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3007C" w:rsidRPr="0043007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3007C" w:rsidRPr="0043007C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43007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00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leczniczych,  wyrobów medycznych ujętych w 16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007C" w:rsidRPr="00A2540E" w:rsidTr="00704C63">
        <w:tc>
          <w:tcPr>
            <w:tcW w:w="2269" w:type="dxa"/>
            <w:shd w:val="clear" w:color="auto" w:fill="auto"/>
          </w:tcPr>
          <w:p w:rsidR="0043007C" w:rsidRPr="00A2540E" w:rsidRDefault="0043007C" w:rsidP="00704C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007C" w:rsidRPr="00A2540E" w:rsidRDefault="0043007C" w:rsidP="00704C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007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NZ-26-2026-08-D-P-A</w:t>
            </w:r>
          </w:p>
        </w:tc>
      </w:tr>
    </w:tbl>
    <w:p w:rsidR="00DC652A" w:rsidRPr="00053927" w:rsidRDefault="0043007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3007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3007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DDA" w:rsidRDefault="00F66DDA" w:rsidP="00025386">
      <w:pPr>
        <w:spacing w:after="0" w:line="240" w:lineRule="auto"/>
      </w:pPr>
      <w:r>
        <w:separator/>
      </w:r>
    </w:p>
  </w:endnote>
  <w:endnote w:type="continuationSeparator" w:id="0">
    <w:p w:rsidR="00F66DDA" w:rsidRDefault="00F66D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07C" w:rsidRDefault="004300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0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007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07C" w:rsidRDefault="004300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DDA" w:rsidRDefault="00F66DDA" w:rsidP="00025386">
      <w:pPr>
        <w:spacing w:after="0" w:line="240" w:lineRule="auto"/>
      </w:pPr>
      <w:r>
        <w:separator/>
      </w:r>
    </w:p>
  </w:footnote>
  <w:footnote w:type="continuationSeparator" w:id="0">
    <w:p w:rsidR="00F66DDA" w:rsidRDefault="00F66D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07C" w:rsidRDefault="004300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07C" w:rsidRDefault="004300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07C" w:rsidRDefault="004300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DD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007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6DDA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D4B20F5-0943-43C1-848E-A7CDD86B8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2026-02-05T08:07:00Z</dcterms:created>
  <dcterms:modified xsi:type="dcterms:W3CDTF">2026-02-05T08:07:00Z</dcterms:modified>
</cp:coreProperties>
</file>