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321BF" w:rsidRPr="004321BF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4321BF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321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leczniczych,  wyrobów medycznych ujętych w 16 zadaniach asortymentowych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321BF" w:rsidRPr="00A2540E" w:rsidTr="00704C63">
        <w:tc>
          <w:tcPr>
            <w:tcW w:w="2269" w:type="dxa"/>
            <w:shd w:val="clear" w:color="auto" w:fill="auto"/>
          </w:tcPr>
          <w:p w:rsidR="004321BF" w:rsidRPr="00A2540E" w:rsidRDefault="004321BF" w:rsidP="00704C6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321BF" w:rsidRPr="00A2540E" w:rsidRDefault="004321BF" w:rsidP="00704C6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321B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NZ-26-2026-08-D-P-A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321BF" w:rsidRPr="004321BF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321BF" w:rsidRPr="004321BF">
        <w:rPr>
          <w:rFonts w:ascii="Arial" w:hAnsi="Arial" w:cs="Arial"/>
          <w:sz w:val="24"/>
          <w:szCs w:val="24"/>
        </w:rPr>
        <w:t>(t.j. Dz. U. z 2024 r. poz. 1320 z późn.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321B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321B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52EC" w:rsidRDefault="00EB52EC" w:rsidP="00025386">
      <w:pPr>
        <w:spacing w:after="0" w:line="240" w:lineRule="auto"/>
      </w:pPr>
      <w:r>
        <w:separator/>
      </w:r>
    </w:p>
  </w:endnote>
  <w:endnote w:type="continuationSeparator" w:id="0">
    <w:p w:rsidR="00EB52EC" w:rsidRDefault="00EB52E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1BF" w:rsidRDefault="004321B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21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21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1BF" w:rsidRDefault="004321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52EC" w:rsidRDefault="00EB52EC" w:rsidP="00025386">
      <w:pPr>
        <w:spacing w:after="0" w:line="240" w:lineRule="auto"/>
      </w:pPr>
      <w:r>
        <w:separator/>
      </w:r>
    </w:p>
  </w:footnote>
  <w:footnote w:type="continuationSeparator" w:id="0">
    <w:p w:rsidR="00EB52EC" w:rsidRDefault="00EB52E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1BF" w:rsidRDefault="004321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1BF" w:rsidRDefault="004321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1BF" w:rsidRDefault="004321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52EC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21BF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2EC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AC51744-B049-423D-BFB5-8FF9EEB5E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2026-02-05T08:08:00Z</dcterms:created>
  <dcterms:modified xsi:type="dcterms:W3CDTF">2026-02-05T08:08:00Z</dcterms:modified>
</cp:coreProperties>
</file>