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bookmarkStart w:id="0" w:name="_GoBack"/>
      <w:bookmarkEnd w:id="0"/>
      <w:r w:rsidRPr="00360BC3">
        <w:rPr>
          <w:bCs/>
          <w:i w:val="0"/>
          <w:sz w:val="22"/>
          <w:szCs w:val="22"/>
        </w:rPr>
        <w:t xml:space="preserve">Załącznik nr </w:t>
      </w:r>
      <w:r w:rsidR="0084569E" w:rsidRPr="0084569E">
        <w:rPr>
          <w:bCs/>
          <w:i w:val="0"/>
          <w:sz w:val="22"/>
          <w:szCs w:val="22"/>
        </w:rPr>
        <w:t>4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84569E" w:rsidRPr="0084569E">
        <w:rPr>
          <w:b/>
          <w:sz w:val="22"/>
          <w:szCs w:val="22"/>
        </w:rPr>
        <w:t>NZ-26-2026-08-D-P-A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4569E" w:rsidRPr="00110593" w:rsidTr="00704C63">
        <w:tc>
          <w:tcPr>
            <w:tcW w:w="9104" w:type="dxa"/>
            <w:shd w:val="clear" w:color="auto" w:fill="D9D9D9"/>
          </w:tcPr>
          <w:p w:rsidR="0084569E" w:rsidRPr="00110593" w:rsidRDefault="0084569E" w:rsidP="00704C63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84569E" w:rsidRPr="00110593" w:rsidRDefault="0084569E" w:rsidP="00704C63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84569E">
              <w:t>(t.j. Dz. U. z 2024 r. poz. 1320 z późn. zm.)</w:t>
            </w:r>
            <w:r w:rsidRPr="00110593">
              <w:t xml:space="preserve"> (dalej jako: ustawa Pzp), dotyczące:</w:t>
            </w:r>
          </w:p>
          <w:p w:rsidR="0084569E" w:rsidRPr="0043102D" w:rsidRDefault="0084569E" w:rsidP="00704C63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84569E" w:rsidRPr="00110593" w:rsidRDefault="0084569E" w:rsidP="00704C63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84569E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84569E">
        <w:rPr>
          <w:b/>
          <w:sz w:val="22"/>
          <w:szCs w:val="22"/>
        </w:rPr>
        <w:t>Dostawy produktów leczniczych,  wyrobów medycznych ujętych w 16 zadaniach asortymentowych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25B5" w:rsidRDefault="008725B5">
      <w:r>
        <w:separator/>
      </w:r>
    </w:p>
  </w:endnote>
  <w:endnote w:type="continuationSeparator" w:id="0">
    <w:p w:rsidR="008725B5" w:rsidRDefault="008725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4569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4569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25B5" w:rsidRDefault="008725B5">
      <w:r>
        <w:separator/>
      </w:r>
    </w:p>
  </w:footnote>
  <w:footnote w:type="continuationSeparator" w:id="0">
    <w:p w:rsidR="008725B5" w:rsidRDefault="008725B5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725B5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569E"/>
    <w:rsid w:val="008460DE"/>
    <w:rsid w:val="008725B5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EBAE2FA-5751-4356-8445-59AF84976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0393F6-9719-4B1F-8F81-131CE5C847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256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wieceka</dc:creator>
  <cp:keywords/>
  <cp:lastModifiedBy> Alicja Więcek</cp:lastModifiedBy>
  <cp:revision>2</cp:revision>
  <cp:lastPrinted>2010-01-07T09:39:00Z</cp:lastPrinted>
  <dcterms:created xsi:type="dcterms:W3CDTF">2026-02-05T08:11:00Z</dcterms:created>
  <dcterms:modified xsi:type="dcterms:W3CDTF">2026-02-05T08:11:00Z</dcterms:modified>
</cp:coreProperties>
</file>