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80AF6" w:rsidRPr="00980AF6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980AF6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80AF6">
        <w:rPr>
          <w:rFonts w:ascii="Arial" w:hAnsi="Arial" w:cs="Arial"/>
        </w:rPr>
        <w:t>Szpital Powiatowy w Limanowej Imienia Miłosierdzia Bożego</w:t>
      </w:r>
    </w:p>
    <w:p w:rsidR="005D05C3" w:rsidRPr="0012157F" w:rsidRDefault="00980AF6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80AF6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980AF6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980AF6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80AF6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980AF6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80AF6" w:rsidRPr="0012157F" w:rsidTr="00704C63">
        <w:tc>
          <w:tcPr>
            <w:tcW w:w="9104" w:type="dxa"/>
            <w:shd w:val="clear" w:color="auto" w:fill="D9D9D9"/>
          </w:tcPr>
          <w:p w:rsidR="00980AF6" w:rsidRPr="0012157F" w:rsidRDefault="00980AF6" w:rsidP="00704C6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80AF6" w:rsidRPr="00094F76" w:rsidRDefault="00980AF6" w:rsidP="00704C63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80AF6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980AF6" w:rsidRPr="004B5FB1" w:rsidRDefault="00980AF6" w:rsidP="00704C63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ED79A4" w:rsidRPr="00A2540E" w:rsidRDefault="00980AF6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80A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leczniczych,  wyrobów medycznych ujętych w 16 zadaniach asortymentowych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80AF6" w:rsidRPr="00A2540E" w:rsidTr="00704C63">
        <w:tc>
          <w:tcPr>
            <w:tcW w:w="2269" w:type="dxa"/>
          </w:tcPr>
          <w:p w:rsidR="00980AF6" w:rsidRPr="00A2540E" w:rsidRDefault="00980AF6" w:rsidP="00704C6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980AF6" w:rsidRPr="00A2540E" w:rsidRDefault="00980AF6" w:rsidP="00704C6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80A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NZ-26-2026-08-D-P-A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80AF6" w:rsidRPr="00980AF6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9C0E5A" w:rsidRDefault="009C0E5A" w:rsidP="009C0E5A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</w:p>
    <w:p w:rsidR="009C0E5A" w:rsidRDefault="009C0E5A" w:rsidP="009C0E5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>a</w:t>
      </w:r>
      <w:r>
        <w:rPr>
          <w:rFonts w:ascii="Arial" w:hAnsi="Arial" w:cs="Arial"/>
          <w:sz w:val="24"/>
          <w:szCs w:val="24"/>
        </w:rPr>
        <w:t>rt. 109</w:t>
      </w:r>
      <w:r w:rsidRPr="00886689">
        <w:rPr>
          <w:rFonts w:ascii="Arial" w:hAnsi="Arial" w:cs="Arial"/>
          <w:sz w:val="24"/>
          <w:szCs w:val="24"/>
        </w:rPr>
        <w:t xml:space="preserve"> ust. 1 pkt </w:t>
      </w:r>
      <w:r>
        <w:rPr>
          <w:rFonts w:ascii="Arial" w:hAnsi="Arial" w:cs="Arial"/>
          <w:sz w:val="24"/>
          <w:szCs w:val="24"/>
        </w:rPr>
        <w:t>4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Pzp,</w:t>
      </w:r>
    </w:p>
    <w:p w:rsidR="009C0E5A" w:rsidRDefault="009C0E5A" w:rsidP="009C0E5A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9C0E5A" w:rsidRPr="00524A45" w:rsidRDefault="009C0E5A" w:rsidP="009C0E5A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Pr="00ED79A4">
        <w:rPr>
          <w:rFonts w:ascii="Arial" w:hAnsi="Arial" w:cs="Arial"/>
          <w:bCs/>
          <w:sz w:val="24"/>
          <w:szCs w:val="24"/>
        </w:rPr>
        <w:t>t.j. Dz. U. z 2023r. poz. 1</w:t>
      </w:r>
      <w:r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980AF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80AF6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3C06" w:rsidRDefault="00783C06" w:rsidP="0038231F">
      <w:pPr>
        <w:spacing w:after="0" w:line="240" w:lineRule="auto"/>
      </w:pPr>
      <w:r>
        <w:separator/>
      </w:r>
    </w:p>
  </w:endnote>
  <w:endnote w:type="continuationSeparator" w:id="0">
    <w:p w:rsidR="00783C06" w:rsidRDefault="00783C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0AF6" w:rsidRDefault="00980A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C0E5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C0E5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0AF6" w:rsidRDefault="00980A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3C06" w:rsidRDefault="00783C06" w:rsidP="0038231F">
      <w:pPr>
        <w:spacing w:after="0" w:line="240" w:lineRule="auto"/>
      </w:pPr>
      <w:r>
        <w:separator/>
      </w:r>
    </w:p>
  </w:footnote>
  <w:footnote w:type="continuationSeparator" w:id="0">
    <w:p w:rsidR="00783C06" w:rsidRDefault="00783C0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0AF6" w:rsidRDefault="00980A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0AF6" w:rsidRDefault="00980A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0AF6" w:rsidRDefault="00980A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3C06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3C06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0AF6"/>
    <w:rsid w:val="0098135A"/>
    <w:rsid w:val="00992BD8"/>
    <w:rsid w:val="00997D0F"/>
    <w:rsid w:val="009C0E5A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94134B6-1008-4A1A-9E0D-F3F75316A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BED3A-8DE7-4232-BDAF-CFD0E9D46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335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3</cp:revision>
  <cp:lastPrinted>2016-07-26T11:32:00Z</cp:lastPrinted>
  <dcterms:created xsi:type="dcterms:W3CDTF">2026-02-05T08:11:00Z</dcterms:created>
  <dcterms:modified xsi:type="dcterms:W3CDTF">2026-02-05T08:12:00Z</dcterms:modified>
</cp:coreProperties>
</file>