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756CB">
        <w:rPr>
          <w:rFonts w:ascii="Tahoma" w:hAnsi="Tahoma" w:cs="Tahoma"/>
          <w:bCs/>
          <w:sz w:val="20"/>
        </w:rPr>
        <w:t>NZ-26-2026-08</w:t>
      </w:r>
      <w:r w:rsidR="004E6808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CA3591" w:rsidRDefault="00CA3591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proofErr w:type="gramStart"/>
      <w:r>
        <w:rPr>
          <w:rFonts w:ascii="Tahoma" w:hAnsi="Tahoma" w:cs="Tahoma"/>
          <w:b/>
          <w:sz w:val="20"/>
        </w:rPr>
        <w:t>ul</w:t>
      </w:r>
      <w:proofErr w:type="gramEnd"/>
      <w:r>
        <w:rPr>
          <w:rFonts w:ascii="Tahoma" w:hAnsi="Tahoma" w:cs="Tahoma"/>
          <w:b/>
          <w:sz w:val="20"/>
        </w:rPr>
        <w:t>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b/>
          <w:bCs/>
          <w:sz w:val="16"/>
        </w:rPr>
        <w:t>powiat</w:t>
      </w:r>
      <w:proofErr w:type="gramEnd"/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małym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przedsiębiorstwem 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średnim </w:t>
      </w:r>
      <w:proofErr w:type="gramStart"/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jednoosobową działalnością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gospodarczą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osobą fizyczną nieprowadzącą działalności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gospodarczej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inny rodzaj ( w tym duże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przedsiębiorstwa)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</w:t>
      </w:r>
      <w:proofErr w:type="gramStart"/>
      <w:r>
        <w:rPr>
          <w:rStyle w:val="5yl5"/>
          <w:rFonts w:eastAsia="Arial Unicode MS"/>
          <w:i/>
          <w:sz w:val="16"/>
          <w:szCs w:val="16"/>
        </w:rPr>
        <w:t>s</w:t>
      </w:r>
      <w:proofErr w:type="gramEnd"/>
      <w:r>
        <w:rPr>
          <w:rStyle w:val="5yl5"/>
          <w:rFonts w:eastAsia="Arial Unicode MS"/>
          <w:i/>
          <w:sz w:val="16"/>
          <w:szCs w:val="16"/>
        </w:rPr>
        <w:t xml:space="preserve">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Czy wykonawca bierze udział w postępowaniu o udzielenie zamówienia wspólnie z innymi wykonawcami? (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w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[  ]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Imię i 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</w:t>
      </w:r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:faks</w:t>
      </w:r>
      <w:proofErr w:type="spellEnd"/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BB6493">
        <w:rPr>
          <w:rFonts w:ascii="Tahoma" w:hAnsi="Tahoma" w:cs="Tahoma"/>
          <w:b/>
          <w:bCs/>
          <w:sz w:val="18"/>
        </w:rPr>
        <w:t>na: Dostawy</w:t>
      </w:r>
      <w:r w:rsidR="00BA5825" w:rsidRPr="00BA5825">
        <w:rPr>
          <w:rFonts w:ascii="Tahoma" w:hAnsi="Tahoma" w:cs="Tahoma"/>
          <w:b/>
          <w:bCs/>
          <w:sz w:val="18"/>
        </w:rPr>
        <w:t xml:space="preserve"> </w:t>
      </w:r>
      <w:r w:rsidR="00D33A22">
        <w:rPr>
          <w:rFonts w:ascii="Tahoma" w:hAnsi="Tahoma" w:cs="Tahoma"/>
          <w:b/>
          <w:bCs/>
          <w:sz w:val="18"/>
        </w:rPr>
        <w:t xml:space="preserve">produktów </w:t>
      </w:r>
      <w:r w:rsidR="00145715">
        <w:rPr>
          <w:rFonts w:ascii="Tahoma" w:hAnsi="Tahoma" w:cs="Tahoma"/>
          <w:b/>
          <w:bCs/>
          <w:sz w:val="18"/>
        </w:rPr>
        <w:t>leczniczych</w:t>
      </w:r>
      <w:r w:rsidR="00CF7BDC">
        <w:rPr>
          <w:rFonts w:ascii="Tahoma" w:hAnsi="Tahoma" w:cs="Tahoma"/>
          <w:b/>
          <w:bCs/>
          <w:sz w:val="18"/>
        </w:rPr>
        <w:t>, wyrobów medycz</w:t>
      </w:r>
      <w:r w:rsidR="00D756CB">
        <w:rPr>
          <w:rFonts w:ascii="Tahoma" w:hAnsi="Tahoma" w:cs="Tahoma"/>
          <w:b/>
          <w:bCs/>
          <w:sz w:val="18"/>
        </w:rPr>
        <w:t>nych,</w:t>
      </w:r>
      <w:r w:rsidR="00145715">
        <w:rPr>
          <w:rFonts w:ascii="Tahoma" w:hAnsi="Tahoma" w:cs="Tahoma"/>
          <w:b/>
          <w:bCs/>
          <w:sz w:val="18"/>
        </w:rPr>
        <w:t xml:space="preserve"> ujęte w 1</w:t>
      </w:r>
      <w:r w:rsidR="00D756CB">
        <w:rPr>
          <w:rFonts w:ascii="Tahoma" w:hAnsi="Tahoma" w:cs="Tahoma"/>
          <w:b/>
          <w:bCs/>
          <w:sz w:val="18"/>
        </w:rPr>
        <w:t>6</w:t>
      </w:r>
      <w:r w:rsidR="00BA5825" w:rsidRPr="00BA5825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dla </w:t>
      </w:r>
      <w:r w:rsidR="003A0228" w:rsidRPr="003A0228">
        <w:rPr>
          <w:rFonts w:ascii="Tahoma" w:hAnsi="Tahoma" w:cs="Tahoma"/>
          <w:b/>
          <w:bCs/>
          <w:sz w:val="18"/>
        </w:rPr>
        <w:t>zaopatrzenia Apteki Szpitala Powiatowego w Limanowej</w:t>
      </w:r>
      <w:r w:rsidR="003A0228">
        <w:rPr>
          <w:rFonts w:ascii="Tahoma" w:hAnsi="Tahoma" w:cs="Tahoma"/>
          <w:b/>
          <w:bCs/>
          <w:sz w:val="18"/>
        </w:rPr>
        <w:t xml:space="preserve"> 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924445" w:rsidRPr="00924445">
        <w:rPr>
          <w:rFonts w:ascii="Georgia" w:hAnsi="Georgia"/>
        </w:rPr>
        <w:t>Paracetamol dożylny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504136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Pr="00504136">
        <w:rPr>
          <w:rFonts w:ascii="Georgia" w:hAnsi="Georgia"/>
        </w:rPr>
        <w:t>Leki różne 1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proofErr w:type="spellStart"/>
      <w:r w:rsidR="009E0A4C" w:rsidRPr="009E0A4C">
        <w:rPr>
          <w:rFonts w:ascii="Georgia" w:hAnsi="Georgia"/>
        </w:rPr>
        <w:t>Iohexol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971F98" w:rsidRPr="00971F98">
        <w:rPr>
          <w:rFonts w:ascii="Georgia" w:hAnsi="Georgia"/>
        </w:rPr>
        <w:t>Leki różne 2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B004A5">
      <w:pPr>
        <w:pStyle w:val="Nagwek4"/>
        <w:spacing w:line="480" w:lineRule="auto"/>
        <w:rPr>
          <w:rFonts w:ascii="Georgia" w:hAnsi="Georgia"/>
        </w:rPr>
      </w:pPr>
    </w:p>
    <w:p w:rsidR="00B004A5" w:rsidRDefault="00A80483" w:rsidP="00B004A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nr5: </w:t>
      </w:r>
      <w:r w:rsidR="00130D50" w:rsidRPr="00130D50">
        <w:rPr>
          <w:rFonts w:ascii="Georgia" w:hAnsi="Georgia"/>
        </w:rPr>
        <w:t xml:space="preserve">0,5% </w:t>
      </w:r>
      <w:proofErr w:type="spellStart"/>
      <w:r w:rsidR="00130D50" w:rsidRPr="00130D50">
        <w:rPr>
          <w:rFonts w:ascii="Georgia" w:hAnsi="Georgia"/>
        </w:rPr>
        <w:t>Metronidazol</w:t>
      </w:r>
      <w:proofErr w:type="spell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F00E7" w:rsidRDefault="002F00E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proofErr w:type="spellStart"/>
      <w:r w:rsidR="005A132F" w:rsidRPr="005A132F">
        <w:rPr>
          <w:rFonts w:ascii="Georgia" w:hAnsi="Georgia"/>
        </w:rPr>
        <w:t>Sevofluran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r w:rsidR="003950E1" w:rsidRPr="003950E1">
        <w:rPr>
          <w:rFonts w:ascii="Georgia" w:hAnsi="Georgia"/>
        </w:rPr>
        <w:t>Leki przeciwzakaźne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767B99">
      <w:pPr>
        <w:pStyle w:val="Nagwek4"/>
        <w:spacing w:line="480" w:lineRule="auto"/>
        <w:rPr>
          <w:rFonts w:ascii="Georgia" w:hAnsi="Georgia"/>
        </w:rPr>
      </w:pPr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r w:rsidR="00C95B66" w:rsidRPr="00C95B66">
        <w:rPr>
          <w:rFonts w:ascii="Georgia" w:hAnsi="Georgia"/>
        </w:rPr>
        <w:t>Woda do irygacji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C03F08">
      <w:pPr>
        <w:pStyle w:val="Nagwek4"/>
        <w:spacing w:line="480" w:lineRule="auto"/>
        <w:rPr>
          <w:rFonts w:ascii="Georgia" w:hAnsi="Georgia"/>
        </w:rPr>
      </w:pPr>
    </w:p>
    <w:p w:rsidR="00C03F08" w:rsidRDefault="00767B99" w:rsidP="00C03F08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9: </w:t>
      </w:r>
      <w:proofErr w:type="spellStart"/>
      <w:r w:rsidR="006D00C4" w:rsidRPr="006D00C4">
        <w:rPr>
          <w:rFonts w:ascii="Georgia" w:hAnsi="Georgia"/>
        </w:rPr>
        <w:t>Mydrane+Aprokam</w:t>
      </w:r>
      <w:proofErr w:type="spellEnd"/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10: </w:t>
      </w:r>
      <w:r w:rsidR="00BD0EB9" w:rsidRPr="00BD0EB9">
        <w:rPr>
          <w:rFonts w:ascii="Georgia" w:hAnsi="Georgia"/>
        </w:rPr>
        <w:t>Antybiotyki gotowe do podania i inne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7A3E4F">
      <w:pPr>
        <w:pStyle w:val="Nagwek4"/>
        <w:spacing w:line="480" w:lineRule="auto"/>
        <w:rPr>
          <w:rFonts w:ascii="Georgia" w:hAnsi="Georgia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11: </w:t>
      </w:r>
      <w:proofErr w:type="spellStart"/>
      <w:r w:rsidR="002F0473" w:rsidRPr="002F0473">
        <w:rPr>
          <w:rFonts w:ascii="Georgia" w:hAnsi="Georgia"/>
        </w:rPr>
        <w:t>Amikacin</w:t>
      </w:r>
      <w:proofErr w:type="spell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783B4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7A3E4F">
      <w:pPr>
        <w:pStyle w:val="Nagwek4"/>
        <w:spacing w:line="480" w:lineRule="auto"/>
        <w:rPr>
          <w:rFonts w:ascii="Georgia" w:hAnsi="Georgia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12: </w:t>
      </w:r>
      <w:r w:rsidR="00C933DF" w:rsidRPr="00C933DF">
        <w:rPr>
          <w:rFonts w:ascii="Georgia" w:hAnsi="Georgia"/>
        </w:rPr>
        <w:t>Leki różne 3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2E16DA" w:rsidRDefault="002E16DA" w:rsidP="002E16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13: </w:t>
      </w:r>
      <w:proofErr w:type="spellStart"/>
      <w:r w:rsidR="00B03F65" w:rsidRPr="00B03F65">
        <w:rPr>
          <w:rFonts w:ascii="Georgia" w:hAnsi="Georgia"/>
        </w:rPr>
        <w:t>Fluorochinolony</w:t>
      </w:r>
      <w:proofErr w:type="spellEnd"/>
      <w:r w:rsidR="00B03F65" w:rsidRPr="00B03F65">
        <w:rPr>
          <w:rFonts w:ascii="Georgia" w:hAnsi="Georgia"/>
        </w:rPr>
        <w:t xml:space="preserve"> gotowe do podania</w:t>
      </w:r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B36E65" w:rsidRPr="00B36E65" w:rsidRDefault="002E16DA" w:rsidP="00B36E6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2E16DA">
      <w:pPr>
        <w:pStyle w:val="Nagwek4"/>
        <w:spacing w:line="480" w:lineRule="auto"/>
        <w:rPr>
          <w:rFonts w:ascii="Georgia" w:hAnsi="Georgia"/>
        </w:rPr>
      </w:pPr>
    </w:p>
    <w:p w:rsidR="002E16DA" w:rsidRDefault="002E16DA" w:rsidP="002E16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14: </w:t>
      </w:r>
      <w:proofErr w:type="spellStart"/>
      <w:r w:rsidR="00C75618" w:rsidRPr="00C75618">
        <w:rPr>
          <w:rFonts w:ascii="Georgia" w:hAnsi="Georgia"/>
        </w:rPr>
        <w:t>Iodixanol</w:t>
      </w:r>
      <w:proofErr w:type="spell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E73C29" w:rsidRDefault="00E73C29" w:rsidP="002E16DA">
      <w:pPr>
        <w:spacing w:line="480" w:lineRule="auto"/>
        <w:rPr>
          <w:rFonts w:ascii="Georgia" w:hAnsi="Georgia"/>
          <w:sz w:val="20"/>
        </w:rPr>
      </w:pPr>
    </w:p>
    <w:p w:rsidR="00E73C29" w:rsidRDefault="00E73C29" w:rsidP="00E73C2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>
        <w:rPr>
          <w:rFonts w:ascii="Georgia" w:hAnsi="Georgia"/>
        </w:rPr>
        <w:t>5</w:t>
      </w:r>
      <w:r>
        <w:rPr>
          <w:rFonts w:ascii="Georgia" w:hAnsi="Georgia"/>
        </w:rPr>
        <w:t xml:space="preserve">: </w:t>
      </w:r>
      <w:proofErr w:type="spellStart"/>
      <w:r w:rsidR="00E47A20" w:rsidRPr="00E47A20">
        <w:rPr>
          <w:rFonts w:ascii="Georgia" w:hAnsi="Georgia"/>
        </w:rPr>
        <w:t>Ibuprofen</w:t>
      </w:r>
      <w:proofErr w:type="spellEnd"/>
      <w:r w:rsidR="00E47A20" w:rsidRPr="00E47A20">
        <w:rPr>
          <w:rFonts w:ascii="Georgia" w:hAnsi="Georgia"/>
        </w:rPr>
        <w:t xml:space="preserve"> dożylny</w:t>
      </w:r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</w:p>
    <w:p w:rsidR="00E73C29" w:rsidRDefault="00E73C29" w:rsidP="00E73C2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16</w:t>
      </w:r>
      <w:r>
        <w:rPr>
          <w:rFonts w:ascii="Georgia" w:hAnsi="Georgia"/>
        </w:rPr>
        <w:t xml:space="preserve">: </w:t>
      </w:r>
      <w:proofErr w:type="spellStart"/>
      <w:r w:rsidR="00501292" w:rsidRPr="00501292">
        <w:rPr>
          <w:rFonts w:ascii="Georgia" w:hAnsi="Georgia"/>
        </w:rPr>
        <w:t>Alteplase</w:t>
      </w:r>
      <w:proofErr w:type="spell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</w:p>
    <w:p w:rsidR="002E16DA" w:rsidRDefault="002E16DA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</w:t>
      </w:r>
      <w:proofErr w:type="gramStart"/>
      <w:r>
        <w:rPr>
          <w:rFonts w:ascii="Tahoma" w:hAnsi="Tahoma" w:cs="Tahoma"/>
          <w:b w:val="0"/>
          <w:bCs w:val="0"/>
          <w:sz w:val="18"/>
        </w:rPr>
        <w:t>:_________________________________________________</w:t>
      </w:r>
      <w:proofErr w:type="gramEnd"/>
      <w:r>
        <w:rPr>
          <w:rFonts w:ascii="Tahoma" w:hAnsi="Tahoma" w:cs="Tahoma"/>
          <w:b w:val="0"/>
          <w:bCs w:val="0"/>
          <w:sz w:val="18"/>
        </w:rPr>
        <w:t>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proofErr w:type="gramStart"/>
      <w:r>
        <w:rPr>
          <w:rFonts w:ascii="Tahoma" w:hAnsi="Tahoma" w:cs="Tahoma"/>
          <w:b w:val="0"/>
          <w:bCs w:val="0"/>
          <w:sz w:val="18"/>
        </w:rPr>
        <w:t>dane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CA3591">
        <w:trPr>
          <w:trHeight w:val="1007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  <w:p w:rsidR="00CA3591" w:rsidRDefault="00CA3591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CA3591">
        <w:trPr>
          <w:trHeight w:val="63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D1B39" w:rsidRDefault="00CD1B39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  <w:r w:rsidR="00CD1B39">
              <w:rPr>
                <w:rFonts w:ascii="Tahoma" w:hAnsi="Tahoma" w:cs="Tahoma"/>
                <w:sz w:val="18"/>
                <w:szCs w:val="18"/>
              </w:rPr>
              <w:t>………………………………...</w:t>
            </w:r>
          </w:p>
          <w:p w:rsidR="00CD1B39" w:rsidRDefault="00CD1B39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y)  odpowiedzialna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proofErr w:type="gramStart"/>
      <w:r>
        <w:rPr>
          <w:rFonts w:ascii="Tahoma" w:hAnsi="Tahoma" w:cs="Tahoma"/>
          <w:b/>
          <w:bCs/>
          <w:sz w:val="18"/>
        </w:rPr>
        <w:t xml:space="preserve">Data: _________________                               </w:t>
      </w:r>
      <w:proofErr w:type="gramEnd"/>
      <w:r>
        <w:rPr>
          <w:rFonts w:ascii="Tahoma" w:hAnsi="Tahoma" w:cs="Tahoma"/>
          <w:b/>
          <w:bCs/>
          <w:sz w:val="18"/>
        </w:rPr>
        <w:t xml:space="preserve">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zaufany</w:t>
      </w:r>
      <w:proofErr w:type="gramEnd"/>
      <w:r w:rsidRPr="00BD2BBB">
        <w:rPr>
          <w:sz w:val="20"/>
        </w:rPr>
        <w:t xml:space="preserve">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osoby</w:t>
      </w:r>
      <w:proofErr w:type="gramEnd"/>
      <w:r w:rsidRPr="00BD2BBB">
        <w:rPr>
          <w:sz w:val="20"/>
        </w:rPr>
        <w:t xml:space="preserve">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CDB" w:rsidRDefault="00A11CDB">
      <w:r>
        <w:separator/>
      </w:r>
    </w:p>
  </w:endnote>
  <w:endnote w:type="continuationSeparator" w:id="0">
    <w:p w:rsidR="00A11CDB" w:rsidRDefault="00A11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CDB" w:rsidRDefault="00A11CDB">
      <w:r>
        <w:separator/>
      </w:r>
    </w:p>
  </w:footnote>
  <w:footnote w:type="continuationSeparator" w:id="0">
    <w:p w:rsidR="00A11CDB" w:rsidRDefault="00A11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867FD"/>
    <w:rsid w:val="000B369B"/>
    <w:rsid w:val="000D4867"/>
    <w:rsid w:val="00101BF2"/>
    <w:rsid w:val="00130D50"/>
    <w:rsid w:val="00145715"/>
    <w:rsid w:val="00156BE1"/>
    <w:rsid w:val="001B0E05"/>
    <w:rsid w:val="001C7C70"/>
    <w:rsid w:val="00201C5E"/>
    <w:rsid w:val="00203C73"/>
    <w:rsid w:val="002346CB"/>
    <w:rsid w:val="002827B1"/>
    <w:rsid w:val="002903CD"/>
    <w:rsid w:val="002D1317"/>
    <w:rsid w:val="002E16DA"/>
    <w:rsid w:val="002F00E7"/>
    <w:rsid w:val="002F0473"/>
    <w:rsid w:val="00310EC0"/>
    <w:rsid w:val="003268C4"/>
    <w:rsid w:val="00375641"/>
    <w:rsid w:val="003950E1"/>
    <w:rsid w:val="003A0228"/>
    <w:rsid w:val="003A18E3"/>
    <w:rsid w:val="003A29B7"/>
    <w:rsid w:val="003F5AA9"/>
    <w:rsid w:val="00445622"/>
    <w:rsid w:val="00446A72"/>
    <w:rsid w:val="00452F06"/>
    <w:rsid w:val="00460999"/>
    <w:rsid w:val="00494305"/>
    <w:rsid w:val="004E6808"/>
    <w:rsid w:val="004F47B0"/>
    <w:rsid w:val="00501292"/>
    <w:rsid w:val="00504136"/>
    <w:rsid w:val="00547114"/>
    <w:rsid w:val="00551BAD"/>
    <w:rsid w:val="005A132F"/>
    <w:rsid w:val="005C5AA4"/>
    <w:rsid w:val="005D087B"/>
    <w:rsid w:val="00603F76"/>
    <w:rsid w:val="00606FAB"/>
    <w:rsid w:val="00613E90"/>
    <w:rsid w:val="006426F7"/>
    <w:rsid w:val="006547F8"/>
    <w:rsid w:val="006B2AE2"/>
    <w:rsid w:val="006D00C4"/>
    <w:rsid w:val="006E7AE7"/>
    <w:rsid w:val="00733227"/>
    <w:rsid w:val="00741AC8"/>
    <w:rsid w:val="00767B99"/>
    <w:rsid w:val="00783B49"/>
    <w:rsid w:val="00787DC8"/>
    <w:rsid w:val="007A3E4F"/>
    <w:rsid w:val="007D66AB"/>
    <w:rsid w:val="00815DC9"/>
    <w:rsid w:val="008B3325"/>
    <w:rsid w:val="00907EFD"/>
    <w:rsid w:val="009200B1"/>
    <w:rsid w:val="00923455"/>
    <w:rsid w:val="00924445"/>
    <w:rsid w:val="00971F98"/>
    <w:rsid w:val="0099254D"/>
    <w:rsid w:val="009C19AD"/>
    <w:rsid w:val="009C5DB3"/>
    <w:rsid w:val="009E0A4C"/>
    <w:rsid w:val="009E63EB"/>
    <w:rsid w:val="00A02D66"/>
    <w:rsid w:val="00A11CDB"/>
    <w:rsid w:val="00A64B5A"/>
    <w:rsid w:val="00A80483"/>
    <w:rsid w:val="00AC4A74"/>
    <w:rsid w:val="00AE516D"/>
    <w:rsid w:val="00AE7C71"/>
    <w:rsid w:val="00AF6ED8"/>
    <w:rsid w:val="00B004A5"/>
    <w:rsid w:val="00B03F65"/>
    <w:rsid w:val="00B14068"/>
    <w:rsid w:val="00B36E65"/>
    <w:rsid w:val="00B70739"/>
    <w:rsid w:val="00BA5825"/>
    <w:rsid w:val="00BB6493"/>
    <w:rsid w:val="00BD0EB9"/>
    <w:rsid w:val="00BF44C1"/>
    <w:rsid w:val="00C03F08"/>
    <w:rsid w:val="00C12B81"/>
    <w:rsid w:val="00C440A0"/>
    <w:rsid w:val="00C446A2"/>
    <w:rsid w:val="00C75618"/>
    <w:rsid w:val="00C83DB9"/>
    <w:rsid w:val="00C8648B"/>
    <w:rsid w:val="00C933DF"/>
    <w:rsid w:val="00C95B66"/>
    <w:rsid w:val="00CA3591"/>
    <w:rsid w:val="00CC588D"/>
    <w:rsid w:val="00CD1B39"/>
    <w:rsid w:val="00CE26EF"/>
    <w:rsid w:val="00CF7BDC"/>
    <w:rsid w:val="00D02750"/>
    <w:rsid w:val="00D21029"/>
    <w:rsid w:val="00D27FB6"/>
    <w:rsid w:val="00D3160B"/>
    <w:rsid w:val="00D33A22"/>
    <w:rsid w:val="00D756CB"/>
    <w:rsid w:val="00D76069"/>
    <w:rsid w:val="00E47A20"/>
    <w:rsid w:val="00E73C29"/>
    <w:rsid w:val="00E77B97"/>
    <w:rsid w:val="00ED309D"/>
    <w:rsid w:val="00EE2EF2"/>
    <w:rsid w:val="00EF1662"/>
    <w:rsid w:val="00EF356C"/>
    <w:rsid w:val="00F84D7B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99</TotalTime>
  <Pages>5</Pages>
  <Words>2646</Words>
  <Characters>15882</Characters>
  <Application>Microsoft Office Word</Application>
  <DocSecurity>0</DocSecurity>
  <Lines>132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NZ-26-2025-109-D-P-A</vt:lpstr>
      <vt:lpstr>    FORMULARZ OFERTOWY</vt:lpstr>
    </vt:vector>
  </TitlesOfParts>
  <Company>Szpital Powiatowy w Limanowej</Company>
  <LinksUpToDate>false</LinksUpToDate>
  <CharactersWithSpaces>18492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77</cp:revision>
  <cp:lastPrinted>2001-01-24T13:21:00Z</cp:lastPrinted>
  <dcterms:created xsi:type="dcterms:W3CDTF">2025-05-02T08:14:00Z</dcterms:created>
  <dcterms:modified xsi:type="dcterms:W3CDTF">2026-02-05T08:26:00Z</dcterms:modified>
</cp:coreProperties>
</file>