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3FAB2" w14:textId="4FEAE8EE" w:rsidR="00B36EDA" w:rsidRPr="0045345E" w:rsidRDefault="00402ED8" w:rsidP="0045345E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45345E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5345E" w:rsidRPr="0045345E">
        <w:rPr>
          <w:rFonts w:ascii="Arial Narrow" w:hAnsi="Arial Narrow" w:cs="Arial"/>
          <w:sz w:val="22"/>
          <w:szCs w:val="22"/>
        </w:rPr>
        <w:t xml:space="preserve"> </w:t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>
        <w:rPr>
          <w:rFonts w:ascii="Arial Narrow" w:hAnsi="Arial Narrow" w:cs="Arial"/>
          <w:sz w:val="22"/>
          <w:szCs w:val="22"/>
        </w:rPr>
        <w:tab/>
      </w:r>
      <w:r w:rsidR="0045345E" w:rsidRPr="0045345E">
        <w:rPr>
          <w:rFonts w:ascii="Arial Narrow" w:hAnsi="Arial Narrow" w:cs="Arial"/>
          <w:sz w:val="22"/>
          <w:szCs w:val="22"/>
        </w:rPr>
        <w:t>Bydgoszcz dnia: 2026-02-10</w:t>
      </w:r>
    </w:p>
    <w:p w14:paraId="21356086" w14:textId="77777777" w:rsidR="00B36EDA" w:rsidRPr="0045345E" w:rsidRDefault="00402ED8" w:rsidP="0045345E">
      <w:pPr>
        <w:ind w:right="3969"/>
        <w:rPr>
          <w:rFonts w:ascii="Arial Narrow" w:hAnsi="Arial Narrow" w:cs="Arial"/>
          <w:sz w:val="22"/>
          <w:szCs w:val="22"/>
        </w:rPr>
      </w:pPr>
      <w:r w:rsidRPr="0045345E">
        <w:rPr>
          <w:rFonts w:ascii="Arial Narrow" w:hAnsi="Arial Narrow" w:cs="Arial"/>
          <w:sz w:val="22"/>
          <w:szCs w:val="22"/>
        </w:rPr>
        <w:t>Powstańców Warszawy</w:t>
      </w:r>
      <w:r w:rsidR="00B36EDA" w:rsidRPr="0045345E">
        <w:rPr>
          <w:rFonts w:ascii="Arial Narrow" w:hAnsi="Arial Narrow" w:cs="Arial"/>
          <w:sz w:val="22"/>
          <w:szCs w:val="22"/>
        </w:rPr>
        <w:t xml:space="preserve"> </w:t>
      </w:r>
      <w:r w:rsidRPr="0045345E">
        <w:rPr>
          <w:rFonts w:ascii="Arial Narrow" w:hAnsi="Arial Narrow" w:cs="Arial"/>
          <w:sz w:val="22"/>
          <w:szCs w:val="22"/>
        </w:rPr>
        <w:t>5</w:t>
      </w:r>
    </w:p>
    <w:p w14:paraId="17C4B0B3" w14:textId="77777777" w:rsidR="00B36EDA" w:rsidRDefault="00402ED8" w:rsidP="0045345E">
      <w:pPr>
        <w:ind w:right="3969"/>
        <w:rPr>
          <w:rFonts w:ascii="Arial Narrow" w:hAnsi="Arial Narrow" w:cs="Arial"/>
          <w:sz w:val="22"/>
          <w:szCs w:val="22"/>
        </w:rPr>
      </w:pPr>
      <w:r w:rsidRPr="0045345E">
        <w:rPr>
          <w:rFonts w:ascii="Arial Narrow" w:hAnsi="Arial Narrow" w:cs="Arial"/>
          <w:sz w:val="22"/>
          <w:szCs w:val="22"/>
        </w:rPr>
        <w:t>85-681</w:t>
      </w:r>
      <w:r w:rsidR="00B36EDA" w:rsidRPr="0045345E">
        <w:rPr>
          <w:rFonts w:ascii="Arial Narrow" w:hAnsi="Arial Narrow" w:cs="Arial"/>
          <w:sz w:val="22"/>
          <w:szCs w:val="22"/>
        </w:rPr>
        <w:t xml:space="preserve"> </w:t>
      </w:r>
      <w:r w:rsidRPr="0045345E">
        <w:rPr>
          <w:rFonts w:ascii="Arial Narrow" w:hAnsi="Arial Narrow" w:cs="Arial"/>
          <w:sz w:val="22"/>
          <w:szCs w:val="22"/>
        </w:rPr>
        <w:t>Bydgoszcz</w:t>
      </w:r>
    </w:p>
    <w:p w14:paraId="72310CDA" w14:textId="77777777" w:rsidR="0045345E" w:rsidRDefault="0045345E" w:rsidP="0045345E">
      <w:pPr>
        <w:ind w:right="3969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5345E" w14:paraId="55F9D609" w14:textId="77777777" w:rsidTr="00B36EDA">
        <w:tc>
          <w:tcPr>
            <w:tcW w:w="9923" w:type="dxa"/>
            <w:shd w:val="clear" w:color="auto" w:fill="F2F2F2"/>
            <w:hideMark/>
          </w:tcPr>
          <w:p w14:paraId="68E93742" w14:textId="21033C9C" w:rsidR="00B36EDA" w:rsidRPr="00403538" w:rsidRDefault="00B36EDA" w:rsidP="00403538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03538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40353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45345E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C8D4755" w14:textId="77777777" w:rsidR="00B36EDA" w:rsidRPr="0045345E" w:rsidRDefault="00B36EDA" w:rsidP="00403538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5345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5345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5345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5345E" w14:paraId="4263E1E5" w14:textId="77777777" w:rsidTr="00B36EDA">
        <w:tc>
          <w:tcPr>
            <w:tcW w:w="2269" w:type="dxa"/>
          </w:tcPr>
          <w:p w14:paraId="42F64ED6" w14:textId="77777777" w:rsidR="00B36EDA" w:rsidRPr="0045345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7E3B421A" w14:textId="77777777" w:rsidR="00B36EDA" w:rsidRPr="0045345E" w:rsidRDefault="00402ED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</w:p>
        </w:tc>
      </w:tr>
      <w:tr w:rsidR="00402ED8" w:rsidRPr="0045345E" w14:paraId="17E419D2" w14:textId="77777777" w:rsidTr="002774B0">
        <w:tc>
          <w:tcPr>
            <w:tcW w:w="2269" w:type="dxa"/>
          </w:tcPr>
          <w:p w14:paraId="0CDDF12D" w14:textId="77777777" w:rsidR="00402ED8" w:rsidRPr="0045345E" w:rsidRDefault="00402ED8" w:rsidP="002774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979FCCD" w14:textId="77777777" w:rsidR="00402ED8" w:rsidRPr="0045345E" w:rsidRDefault="00402ED8" w:rsidP="002774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</w:tbl>
    <w:p w14:paraId="24BF3C7F" w14:textId="77777777" w:rsidR="00B36EDA" w:rsidRPr="0045345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780983F" w14:textId="77777777" w:rsidR="00B36EDA" w:rsidRPr="0045345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45345E">
        <w:rPr>
          <w:rFonts w:ascii="Arial Narrow" w:hAnsi="Arial Narrow" w:cs="Arial"/>
          <w:sz w:val="22"/>
          <w:szCs w:val="22"/>
        </w:rPr>
        <w:t xml:space="preserve">Zamawiający, </w:t>
      </w:r>
      <w:r w:rsidR="00402ED8" w:rsidRPr="0045345E">
        <w:rPr>
          <w:rFonts w:ascii="Arial Narrow" w:hAnsi="Arial Narrow" w:cs="Arial"/>
          <w:b/>
          <w:sz w:val="22"/>
          <w:szCs w:val="22"/>
        </w:rPr>
        <w:t>10WSzKzP SPZOZ</w:t>
      </w:r>
      <w:r w:rsidRPr="0045345E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02ED8" w:rsidRPr="0045345E">
        <w:rPr>
          <w:rFonts w:ascii="Arial Narrow" w:hAnsi="Arial Narrow" w:cs="Arial"/>
          <w:sz w:val="22"/>
          <w:szCs w:val="22"/>
        </w:rPr>
        <w:t>(t.j. Dz. U. z 2024 r. poz. 1320 z późn. zm.)</w:t>
      </w:r>
      <w:r w:rsidRPr="0045345E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02ED8" w:rsidRPr="0045345E" w14:paraId="0228BEDA" w14:textId="77777777" w:rsidTr="00C74FAA">
        <w:trPr>
          <w:cantSplit/>
        </w:trPr>
        <w:tc>
          <w:tcPr>
            <w:tcW w:w="9923" w:type="dxa"/>
            <w:hideMark/>
          </w:tcPr>
          <w:p w14:paraId="7B5D86FE" w14:textId="77777777" w:rsidR="00402ED8" w:rsidRPr="0045345E" w:rsidRDefault="00402ED8" w:rsidP="002774B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45345E">
              <w:rPr>
                <w:rFonts w:ascii="Arial Narrow" w:hAnsi="Arial Narrow" w:cs="Arial"/>
                <w:sz w:val="22"/>
                <w:szCs w:val="22"/>
              </w:rPr>
              <w:t>: granulat kości gąbczastej</w:t>
            </w:r>
          </w:p>
          <w:p w14:paraId="4E10C3DF" w14:textId="77777777" w:rsidR="00402ED8" w:rsidRPr="0045345E" w:rsidRDefault="00402ED8" w:rsidP="002774B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/>
                <w:sz w:val="22"/>
                <w:szCs w:val="22"/>
              </w:rPr>
              <w:t>Wilandt Brothers PL Sp. z o.o.</w:t>
            </w:r>
          </w:p>
          <w:p w14:paraId="743716C1" w14:textId="77777777" w:rsidR="00402ED8" w:rsidRPr="0045345E" w:rsidRDefault="00402ED8" w:rsidP="002774B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 xml:space="preserve">Pucka 5 </w:t>
            </w:r>
          </w:p>
          <w:p w14:paraId="0070D4AA" w14:textId="77777777" w:rsidR="00402ED8" w:rsidRPr="0045345E" w:rsidRDefault="00402ED8" w:rsidP="002774B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81-036 Gdynia</w:t>
            </w:r>
          </w:p>
          <w:p w14:paraId="039B3CA0" w14:textId="77777777" w:rsidR="00402ED8" w:rsidRPr="0045345E" w:rsidRDefault="00402ED8" w:rsidP="002774B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45345E">
              <w:rPr>
                <w:rFonts w:ascii="Arial Narrow" w:hAnsi="Arial Narrow" w:cs="Arial"/>
                <w:b/>
                <w:sz w:val="22"/>
                <w:szCs w:val="22"/>
              </w:rPr>
              <w:t>33 539.83 zł</w:t>
            </w:r>
            <w:r w:rsidRPr="0045345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5345E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7188CF" w14:textId="77777777" w:rsidR="00402ED8" w:rsidRPr="0045345E" w:rsidRDefault="00402ED8" w:rsidP="002774B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45345E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F9A6BDD" w14:textId="77777777" w:rsidR="00402ED8" w:rsidRPr="0045345E" w:rsidRDefault="00402ED8" w:rsidP="002774B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02E6232" w14:textId="77777777" w:rsidR="00B36EDA" w:rsidRPr="0045345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5345E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45345E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45345E" w14:paraId="0280C652" w14:textId="77777777" w:rsidTr="00C74FAA">
        <w:tc>
          <w:tcPr>
            <w:tcW w:w="2268" w:type="dxa"/>
            <w:shd w:val="clear" w:color="auto" w:fill="F2F2F2"/>
            <w:hideMark/>
          </w:tcPr>
          <w:p w14:paraId="3E7A106D" w14:textId="77777777" w:rsidR="00B36EDA" w:rsidRPr="0045345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6BD50488" w14:textId="77777777" w:rsidR="00B36EDA" w:rsidRPr="0045345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661BB490" w14:textId="77777777" w:rsidR="00B36EDA" w:rsidRPr="0045345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4FEAEC87" w14:textId="77777777" w:rsidR="00B36EDA" w:rsidRPr="0045345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5345E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02ED8" w:rsidRPr="0045345E" w14:paraId="4CF328E5" w14:textId="77777777" w:rsidTr="00C74FAA">
        <w:tc>
          <w:tcPr>
            <w:tcW w:w="2268" w:type="dxa"/>
            <w:vAlign w:val="center"/>
            <w:hideMark/>
          </w:tcPr>
          <w:p w14:paraId="2144F203" w14:textId="77777777" w:rsidR="00402ED8" w:rsidRPr="0045345E" w:rsidRDefault="00402ED8" w:rsidP="002774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2 - granulat kości gąbczastej</w:t>
            </w:r>
          </w:p>
        </w:tc>
        <w:tc>
          <w:tcPr>
            <w:tcW w:w="2977" w:type="dxa"/>
            <w:hideMark/>
          </w:tcPr>
          <w:p w14:paraId="6D0515BC" w14:textId="77777777" w:rsidR="00402ED8" w:rsidRPr="0045345E" w:rsidRDefault="00402ED8" w:rsidP="002774B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b/>
                <w:bCs/>
                <w:sz w:val="20"/>
                <w:szCs w:val="20"/>
              </w:rPr>
              <w:t>Wilandt Brothers PL Sp. z o.o.</w:t>
            </w:r>
          </w:p>
          <w:p w14:paraId="771FCA6D" w14:textId="77777777" w:rsidR="00402ED8" w:rsidRPr="0045345E" w:rsidRDefault="00402ED8" w:rsidP="002774B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Pucka 5</w:t>
            </w:r>
          </w:p>
          <w:p w14:paraId="19A59EA0" w14:textId="77777777" w:rsidR="00402ED8" w:rsidRPr="0045345E" w:rsidRDefault="00402ED8" w:rsidP="002774B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81-036 Gdynia</w:t>
            </w:r>
          </w:p>
        </w:tc>
        <w:tc>
          <w:tcPr>
            <w:tcW w:w="3119" w:type="dxa"/>
            <w:hideMark/>
          </w:tcPr>
          <w:p w14:paraId="01C330AD" w14:textId="77777777" w:rsidR="00402ED8" w:rsidRPr="0045345E" w:rsidRDefault="00402ED8" w:rsidP="002774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82F1A71" w14:textId="77777777" w:rsidR="00402ED8" w:rsidRPr="0045345E" w:rsidRDefault="00402ED8" w:rsidP="002774B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0216205F" w14:textId="77777777" w:rsidR="00402ED8" w:rsidRPr="0045345E" w:rsidRDefault="00402ED8" w:rsidP="002774B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14:paraId="25E49349" w14:textId="77777777" w:rsidR="00402ED8" w:rsidRPr="0045345E" w:rsidRDefault="00402ED8" w:rsidP="002774B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5345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2774ADB6" w14:textId="781CA82B" w:rsidR="00B464D3" w:rsidRDefault="00B464D3" w:rsidP="00403538">
      <w:pPr>
        <w:spacing w:before="36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5345E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26B77D17" w14:textId="77777777" w:rsidR="004D7D29" w:rsidRDefault="004D7D29" w:rsidP="004D7D29">
      <w:pPr>
        <w:rPr>
          <w:rFonts w:ascii="Arial Narrow" w:hAnsi="Arial Narrow" w:cs="Arial"/>
          <w:i/>
          <w:sz w:val="22"/>
          <w:szCs w:val="22"/>
        </w:rPr>
      </w:pPr>
    </w:p>
    <w:p w14:paraId="74BFBC2C" w14:textId="77777777" w:rsidR="004D7D29" w:rsidRDefault="004D7D29" w:rsidP="004D7D29">
      <w:pPr>
        <w:rPr>
          <w:rFonts w:ascii="Arial Narrow" w:hAnsi="Arial Narrow" w:cs="Arial"/>
          <w:sz w:val="20"/>
          <w:szCs w:val="20"/>
        </w:rPr>
      </w:pPr>
    </w:p>
    <w:p w14:paraId="30765386" w14:textId="77777777" w:rsidR="00403538" w:rsidRPr="00403538" w:rsidRDefault="00403538" w:rsidP="00403538">
      <w:pPr>
        <w:rPr>
          <w:rFonts w:ascii="Arial Narrow" w:hAnsi="Arial Narrow" w:cs="Arial"/>
          <w:sz w:val="20"/>
          <w:szCs w:val="20"/>
        </w:rPr>
      </w:pPr>
    </w:p>
    <w:p w14:paraId="2C6E99F3" w14:textId="77777777" w:rsidR="00403538" w:rsidRPr="00403538" w:rsidRDefault="00403538" w:rsidP="00403538">
      <w:pPr>
        <w:rPr>
          <w:rFonts w:ascii="Arial Narrow" w:hAnsi="Arial Narrow" w:cs="Arial"/>
          <w:sz w:val="20"/>
          <w:szCs w:val="20"/>
        </w:rPr>
      </w:pPr>
    </w:p>
    <w:p w14:paraId="7B3F1810" w14:textId="77777777" w:rsidR="00403538" w:rsidRDefault="00403538" w:rsidP="00403538">
      <w:pPr>
        <w:rPr>
          <w:rFonts w:ascii="Arial Narrow" w:hAnsi="Arial Narrow" w:cs="Arial"/>
          <w:sz w:val="20"/>
          <w:szCs w:val="20"/>
        </w:rPr>
      </w:pPr>
    </w:p>
    <w:p w14:paraId="764E1C56" w14:textId="5254DF36" w:rsidR="00403538" w:rsidRDefault="00403538" w:rsidP="0040353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3FB6F0C8" w14:textId="6AB7ADBD" w:rsidR="00403538" w:rsidRDefault="00403538" w:rsidP="0040353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343EF59" w14:textId="1366CF89" w:rsidR="00403538" w:rsidRDefault="00403538" w:rsidP="0040353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E05406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B3C389D" w14:textId="77F06A12" w:rsidR="00403538" w:rsidRPr="00403538" w:rsidRDefault="00403538" w:rsidP="00403538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2026-02-10</w:t>
      </w:r>
    </w:p>
    <w:sectPr w:rsidR="00403538" w:rsidRPr="0040353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D1839" w14:textId="77777777" w:rsidR="003A29FF" w:rsidRDefault="003A29FF">
      <w:r>
        <w:separator/>
      </w:r>
    </w:p>
  </w:endnote>
  <w:endnote w:type="continuationSeparator" w:id="0">
    <w:p w14:paraId="6E01D34F" w14:textId="77777777" w:rsidR="003A29FF" w:rsidRDefault="003A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432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90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E7BE4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A7BDD2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E49E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4E08E" w14:textId="77777777" w:rsidR="003A29FF" w:rsidRDefault="003A29FF">
      <w:r>
        <w:separator/>
      </w:r>
    </w:p>
  </w:footnote>
  <w:footnote w:type="continuationSeparator" w:id="0">
    <w:p w14:paraId="7E50E74C" w14:textId="77777777" w:rsidR="003A29FF" w:rsidRDefault="003A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D78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546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CC6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D9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17D62"/>
    <w:rsid w:val="003445A0"/>
    <w:rsid w:val="003A0AFC"/>
    <w:rsid w:val="003A29FF"/>
    <w:rsid w:val="003D611C"/>
    <w:rsid w:val="00402ED8"/>
    <w:rsid w:val="00403538"/>
    <w:rsid w:val="00431C0B"/>
    <w:rsid w:val="00437CAD"/>
    <w:rsid w:val="0045345E"/>
    <w:rsid w:val="004657DA"/>
    <w:rsid w:val="004B2665"/>
    <w:rsid w:val="004C3459"/>
    <w:rsid w:val="004D7D2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578C"/>
    <w:rsid w:val="00756CDA"/>
    <w:rsid w:val="007E2ACC"/>
    <w:rsid w:val="007E68C5"/>
    <w:rsid w:val="00832144"/>
    <w:rsid w:val="00836DAF"/>
    <w:rsid w:val="008567C7"/>
    <w:rsid w:val="008642B3"/>
    <w:rsid w:val="008A6C10"/>
    <w:rsid w:val="008B7D99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F24DD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74FAA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A13F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5F283"/>
  <w15:chartTrackingRefBased/>
  <w15:docId w15:val="{49C4EADF-B816-4867-9029-C6C03AC6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4035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035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1899-12-31T23:00:00Z</cp:lastPrinted>
  <dcterms:created xsi:type="dcterms:W3CDTF">2026-02-10T08:56:00Z</dcterms:created>
  <dcterms:modified xsi:type="dcterms:W3CDTF">2026-02-10T09:40:00Z</dcterms:modified>
</cp:coreProperties>
</file>