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ADB32" w14:textId="405D955A" w:rsidR="00D34297" w:rsidRPr="00FF538C" w:rsidRDefault="001D7461" w:rsidP="00FF538C">
      <w:pPr>
        <w:rPr>
          <w:rFonts w:ascii="Arial Narrow" w:hAnsi="Arial Narrow" w:cs="Arial"/>
          <w:sz w:val="22"/>
          <w:szCs w:val="22"/>
        </w:rPr>
      </w:pPr>
      <w:r w:rsidRPr="00FF538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F538C" w:rsidRPr="00FF538C">
        <w:rPr>
          <w:rFonts w:ascii="Arial Narrow" w:hAnsi="Arial Narrow" w:cs="Arial"/>
          <w:sz w:val="22"/>
          <w:szCs w:val="22"/>
        </w:rPr>
        <w:t xml:space="preserve"> </w:t>
      </w:r>
      <w:r w:rsidR="00FF538C">
        <w:rPr>
          <w:rFonts w:ascii="Arial Narrow" w:hAnsi="Arial Narrow" w:cs="Arial"/>
          <w:sz w:val="22"/>
          <w:szCs w:val="22"/>
        </w:rPr>
        <w:tab/>
      </w:r>
      <w:r w:rsidR="00FF538C">
        <w:rPr>
          <w:rFonts w:ascii="Arial Narrow" w:hAnsi="Arial Narrow" w:cs="Arial"/>
          <w:sz w:val="22"/>
          <w:szCs w:val="22"/>
        </w:rPr>
        <w:tab/>
      </w:r>
      <w:r w:rsidR="00FF538C">
        <w:rPr>
          <w:rFonts w:ascii="Arial Narrow" w:hAnsi="Arial Narrow" w:cs="Arial"/>
          <w:sz w:val="22"/>
          <w:szCs w:val="22"/>
        </w:rPr>
        <w:tab/>
      </w:r>
      <w:r w:rsidR="00FF538C">
        <w:rPr>
          <w:rFonts w:ascii="Arial Narrow" w:hAnsi="Arial Narrow" w:cs="Arial"/>
          <w:sz w:val="22"/>
          <w:szCs w:val="22"/>
        </w:rPr>
        <w:tab/>
      </w:r>
      <w:r w:rsidR="00FF538C">
        <w:rPr>
          <w:rFonts w:ascii="Arial Narrow" w:hAnsi="Arial Narrow" w:cs="Arial"/>
          <w:sz w:val="22"/>
          <w:szCs w:val="22"/>
        </w:rPr>
        <w:tab/>
      </w:r>
      <w:r w:rsidR="00FF538C">
        <w:rPr>
          <w:rFonts w:ascii="Arial Narrow" w:hAnsi="Arial Narrow" w:cs="Arial"/>
          <w:sz w:val="22"/>
          <w:szCs w:val="22"/>
        </w:rPr>
        <w:tab/>
      </w:r>
      <w:r w:rsidR="00FF538C">
        <w:rPr>
          <w:rFonts w:ascii="Arial Narrow" w:hAnsi="Arial Narrow" w:cs="Arial"/>
          <w:sz w:val="22"/>
          <w:szCs w:val="22"/>
        </w:rPr>
        <w:tab/>
      </w:r>
      <w:r w:rsidR="00FF538C" w:rsidRPr="00FF538C">
        <w:rPr>
          <w:rFonts w:ascii="Arial Narrow" w:hAnsi="Arial Narrow" w:cs="Arial"/>
          <w:sz w:val="22"/>
          <w:szCs w:val="22"/>
        </w:rPr>
        <w:t>Bydgoszcz dnia: 2026-02-10</w:t>
      </w:r>
    </w:p>
    <w:p w14:paraId="1FF7ECB3" w14:textId="77777777" w:rsidR="00D34297" w:rsidRPr="00FF538C" w:rsidRDefault="001D7461" w:rsidP="00FF538C">
      <w:pPr>
        <w:rPr>
          <w:rFonts w:ascii="Arial Narrow" w:hAnsi="Arial Narrow" w:cs="Arial"/>
          <w:sz w:val="22"/>
          <w:szCs w:val="22"/>
        </w:rPr>
      </w:pPr>
      <w:r w:rsidRPr="00FF538C">
        <w:rPr>
          <w:rFonts w:ascii="Arial Narrow" w:hAnsi="Arial Narrow" w:cs="Arial"/>
          <w:sz w:val="22"/>
          <w:szCs w:val="22"/>
        </w:rPr>
        <w:t>Powstańców Warszawy</w:t>
      </w:r>
      <w:r w:rsidR="00D34297" w:rsidRPr="00FF538C">
        <w:rPr>
          <w:rFonts w:ascii="Arial Narrow" w:hAnsi="Arial Narrow" w:cs="Arial"/>
          <w:sz w:val="22"/>
          <w:szCs w:val="22"/>
        </w:rPr>
        <w:t xml:space="preserve"> </w:t>
      </w:r>
      <w:r w:rsidRPr="00FF538C">
        <w:rPr>
          <w:rFonts w:ascii="Arial Narrow" w:hAnsi="Arial Narrow" w:cs="Arial"/>
          <w:sz w:val="22"/>
          <w:szCs w:val="22"/>
        </w:rPr>
        <w:t>5</w:t>
      </w:r>
    </w:p>
    <w:p w14:paraId="05405936" w14:textId="77777777" w:rsidR="00D34297" w:rsidRDefault="001D7461" w:rsidP="00FF538C">
      <w:pPr>
        <w:rPr>
          <w:rFonts w:ascii="Arial Narrow" w:hAnsi="Arial Narrow" w:cs="Arial"/>
          <w:sz w:val="22"/>
          <w:szCs w:val="22"/>
        </w:rPr>
      </w:pPr>
      <w:r w:rsidRPr="00FF538C">
        <w:rPr>
          <w:rFonts w:ascii="Arial Narrow" w:hAnsi="Arial Narrow" w:cs="Arial"/>
          <w:sz w:val="22"/>
          <w:szCs w:val="22"/>
        </w:rPr>
        <w:t>85-681</w:t>
      </w:r>
      <w:r w:rsidR="00D34297" w:rsidRPr="00FF538C">
        <w:rPr>
          <w:rFonts w:ascii="Arial Narrow" w:hAnsi="Arial Narrow" w:cs="Arial"/>
          <w:sz w:val="22"/>
          <w:szCs w:val="22"/>
        </w:rPr>
        <w:t xml:space="preserve"> </w:t>
      </w:r>
      <w:r w:rsidRPr="00FF538C">
        <w:rPr>
          <w:rFonts w:ascii="Arial Narrow" w:hAnsi="Arial Narrow" w:cs="Arial"/>
          <w:sz w:val="22"/>
          <w:szCs w:val="22"/>
        </w:rPr>
        <w:t>Bydgoszcz</w:t>
      </w:r>
    </w:p>
    <w:p w14:paraId="25DAEC7F" w14:textId="77777777" w:rsidR="00FF538C" w:rsidRDefault="00FF538C" w:rsidP="00FF538C">
      <w:pPr>
        <w:rPr>
          <w:rFonts w:ascii="Arial Narrow" w:hAnsi="Arial Narrow" w:cs="Arial"/>
          <w:sz w:val="22"/>
          <w:szCs w:val="22"/>
        </w:rPr>
      </w:pPr>
    </w:p>
    <w:p w14:paraId="1E1E5390" w14:textId="20010A10" w:rsidR="00FF538C" w:rsidRDefault="00FF538C" w:rsidP="00FF538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7D79F6">
        <w:rPr>
          <w:rFonts w:ascii="Arial Narrow" w:hAnsi="Arial Narrow" w:cs="Arial"/>
          <w:b/>
          <w:bCs/>
          <w:sz w:val="22"/>
          <w:szCs w:val="22"/>
        </w:rPr>
        <w:t xml:space="preserve"> 1101/26</w:t>
      </w:r>
    </w:p>
    <w:p w14:paraId="6D2C2023" w14:textId="6649325F" w:rsidR="00FF538C" w:rsidRPr="00FF538C" w:rsidRDefault="00FF538C" w:rsidP="00FF538C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134/2025</w:t>
      </w:r>
    </w:p>
    <w:p w14:paraId="68093D8E" w14:textId="77777777" w:rsidR="00D34297" w:rsidRPr="00FF538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FF538C">
        <w:rPr>
          <w:rFonts w:ascii="Arial Narrow" w:hAnsi="Arial Narrow" w:cs="Arial"/>
          <w:b/>
          <w:sz w:val="22"/>
          <w:szCs w:val="22"/>
        </w:rPr>
        <w:t>WYKONAWCY</w:t>
      </w:r>
    </w:p>
    <w:p w14:paraId="458B69D2" w14:textId="77777777" w:rsidR="00D34297" w:rsidRPr="00FF538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FF538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F538C" w14:paraId="5DC91CB0" w14:textId="77777777" w:rsidTr="00D34297">
        <w:tc>
          <w:tcPr>
            <w:tcW w:w="9180" w:type="dxa"/>
            <w:shd w:val="clear" w:color="auto" w:fill="F2F2F2"/>
            <w:hideMark/>
          </w:tcPr>
          <w:p w14:paraId="10677316" w14:textId="77777777" w:rsidR="00D34297" w:rsidRPr="00FF538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F538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BB6C5A4" w14:textId="77777777" w:rsidR="00D34297" w:rsidRPr="00FF538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FF538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75E6C60" w14:textId="77777777" w:rsidR="00D34297" w:rsidRPr="00FF538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4C704995" w14:textId="77777777" w:rsidR="00D34297" w:rsidRPr="00FF538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F538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F538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F538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F538C" w14:paraId="2B027FA3" w14:textId="77777777" w:rsidTr="00310284">
        <w:tc>
          <w:tcPr>
            <w:tcW w:w="2269" w:type="dxa"/>
          </w:tcPr>
          <w:p w14:paraId="0AC3C780" w14:textId="77777777" w:rsidR="00D34297" w:rsidRPr="00FF538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3C94255" w14:textId="77777777" w:rsidR="00D34297" w:rsidRPr="00FF538C" w:rsidRDefault="001D746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</w:p>
        </w:tc>
      </w:tr>
      <w:tr w:rsidR="001D7461" w:rsidRPr="00FF538C" w14:paraId="25FA60F7" w14:textId="77777777" w:rsidTr="00F05020">
        <w:tc>
          <w:tcPr>
            <w:tcW w:w="2269" w:type="dxa"/>
          </w:tcPr>
          <w:p w14:paraId="19E75201" w14:textId="77777777" w:rsidR="001D7461" w:rsidRPr="00FF538C" w:rsidRDefault="001D7461" w:rsidP="00F050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A41B645" w14:textId="77777777" w:rsidR="001D7461" w:rsidRPr="00FF538C" w:rsidRDefault="001D7461" w:rsidP="00F050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bCs/>
                <w:sz w:val="22"/>
                <w:szCs w:val="22"/>
              </w:rPr>
              <w:t>134/2025</w:t>
            </w:r>
          </w:p>
        </w:tc>
      </w:tr>
    </w:tbl>
    <w:p w14:paraId="1166ACCA" w14:textId="77777777" w:rsidR="00010B31" w:rsidRPr="00FF538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2AFF78AE" w14:textId="77777777" w:rsidR="00010B31" w:rsidRPr="00FF538C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FF538C">
        <w:rPr>
          <w:rFonts w:ascii="Arial Narrow" w:hAnsi="Arial Narrow" w:cs="Arial"/>
          <w:sz w:val="22"/>
          <w:szCs w:val="22"/>
        </w:rPr>
        <w:t xml:space="preserve">Zamawiający, </w:t>
      </w:r>
      <w:r w:rsidR="001D7461" w:rsidRPr="00FF538C">
        <w:rPr>
          <w:rFonts w:ascii="Arial Narrow" w:hAnsi="Arial Narrow" w:cs="Arial"/>
          <w:b/>
          <w:sz w:val="22"/>
          <w:szCs w:val="22"/>
        </w:rPr>
        <w:t>10WSzKzP SPZOZ</w:t>
      </w:r>
      <w:r w:rsidRPr="00FF538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D7461" w:rsidRPr="00FF538C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FF538C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FF538C">
        <w:rPr>
          <w:rFonts w:ascii="Arial Narrow" w:hAnsi="Arial Narrow" w:cs="Arial"/>
          <w:sz w:val="22"/>
          <w:szCs w:val="22"/>
        </w:rPr>
        <w:t>na</w:t>
      </w:r>
      <w:r w:rsidRPr="00FF538C">
        <w:rPr>
          <w:rFonts w:ascii="Arial Narrow" w:hAnsi="Arial Narrow" w:cs="Arial"/>
          <w:sz w:val="22"/>
          <w:szCs w:val="22"/>
        </w:rPr>
        <w:t xml:space="preserve"> </w:t>
      </w:r>
      <w:r w:rsidR="00D8293D" w:rsidRPr="00FF538C">
        <w:rPr>
          <w:rFonts w:ascii="Arial Narrow" w:hAnsi="Arial Narrow" w:cs="Arial"/>
          <w:sz w:val="22"/>
          <w:szCs w:val="22"/>
        </w:rPr>
        <w:t>na</w:t>
      </w:r>
      <w:r w:rsidR="00010B31" w:rsidRPr="00FF538C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F538C" w14:paraId="7E72221F" w14:textId="77777777" w:rsidTr="00FF538C">
        <w:tc>
          <w:tcPr>
            <w:tcW w:w="993" w:type="dxa"/>
            <w:vAlign w:val="center"/>
          </w:tcPr>
          <w:p w14:paraId="25C58700" w14:textId="77777777" w:rsidR="00D44D12" w:rsidRPr="00FF538C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14:paraId="25D8D209" w14:textId="77777777" w:rsidR="00D44D12" w:rsidRPr="00FF538C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09FE5E3E" w14:textId="77777777" w:rsidR="00D44D12" w:rsidRPr="00FF538C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1D7461" w:rsidRPr="00FF538C" w14:paraId="7034A8CE" w14:textId="77777777" w:rsidTr="00FF538C">
        <w:tc>
          <w:tcPr>
            <w:tcW w:w="993" w:type="dxa"/>
          </w:tcPr>
          <w:p w14:paraId="7B9408E7" w14:textId="77777777" w:rsidR="001D7461" w:rsidRPr="00FF538C" w:rsidRDefault="001D7461" w:rsidP="00F0502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14:paraId="792679AE" w14:textId="77777777" w:rsidR="001D7461" w:rsidRPr="00FF538C" w:rsidRDefault="001D7461" w:rsidP="00F0502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b/>
                <w:sz w:val="22"/>
                <w:szCs w:val="22"/>
              </w:rPr>
              <w:t>System implantów twarzoczaszki chirurgii szczękowo - twarzowej</w:t>
            </w:r>
          </w:p>
          <w:p w14:paraId="5416FA7A" w14:textId="77777777" w:rsidR="001D7461" w:rsidRPr="00FF538C" w:rsidRDefault="001D7461" w:rsidP="00F0502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FF538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093F450" w14:textId="77777777" w:rsidR="001D7461" w:rsidRPr="00FF538C" w:rsidRDefault="001D7461" w:rsidP="00F0502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14:paraId="17105A4F" w14:textId="77777777" w:rsidR="001D7461" w:rsidRPr="00FF538C" w:rsidRDefault="001D7461" w:rsidP="00F0502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F538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96559D8" w14:textId="77777777" w:rsidR="001D7461" w:rsidRPr="00FF538C" w:rsidRDefault="001D7461" w:rsidP="00F0502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F538C">
              <w:rPr>
                <w:rFonts w:ascii="Arial Narrow" w:hAnsi="Arial Narrow" w:cs="Arial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14:paraId="2F3CD1E9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F538C">
        <w:rPr>
          <w:rFonts w:ascii="Arial Narrow" w:hAnsi="Arial Narrow" w:cs="Arial"/>
          <w:i/>
          <w:sz w:val="22"/>
          <w:szCs w:val="22"/>
        </w:rPr>
        <w:t>Zamawiający</w:t>
      </w:r>
    </w:p>
    <w:p w14:paraId="65F98162" w14:textId="77777777" w:rsidR="00FF538C" w:rsidRPr="00FF538C" w:rsidRDefault="00FF538C" w:rsidP="00FF538C"/>
    <w:p w14:paraId="0F8F039B" w14:textId="77777777" w:rsidR="00FF538C" w:rsidRDefault="00FF538C" w:rsidP="00FF538C">
      <w:pPr>
        <w:rPr>
          <w:rFonts w:ascii="Arial Narrow" w:hAnsi="Arial Narrow" w:cs="Arial"/>
          <w:i/>
          <w:sz w:val="22"/>
          <w:szCs w:val="22"/>
        </w:rPr>
      </w:pPr>
    </w:p>
    <w:p w14:paraId="5476753F" w14:textId="5EA64EE3" w:rsidR="00FF538C" w:rsidRDefault="00FF538C" w:rsidP="00FF538C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3EF3AFB1" w14:textId="7295A711" w:rsidR="00FF538C" w:rsidRDefault="00FF538C" w:rsidP="00FF538C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4982AAF0" w14:textId="1E4084D4" w:rsidR="00FF538C" w:rsidRDefault="00FF538C" w:rsidP="00FF538C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759148A5" w14:textId="02E69B35" w:rsidR="00FF538C" w:rsidRDefault="00FF538C" w:rsidP="00FF538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C61F46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D964916" w14:textId="77E1C595" w:rsidR="00FF538C" w:rsidRPr="00FF538C" w:rsidRDefault="00FF538C" w:rsidP="00FF538C">
      <w:pPr>
        <w:rPr>
          <w:rFonts w:ascii="Arial Narrow" w:hAnsi="Arial Narrow"/>
        </w:rPr>
      </w:pPr>
      <w:r>
        <w:rPr>
          <w:rFonts w:ascii="Arial Narrow" w:hAnsi="Arial Narrow"/>
        </w:rPr>
        <w:t>Data: 2026-02-10</w:t>
      </w:r>
    </w:p>
    <w:sectPr w:rsidR="00FF538C" w:rsidRPr="00FF538C" w:rsidSect="00FF53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E7847" w14:textId="77777777" w:rsidR="00285A20" w:rsidRDefault="00285A20" w:rsidP="00D34297">
      <w:r>
        <w:separator/>
      </w:r>
    </w:p>
  </w:endnote>
  <w:endnote w:type="continuationSeparator" w:id="0">
    <w:p w14:paraId="46551DFE" w14:textId="77777777" w:rsidR="00285A20" w:rsidRDefault="00285A20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8AE54" w14:textId="77777777" w:rsidR="001D7461" w:rsidRDefault="001D74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12C6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B03407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2A46B" w14:textId="77777777" w:rsidR="001D7461" w:rsidRDefault="001D74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11AFC" w14:textId="77777777" w:rsidR="00285A20" w:rsidRDefault="00285A20" w:rsidP="00D34297">
      <w:r>
        <w:separator/>
      </w:r>
    </w:p>
  </w:footnote>
  <w:footnote w:type="continuationSeparator" w:id="0">
    <w:p w14:paraId="31C60A07" w14:textId="77777777" w:rsidR="00285A20" w:rsidRDefault="00285A20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5DB98" w14:textId="77777777" w:rsidR="001D7461" w:rsidRDefault="001D7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177B2" w14:textId="77777777" w:rsidR="001D7461" w:rsidRDefault="001D74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9C57A" w14:textId="77777777" w:rsidR="001D7461" w:rsidRDefault="001D74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31A0"/>
    <w:rsid w:val="00010B31"/>
    <w:rsid w:val="00104963"/>
    <w:rsid w:val="00150F65"/>
    <w:rsid w:val="001D7461"/>
    <w:rsid w:val="00285A20"/>
    <w:rsid w:val="002A7DFF"/>
    <w:rsid w:val="00310284"/>
    <w:rsid w:val="004631A0"/>
    <w:rsid w:val="004E2226"/>
    <w:rsid w:val="005464E2"/>
    <w:rsid w:val="007D79F6"/>
    <w:rsid w:val="00823326"/>
    <w:rsid w:val="00856A3E"/>
    <w:rsid w:val="00894412"/>
    <w:rsid w:val="009462DF"/>
    <w:rsid w:val="009500EB"/>
    <w:rsid w:val="00993EFC"/>
    <w:rsid w:val="00AB3E72"/>
    <w:rsid w:val="00AC1A4B"/>
    <w:rsid w:val="00CE5977"/>
    <w:rsid w:val="00D34297"/>
    <w:rsid w:val="00D41670"/>
    <w:rsid w:val="00D44D12"/>
    <w:rsid w:val="00D8293D"/>
    <w:rsid w:val="00E403D2"/>
    <w:rsid w:val="00E742E3"/>
    <w:rsid w:val="00EA13F0"/>
    <w:rsid w:val="00EB1359"/>
    <w:rsid w:val="00FF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B39448"/>
  <w15:chartTrackingRefBased/>
  <w15:docId w15:val="{4F9F1802-8E9C-47DA-84E2-C289E201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FF53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53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dcterms:created xsi:type="dcterms:W3CDTF">2026-02-10T07:27:00Z</dcterms:created>
  <dcterms:modified xsi:type="dcterms:W3CDTF">2026-02-10T09:35:00Z</dcterms:modified>
</cp:coreProperties>
</file>