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 xml:space="preserve">, o którym mowa w art. 275 pkt 1 ustawy </w:t>
      </w:r>
      <w:proofErr w:type="spellStart"/>
      <w:r w:rsidR="0096723F" w:rsidRPr="001C2FDA">
        <w:rPr>
          <w:sz w:val="22"/>
          <w:szCs w:val="22"/>
        </w:rPr>
        <w:t>Pzp</w:t>
      </w:r>
      <w:proofErr w:type="spellEnd"/>
      <w:r w:rsidR="0096723F" w:rsidRPr="001C2FDA">
        <w:rPr>
          <w:sz w:val="22"/>
          <w:szCs w:val="22"/>
        </w:rPr>
        <w:t>.</w:t>
      </w:r>
      <w:r w:rsidRPr="001C2FDA">
        <w:rPr>
          <w:sz w:val="22"/>
          <w:szCs w:val="22"/>
        </w:rPr>
        <w:t xml:space="preserve"> pn.: </w:t>
      </w:r>
    </w:p>
    <w:p w14:paraId="139C6E80" w14:textId="50B4C7E4" w:rsidR="00817EBB" w:rsidRDefault="00A73CFB" w:rsidP="00817EBB">
      <w:pPr>
        <w:jc w:val="center"/>
        <w:rPr>
          <w:b/>
          <w:bCs/>
          <w:sz w:val="28"/>
          <w:szCs w:val="28"/>
        </w:rPr>
      </w:pPr>
      <w:r w:rsidRPr="00A73CFB">
        <w:rPr>
          <w:b/>
          <w:bCs/>
          <w:sz w:val="28"/>
          <w:szCs w:val="28"/>
        </w:rPr>
        <w:t>Zakup i dostawa środków czystości oraz środków higienicznych</w:t>
      </w:r>
    </w:p>
    <w:p w14:paraId="0DA430F5" w14:textId="77777777" w:rsidR="0088090A" w:rsidRPr="001C2FDA" w:rsidRDefault="0088090A" w:rsidP="00817EBB">
      <w:pPr>
        <w:jc w:val="center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1C2FDA" w14:paraId="03945564" w14:textId="77777777" w:rsidTr="006014DA">
        <w:trPr>
          <w:trHeight w:val="333"/>
        </w:trPr>
        <w:tc>
          <w:tcPr>
            <w:tcW w:w="2814" w:type="dxa"/>
            <w:vAlign w:val="center"/>
          </w:tcPr>
          <w:p w14:paraId="19BDED6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</w:tcPr>
          <w:p w14:paraId="264A185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BB1662E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79053A7F" w14:textId="47C5827F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>(</w:t>
            </w:r>
            <w:r w:rsidR="00AF0614" w:rsidRPr="001C2FDA">
              <w:t xml:space="preserve">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</w:tcPr>
          <w:p w14:paraId="58A20BF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E4F9A14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3FA9EB0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74AAFA4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6F303E75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2ED6E4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</w:tcPr>
          <w:p w14:paraId="05176F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2821B8D1" w14:textId="77777777" w:rsidTr="006014DA">
        <w:trPr>
          <w:trHeight w:val="373"/>
        </w:trPr>
        <w:tc>
          <w:tcPr>
            <w:tcW w:w="2814" w:type="dxa"/>
            <w:vAlign w:val="center"/>
          </w:tcPr>
          <w:p w14:paraId="28D910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</w:tcPr>
          <w:p w14:paraId="2A6963A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0D68C466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565B4C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</w:tcPr>
          <w:p w14:paraId="078ED407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452FD81" w14:textId="77777777" w:rsidTr="006014DA">
        <w:trPr>
          <w:trHeight w:val="405"/>
        </w:trPr>
        <w:tc>
          <w:tcPr>
            <w:tcW w:w="2814" w:type="dxa"/>
            <w:vAlign w:val="center"/>
          </w:tcPr>
          <w:p w14:paraId="55FE8EA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</w:tcPr>
          <w:p w14:paraId="21B2682B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1C2FDA" w14:paraId="43BBED88" w14:textId="77777777" w:rsidTr="006014DA">
        <w:trPr>
          <w:trHeight w:val="330"/>
        </w:trPr>
        <w:tc>
          <w:tcPr>
            <w:tcW w:w="2814" w:type="dxa"/>
            <w:vAlign w:val="center"/>
          </w:tcPr>
          <w:p w14:paraId="0ED42D6F" w14:textId="1863937A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</w:tcPr>
          <w:p w14:paraId="7CDFC08E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08A52C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28CBEE99" w:rsidR="00281DC6" w:rsidRPr="001C2FDA" w:rsidRDefault="00281DC6" w:rsidP="003A0ECF">
      <w:pPr>
        <w:numPr>
          <w:ilvl w:val="0"/>
          <w:numId w:val="35"/>
        </w:numPr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</w:t>
      </w:r>
      <w:r w:rsidR="00982D6C">
        <w:rPr>
          <w:sz w:val="22"/>
        </w:rPr>
        <w:t xml:space="preserve"> oraz wzorem umowy</w:t>
      </w:r>
      <w:r w:rsidRPr="001C2FDA">
        <w:rPr>
          <w:sz w:val="22"/>
        </w:rPr>
        <w:t>, stosując niżej wymienione stawki:</w:t>
      </w:r>
    </w:p>
    <w:p w14:paraId="42716EBD" w14:textId="77777777" w:rsidR="008826A8" w:rsidRDefault="008826A8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</w:p>
    <w:p w14:paraId="460CA981" w14:textId="3C4B92E1" w:rsidR="00A73CFB" w:rsidRPr="00A73CFB" w:rsidRDefault="00A73CFB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A73CFB">
        <w:rPr>
          <w:b/>
          <w:sz w:val="22"/>
        </w:rPr>
        <w:t xml:space="preserve">Zadanie </w:t>
      </w:r>
      <w:r w:rsidR="00C70E3E">
        <w:rPr>
          <w:b/>
          <w:sz w:val="22"/>
        </w:rPr>
        <w:t xml:space="preserve">nr </w:t>
      </w:r>
      <w:r w:rsidRPr="00A73CFB">
        <w:rPr>
          <w:b/>
          <w:sz w:val="22"/>
        </w:rPr>
        <w:t>1</w:t>
      </w:r>
    </w:p>
    <w:p w14:paraId="1EECE02D" w14:textId="42655F7A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34D92FE" w14:textId="33D0DF91" w:rsidR="00B00FE0" w:rsidRPr="00B00FE0" w:rsidRDefault="00B00FE0" w:rsidP="003A0ECF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0060D2A7" w14:textId="48B24FF4" w:rsidR="00281DC6" w:rsidRPr="001C2FDA" w:rsidRDefault="00281DC6" w:rsidP="003A0ECF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4B847373" w14:textId="77777777" w:rsidR="00C70E3E" w:rsidRPr="001C2FDA" w:rsidRDefault="00C70E3E" w:rsidP="00C70E3E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2F91486A" w14:textId="77777777" w:rsidR="00C70E3E" w:rsidRPr="00C70E3E" w:rsidRDefault="00C70E3E" w:rsidP="00C70E3E">
      <w:pPr>
        <w:spacing w:line="276" w:lineRule="auto"/>
        <w:ind w:left="284"/>
        <w:contextualSpacing/>
        <w:jc w:val="both"/>
        <w:rPr>
          <w:bCs/>
          <w:sz w:val="22"/>
        </w:rPr>
      </w:pPr>
      <w:r w:rsidRPr="00C70E3E">
        <w:rPr>
          <w:bCs/>
          <w:sz w:val="22"/>
        </w:rPr>
        <w:t xml:space="preserve">Łączna maksymalna wartość Umowy (zamówienie podstawowe + opcja) </w:t>
      </w:r>
    </w:p>
    <w:p w14:paraId="7393D61C" w14:textId="77777777" w:rsidR="00C70E3E" w:rsidRPr="00C70E3E" w:rsidRDefault="00C70E3E" w:rsidP="00C70E3E">
      <w:pPr>
        <w:spacing w:line="276" w:lineRule="auto"/>
        <w:ind w:left="284"/>
        <w:contextualSpacing/>
        <w:jc w:val="both"/>
        <w:rPr>
          <w:bCs/>
          <w:sz w:val="22"/>
        </w:rPr>
      </w:pPr>
      <w:r w:rsidRPr="00C70E3E">
        <w:rPr>
          <w:bCs/>
          <w:sz w:val="22"/>
        </w:rPr>
        <w:t>wynosi: ………………….zł netto, …………………….. zł brutto</w:t>
      </w:r>
    </w:p>
    <w:p w14:paraId="752EAD56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AA7E40" w:rsidRPr="001C2FDA">
        <w:rPr>
          <w:bCs/>
          <w:sz w:val="22"/>
        </w:rPr>
        <w:t>12</w:t>
      </w:r>
      <w:r w:rsidRPr="001C2FDA">
        <w:rPr>
          <w:bCs/>
          <w:sz w:val="22"/>
        </w:rPr>
        <w:t xml:space="preserve"> miesięcy od daty zawarcia umowy</w:t>
      </w:r>
    </w:p>
    <w:p w14:paraId="1ABCA931" w14:textId="77777777" w:rsidR="00281DC6" w:rsidRPr="001C2FDA" w:rsidRDefault="00281DC6" w:rsidP="003A0ECF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58BF028" w14:textId="390FC47F" w:rsidR="00D02757" w:rsidRPr="001C2FDA" w:rsidRDefault="00D02757" w:rsidP="003A0ECF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lastRenderedPageBreak/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</w:t>
      </w:r>
      <w:r w:rsidR="00817EBB">
        <w:rPr>
          <w:bCs/>
          <w:sz w:val="22"/>
          <w:szCs w:val="22"/>
        </w:rPr>
        <w:t>5 dni roboczych</w:t>
      </w:r>
      <w:r w:rsidRPr="001C2FDA">
        <w:rPr>
          <w:bCs/>
          <w:sz w:val="22"/>
          <w:szCs w:val="22"/>
        </w:rPr>
        <w:t xml:space="preserve"> od momentu złożenia zamówienia </w:t>
      </w:r>
    </w:p>
    <w:p w14:paraId="74855081" w14:textId="77777777" w:rsidR="00C70E3E" w:rsidRDefault="00C70E3E" w:rsidP="00A73CFB">
      <w:pPr>
        <w:spacing w:line="276" w:lineRule="auto"/>
        <w:ind w:left="284"/>
        <w:contextualSpacing/>
        <w:jc w:val="both"/>
        <w:rPr>
          <w:b/>
          <w:sz w:val="22"/>
        </w:rPr>
      </w:pPr>
    </w:p>
    <w:p w14:paraId="1B4B06A8" w14:textId="0D8F487F" w:rsidR="00A73CFB" w:rsidRPr="00A73CFB" w:rsidRDefault="00A73CFB" w:rsidP="00A73CFB">
      <w:pPr>
        <w:spacing w:line="276" w:lineRule="auto"/>
        <w:ind w:left="284"/>
        <w:contextualSpacing/>
        <w:jc w:val="both"/>
        <w:rPr>
          <w:b/>
          <w:sz w:val="22"/>
        </w:rPr>
      </w:pPr>
      <w:r w:rsidRPr="00A73CFB">
        <w:rPr>
          <w:b/>
          <w:sz w:val="22"/>
        </w:rPr>
        <w:t xml:space="preserve">Zadanie </w:t>
      </w:r>
      <w:r w:rsidR="00C70E3E">
        <w:rPr>
          <w:b/>
          <w:sz w:val="22"/>
        </w:rPr>
        <w:t xml:space="preserve">nr </w:t>
      </w:r>
      <w:r>
        <w:rPr>
          <w:b/>
          <w:sz w:val="22"/>
        </w:rPr>
        <w:t>2</w:t>
      </w:r>
    </w:p>
    <w:p w14:paraId="284B0A17" w14:textId="77777777" w:rsidR="00A73CFB" w:rsidRPr="001C2FDA" w:rsidRDefault="00A73CFB" w:rsidP="00A73CFB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1CECA87" w14:textId="77777777" w:rsidR="00A73CFB" w:rsidRPr="00B00FE0" w:rsidRDefault="00A73CFB" w:rsidP="00A73CFB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553C8365" w14:textId="77777777" w:rsidR="00A73CFB" w:rsidRPr="001C2FDA" w:rsidRDefault="00A73CFB" w:rsidP="00A73CFB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D89982E" w14:textId="77777777" w:rsidR="00A73CFB" w:rsidRPr="001C2FDA" w:rsidRDefault="00A73CFB" w:rsidP="00A73CFB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729FD20F" w14:textId="77777777" w:rsidR="00A73CFB" w:rsidRPr="001C2FDA" w:rsidRDefault="00A73CFB" w:rsidP="00A73CFB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200882B7" w14:textId="77777777" w:rsidR="00C70E3E" w:rsidRPr="00C70E3E" w:rsidRDefault="00C70E3E" w:rsidP="00C70E3E">
      <w:pPr>
        <w:spacing w:line="276" w:lineRule="auto"/>
        <w:ind w:left="284"/>
        <w:contextualSpacing/>
        <w:jc w:val="both"/>
        <w:rPr>
          <w:bCs/>
          <w:sz w:val="22"/>
        </w:rPr>
      </w:pPr>
      <w:r w:rsidRPr="00C70E3E">
        <w:rPr>
          <w:bCs/>
          <w:sz w:val="22"/>
        </w:rPr>
        <w:t xml:space="preserve">Łączna maksymalna wartość Umowy (zamówienie podstawowe + opcja) </w:t>
      </w:r>
    </w:p>
    <w:p w14:paraId="018B57CA" w14:textId="77777777" w:rsidR="00C70E3E" w:rsidRPr="00C70E3E" w:rsidRDefault="00C70E3E" w:rsidP="00C70E3E">
      <w:pPr>
        <w:spacing w:line="276" w:lineRule="auto"/>
        <w:ind w:left="284"/>
        <w:contextualSpacing/>
        <w:jc w:val="both"/>
        <w:rPr>
          <w:bCs/>
          <w:sz w:val="22"/>
        </w:rPr>
      </w:pPr>
      <w:r w:rsidRPr="00C70E3E">
        <w:rPr>
          <w:bCs/>
          <w:sz w:val="22"/>
        </w:rPr>
        <w:t>wynosi: ………………….zł netto, …………………….. zł brutto</w:t>
      </w:r>
    </w:p>
    <w:p w14:paraId="784A6FE0" w14:textId="4E9EDC8D" w:rsidR="00A73CFB" w:rsidRPr="001C2FDA" w:rsidRDefault="00A73CFB" w:rsidP="00A73CFB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12 miesięcy od </w:t>
      </w:r>
      <w:r>
        <w:rPr>
          <w:bCs/>
          <w:sz w:val="22"/>
        </w:rPr>
        <w:t>dnia 01.04.2026r.</w:t>
      </w:r>
    </w:p>
    <w:p w14:paraId="5AB2C9E7" w14:textId="77777777" w:rsidR="00A73CFB" w:rsidRPr="001C2FDA" w:rsidRDefault="00A73CFB" w:rsidP="00A73CFB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17F8818E" w14:textId="77777777" w:rsidR="00A73CFB" w:rsidRPr="001C2FDA" w:rsidRDefault="00A73CFB" w:rsidP="00A73CFB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</w:t>
      </w:r>
      <w:r>
        <w:rPr>
          <w:bCs/>
          <w:sz w:val="22"/>
          <w:szCs w:val="22"/>
        </w:rPr>
        <w:t>5 dni roboczych</w:t>
      </w:r>
      <w:r w:rsidRPr="001C2FDA">
        <w:rPr>
          <w:bCs/>
          <w:sz w:val="22"/>
          <w:szCs w:val="22"/>
        </w:rPr>
        <w:t xml:space="preserve"> od momentu złożenia zamówienia </w:t>
      </w:r>
    </w:p>
    <w:p w14:paraId="7AA5412C" w14:textId="77777777" w:rsidR="003A0ECF" w:rsidRDefault="003A0ECF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</w:p>
    <w:p w14:paraId="4BEEB136" w14:textId="380BA526" w:rsidR="00A73CFB" w:rsidRPr="00A73CFB" w:rsidRDefault="00A73CFB" w:rsidP="00A73CFB">
      <w:pPr>
        <w:spacing w:line="276" w:lineRule="auto"/>
        <w:ind w:left="284"/>
        <w:contextualSpacing/>
        <w:jc w:val="both"/>
        <w:rPr>
          <w:b/>
          <w:sz w:val="22"/>
        </w:rPr>
      </w:pPr>
      <w:r w:rsidRPr="00A73CFB">
        <w:rPr>
          <w:b/>
          <w:sz w:val="22"/>
        </w:rPr>
        <w:t xml:space="preserve">Zadanie </w:t>
      </w:r>
      <w:r w:rsidR="00C70E3E">
        <w:rPr>
          <w:b/>
          <w:sz w:val="22"/>
        </w:rPr>
        <w:t xml:space="preserve">nr </w:t>
      </w:r>
      <w:r>
        <w:rPr>
          <w:b/>
          <w:sz w:val="22"/>
        </w:rPr>
        <w:t>3</w:t>
      </w:r>
    </w:p>
    <w:p w14:paraId="1F11528A" w14:textId="77777777" w:rsidR="00A73CFB" w:rsidRPr="001C2FDA" w:rsidRDefault="00A73CFB" w:rsidP="00A73CFB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6983D83" w14:textId="77777777" w:rsidR="00A73CFB" w:rsidRPr="00B00FE0" w:rsidRDefault="00A73CFB" w:rsidP="00A73CFB">
      <w:pPr>
        <w:spacing w:line="276" w:lineRule="auto"/>
        <w:ind w:hanging="284"/>
        <w:jc w:val="both"/>
        <w:rPr>
          <w:sz w:val="22"/>
          <w:szCs w:val="22"/>
        </w:rPr>
      </w:pPr>
      <w:r w:rsidRPr="00B00FE0"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 w:rsidRPr="00B00FE0">
        <w:rPr>
          <w:sz w:val="22"/>
          <w:szCs w:val="22"/>
        </w:rPr>
        <w:t xml:space="preserve"> stawka  podatku VAT wynosi  ......%, kwota podatku VAT wynosi ........................... zł</w:t>
      </w:r>
    </w:p>
    <w:p w14:paraId="497CD26F" w14:textId="77777777" w:rsidR="00A73CFB" w:rsidRPr="001C2FDA" w:rsidRDefault="00A73CFB" w:rsidP="00A73CFB">
      <w:pPr>
        <w:spacing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54A1D24D" w14:textId="77777777" w:rsidR="00A73CFB" w:rsidRPr="001C2FDA" w:rsidRDefault="00A73CFB" w:rsidP="00A73CFB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5F0DB5FA" w14:textId="77777777" w:rsidR="00A73CFB" w:rsidRPr="001C2FDA" w:rsidRDefault="00A73CFB" w:rsidP="00A73CFB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5967CE8D" w14:textId="77777777" w:rsidR="00C70E3E" w:rsidRPr="00C70E3E" w:rsidRDefault="00C70E3E" w:rsidP="00C70E3E">
      <w:pPr>
        <w:spacing w:line="276" w:lineRule="auto"/>
        <w:ind w:left="284"/>
        <w:contextualSpacing/>
        <w:jc w:val="both"/>
        <w:rPr>
          <w:bCs/>
          <w:sz w:val="22"/>
        </w:rPr>
      </w:pPr>
      <w:r w:rsidRPr="00C70E3E">
        <w:rPr>
          <w:bCs/>
          <w:sz w:val="22"/>
        </w:rPr>
        <w:t xml:space="preserve">Łączna maksymalna wartość Umowy (zamówienie podstawowe + opcja) </w:t>
      </w:r>
    </w:p>
    <w:p w14:paraId="7E6BE8CF" w14:textId="77777777" w:rsidR="00C70E3E" w:rsidRPr="00C70E3E" w:rsidRDefault="00C70E3E" w:rsidP="00C70E3E">
      <w:pPr>
        <w:spacing w:line="276" w:lineRule="auto"/>
        <w:ind w:left="284"/>
        <w:contextualSpacing/>
        <w:jc w:val="both"/>
        <w:rPr>
          <w:bCs/>
          <w:sz w:val="22"/>
        </w:rPr>
      </w:pPr>
      <w:r w:rsidRPr="00C70E3E">
        <w:rPr>
          <w:bCs/>
          <w:sz w:val="22"/>
        </w:rPr>
        <w:t>wynosi: ………………….zł netto, …………………….. zł brutto</w:t>
      </w:r>
    </w:p>
    <w:p w14:paraId="2C0B2824" w14:textId="31CB62A5" w:rsidR="00A73CFB" w:rsidRPr="001C2FDA" w:rsidRDefault="00A73CFB" w:rsidP="00A73CFB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430FAB45" w14:textId="77777777" w:rsidR="00A73CFB" w:rsidRPr="001C2FDA" w:rsidRDefault="00A73CFB" w:rsidP="00A73CFB">
      <w:pPr>
        <w:spacing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4B2A46C4" w14:textId="77777777" w:rsidR="00A73CFB" w:rsidRPr="001C2FDA" w:rsidRDefault="00A73CFB" w:rsidP="00A73CFB">
      <w:pPr>
        <w:spacing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</w:t>
      </w:r>
      <w:r>
        <w:rPr>
          <w:bCs/>
          <w:sz w:val="22"/>
          <w:szCs w:val="22"/>
        </w:rPr>
        <w:t>5 dni roboczych</w:t>
      </w:r>
      <w:r w:rsidRPr="001C2FDA">
        <w:rPr>
          <w:bCs/>
          <w:sz w:val="22"/>
          <w:szCs w:val="22"/>
        </w:rPr>
        <w:t xml:space="preserve"> od momentu złożenia zamówienia </w:t>
      </w:r>
    </w:p>
    <w:p w14:paraId="3AF6F24D" w14:textId="77777777" w:rsidR="00A73CFB" w:rsidRDefault="00A73CFB" w:rsidP="003A0ECF">
      <w:pPr>
        <w:spacing w:line="276" w:lineRule="auto"/>
        <w:ind w:left="284"/>
        <w:contextualSpacing/>
        <w:jc w:val="both"/>
        <w:rPr>
          <w:bCs/>
          <w:sz w:val="22"/>
          <w:u w:val="single"/>
        </w:rPr>
      </w:pPr>
    </w:p>
    <w:bookmarkEnd w:id="2"/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OŚWIADCZAMY</w:t>
      </w:r>
      <w:r w:rsidRPr="001C2FDA">
        <w:rPr>
          <w:sz w:val="22"/>
        </w:rPr>
        <w:t>, że:</w:t>
      </w:r>
    </w:p>
    <w:p w14:paraId="7E4749BF" w14:textId="176A0A65" w:rsidR="00281DC6" w:rsidRPr="001C2FDA" w:rsidRDefault="00281DC6" w:rsidP="004340C7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 xml:space="preserve">zapoznaliśmy się ze Specyfikacją Warunków Zamówienia i uznajemy się za związanych </w:t>
      </w:r>
      <w:r w:rsidR="004340C7" w:rsidRPr="001C2FDA">
        <w:rPr>
          <w:sz w:val="22"/>
        </w:rPr>
        <w:t xml:space="preserve">niniejszą ofertą na czas </w:t>
      </w:r>
      <w:r w:rsidR="004340C7">
        <w:rPr>
          <w:sz w:val="22"/>
        </w:rPr>
        <w:t xml:space="preserve">w niej </w:t>
      </w:r>
      <w:r w:rsidR="004340C7" w:rsidRPr="001C2FDA">
        <w:rPr>
          <w:sz w:val="22"/>
        </w:rPr>
        <w:t xml:space="preserve">wskazany 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1C2FDA" w:rsidRDefault="00281DC6" w:rsidP="005E565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  <w:rPr>
          <w:sz w:val="22"/>
          <w:szCs w:val="22"/>
        </w:rPr>
      </w:pPr>
      <w:r w:rsidRPr="001C2FDA">
        <w:rPr>
          <w:sz w:val="22"/>
          <w:szCs w:val="22"/>
        </w:rPr>
        <w:t>wypełniliśmy obowiązki informacyjne przewidziane w art. 13 lub art. 14 RODO</w:t>
      </w:r>
      <w:r w:rsidRPr="001C2FDA">
        <w:rPr>
          <w:sz w:val="22"/>
          <w:szCs w:val="22"/>
          <w:vertAlign w:val="superscript"/>
        </w:rPr>
        <w:footnoteReference w:id="2"/>
      </w:r>
      <w:r w:rsidRPr="001C2FDA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FDA">
        <w:rPr>
          <w:sz w:val="22"/>
          <w:szCs w:val="22"/>
          <w:vertAlign w:val="superscript"/>
        </w:rPr>
        <w:footnoteReference w:id="3"/>
      </w:r>
      <w:r w:rsidRPr="001C2FDA">
        <w:rPr>
          <w:sz w:val="22"/>
          <w:szCs w:val="22"/>
        </w:rPr>
        <w:t>.</w:t>
      </w:r>
    </w:p>
    <w:p w14:paraId="17143F9B" w14:textId="77777777" w:rsidR="00851BC9" w:rsidRPr="001C2FDA" w:rsidRDefault="00851BC9" w:rsidP="005E565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lastRenderedPageBreak/>
        <w:t xml:space="preserve">nie podlegam wykluczeniu z postępowania na podstawie art.108 ust 1 pkt 1-6 ustawy </w:t>
      </w:r>
      <w:proofErr w:type="spellStart"/>
      <w:r w:rsidRPr="001C2FDA">
        <w:rPr>
          <w:sz w:val="22"/>
          <w:szCs w:val="22"/>
        </w:rPr>
        <w:t>Pzp</w:t>
      </w:r>
      <w:proofErr w:type="spellEnd"/>
      <w:r w:rsidRPr="001C2FDA">
        <w:rPr>
          <w:sz w:val="22"/>
          <w:szCs w:val="22"/>
        </w:rPr>
        <w:t>.</w:t>
      </w:r>
    </w:p>
    <w:p w14:paraId="7ED8DA12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1C2FDA">
        <w:rPr>
          <w:sz w:val="22"/>
          <w:szCs w:val="22"/>
        </w:rPr>
        <w:t>Pzp</w:t>
      </w:r>
      <w:proofErr w:type="spellEnd"/>
    </w:p>
    <w:p w14:paraId="6032F0A7" w14:textId="4B36955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7 ust. 1 ustawy z dnia 13</w:t>
      </w:r>
      <w:r w:rsidR="0054651B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1D472A49" w14:textId="6CD00222" w:rsidR="00035C9A" w:rsidRPr="001C2FDA" w:rsidRDefault="004340C7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035C9A" w:rsidRPr="001C2FDA">
        <w:rPr>
          <w:sz w:val="22"/>
          <w:szCs w:val="22"/>
        </w:rPr>
        <w:t>świadczam, że nie podlegam wykluczeniu z postępowania na podstawie art. 5k rozporządzenia Rady (UE) nr 833/2014 z dnia 31 lipca 2014r. dotyczącego środków ograniczających w związku z działaniami Rosji destabilizującymi sytuację na Ukrainie</w:t>
      </w:r>
    </w:p>
    <w:p w14:paraId="4E2DF069" w14:textId="4157E979" w:rsidR="00441C4D" w:rsidRPr="001C2FDA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 xml:space="preserve">oświadczam, że cały oferowany przez nas asortyment </w:t>
      </w:r>
      <w:r w:rsidR="0042122E" w:rsidRPr="001C2FDA">
        <w:rPr>
          <w:sz w:val="22"/>
          <w:szCs w:val="22"/>
        </w:rPr>
        <w:t>spełnia lub przewyższa</w:t>
      </w:r>
      <w:r w:rsidRPr="001C2FDA">
        <w:rPr>
          <w:sz w:val="22"/>
          <w:szCs w:val="22"/>
        </w:rPr>
        <w:t xml:space="preserve"> wszystkie parametry określone przez Zamawiającego w SWZ i </w:t>
      </w:r>
      <w:r w:rsidR="0042122E" w:rsidRPr="001C2FDA">
        <w:rPr>
          <w:sz w:val="22"/>
          <w:szCs w:val="22"/>
        </w:rPr>
        <w:t>posiada wszelkie wymagane przepisami dopuszczenia do użytkowania w jednostkach służby zdrowia</w:t>
      </w:r>
      <w:r w:rsidRPr="001C2FDA">
        <w:rPr>
          <w:sz w:val="22"/>
          <w:szCs w:val="22"/>
        </w:rPr>
        <w:t xml:space="preserve"> - (jeśli wymagają tego stosowne przepisy prawa) i zobowiązujemy się je dostarczyć na każde wezwanie Zamawiającego</w:t>
      </w:r>
      <w:r w:rsidR="0042122E" w:rsidRPr="001C2FDA">
        <w:rPr>
          <w:sz w:val="22"/>
          <w:szCs w:val="22"/>
        </w:rPr>
        <w:t xml:space="preserve"> (wraz z dokumentami potwierdzającymi oferowane parametry)</w:t>
      </w:r>
      <w:r w:rsidRPr="001C2FDA">
        <w:rPr>
          <w:sz w:val="22"/>
          <w:szCs w:val="22"/>
        </w:rPr>
        <w:t>,</w:t>
      </w:r>
    </w:p>
    <w:p w14:paraId="536CC755" w14:textId="77777777" w:rsidR="00441C4D" w:rsidRPr="001C2FDA" w:rsidRDefault="00441C4D" w:rsidP="0057598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dumpingowej).</w:t>
      </w: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D967B4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D967B4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E753F8">
      <w:pPr>
        <w:numPr>
          <w:ilvl w:val="0"/>
          <w:numId w:val="35"/>
        </w:numPr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1C2FDA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3AEF28AA" w14:textId="77777777" w:rsidR="00E753F8" w:rsidRPr="005758FD" w:rsidRDefault="00E753F8" w:rsidP="00E753F8">
      <w:pPr>
        <w:contextualSpacing/>
        <w:jc w:val="both"/>
        <w:rPr>
          <w:rFonts w:eastAsia="Calibri"/>
          <w:lang w:eastAsia="en-US"/>
        </w:rPr>
      </w:pPr>
      <w:r w:rsidRPr="005758FD">
        <w:rPr>
          <w:rFonts w:eastAsia="Calibri"/>
          <w:lang w:eastAsia="en-US"/>
        </w:rPr>
        <w:t>Czy Wykonawca jest mikroprzedsiębiorstwem bądź małym lub średnim przedsiębiorstwem?</w:t>
      </w:r>
    </w:p>
    <w:p w14:paraId="03F7CC17" w14:textId="77777777" w:rsidR="00E753F8" w:rsidRPr="00D915F8" w:rsidRDefault="00E753F8" w:rsidP="00E753F8">
      <w:pPr>
        <w:ind w:left="360"/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14:paraId="545D4906" w14:textId="77777777" w:rsidR="00E753F8" w:rsidRPr="00D915F8" w:rsidRDefault="00E753F8" w:rsidP="00E753F8">
      <w:pPr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 xml:space="preserve">Rodzaj Wykonawcy: </w:t>
      </w:r>
      <w:r w:rsidRPr="00D915F8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14:paraId="19C74DA3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Mikroprzedsiębiorstwo</w:t>
      </w:r>
    </w:p>
    <w:p w14:paraId="0DFA339F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Małe przedsiębiorstwo</w:t>
      </w:r>
    </w:p>
    <w:p w14:paraId="529B003A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Średnie przedsiębiorstwo</w:t>
      </w:r>
    </w:p>
    <w:p w14:paraId="1F648405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lastRenderedPageBreak/>
        <w:t>Jednoosobowa działalność gospodarcza</w:t>
      </w:r>
    </w:p>
    <w:p w14:paraId="6E296A36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Osoba fizyczna nieprowadząca działalności gospodarczej</w:t>
      </w:r>
    </w:p>
    <w:p w14:paraId="45DC94E0" w14:textId="77777777" w:rsidR="00E753F8" w:rsidRPr="00D915F8" w:rsidRDefault="00E753F8" w:rsidP="00E753F8">
      <w:pPr>
        <w:numPr>
          <w:ilvl w:val="0"/>
          <w:numId w:val="37"/>
        </w:numPr>
        <w:contextualSpacing/>
        <w:rPr>
          <w:rFonts w:eastAsia="Calibri"/>
          <w:sz w:val="22"/>
          <w:szCs w:val="22"/>
          <w:lang w:eastAsia="en-US"/>
        </w:rPr>
      </w:pPr>
      <w:r w:rsidRPr="00D915F8">
        <w:rPr>
          <w:rFonts w:eastAsia="Calibri"/>
          <w:sz w:val="22"/>
          <w:szCs w:val="22"/>
          <w:lang w:eastAsia="en-US"/>
        </w:rPr>
        <w:t>Inny rodzaj</w:t>
      </w:r>
    </w:p>
    <w:p w14:paraId="3A482792" w14:textId="77777777" w:rsidR="00E753F8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</w:p>
    <w:p w14:paraId="7D22EFD7" w14:textId="77777777" w:rsidR="00E753F8" w:rsidRPr="00281DC6" w:rsidRDefault="00E753F8" w:rsidP="00E753F8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40580936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0C662B12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68F0BD5" w14:textId="77777777" w:rsidR="00E753F8" w:rsidRPr="00281DC6" w:rsidRDefault="00E753F8" w:rsidP="00E753F8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8C5D05A" w14:textId="77777777" w:rsidR="00E753F8" w:rsidRPr="00281DC6" w:rsidRDefault="00E753F8" w:rsidP="00E753F8">
      <w:pPr>
        <w:ind w:left="644"/>
        <w:contextualSpacing/>
        <w:jc w:val="both"/>
        <w:rPr>
          <w:b/>
          <w:sz w:val="22"/>
          <w:szCs w:val="22"/>
        </w:rPr>
      </w:pPr>
    </w:p>
    <w:p w14:paraId="57D71510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714FF721" w14:textId="77777777" w:rsidR="00E753F8" w:rsidRDefault="00E753F8" w:rsidP="00E753F8">
      <w:pPr>
        <w:pStyle w:val="Tekstpodstawowy2"/>
        <w:rPr>
          <w:szCs w:val="24"/>
          <w:u w:val="dotted"/>
        </w:rPr>
      </w:pPr>
    </w:p>
    <w:p w14:paraId="23C8918B" w14:textId="77777777" w:rsidR="00E753F8" w:rsidRDefault="00E753F8" w:rsidP="00E753F8">
      <w:pPr>
        <w:jc w:val="both"/>
      </w:pPr>
      <w:r w:rsidRPr="00240A85">
        <w:t>………………… dnia ……………………….</w:t>
      </w:r>
    </w:p>
    <w:p w14:paraId="60845258" w14:textId="77777777" w:rsidR="00E753F8" w:rsidRDefault="00E753F8" w:rsidP="00E753F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</w:t>
      </w:r>
    </w:p>
    <w:p w14:paraId="4F57D36F" w14:textId="77777777" w:rsidR="00E753F8" w:rsidRPr="00240A85" w:rsidRDefault="00E753F8" w:rsidP="00E753F8">
      <w:pPr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podpis</w:t>
      </w:r>
    </w:p>
    <w:p w14:paraId="068579BB" w14:textId="1C065B74" w:rsidR="00281DC6" w:rsidRDefault="00281DC6" w:rsidP="00E753F8">
      <w:pPr>
        <w:spacing w:line="360" w:lineRule="auto"/>
        <w:contextualSpacing/>
        <w:jc w:val="both"/>
      </w:pP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5B21E" w14:textId="77777777" w:rsidR="000322CE" w:rsidRDefault="000322CE">
      <w:r>
        <w:separator/>
      </w:r>
    </w:p>
  </w:endnote>
  <w:endnote w:type="continuationSeparator" w:id="0">
    <w:p w14:paraId="3BF379F0" w14:textId="77777777" w:rsidR="000322CE" w:rsidRDefault="00032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766909" w14:textId="77777777" w:rsidR="000322CE" w:rsidRDefault="000322CE">
      <w:r>
        <w:separator/>
      </w:r>
    </w:p>
  </w:footnote>
  <w:footnote w:type="continuationSeparator" w:id="0">
    <w:p w14:paraId="1C2C3D24" w14:textId="77777777" w:rsidR="000322CE" w:rsidRDefault="000322CE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CBA9E" w14:textId="3E6C7919" w:rsidR="003E2272" w:rsidRDefault="00365350">
    <w:pPr>
      <w:pStyle w:val="Nagwek"/>
    </w:pPr>
    <w:r w:rsidRPr="002118DD">
      <w:t>Znak sprawy: SZW/DZP/</w:t>
    </w:r>
    <w:r w:rsidR="0088090A">
      <w:t>7</w:t>
    </w:r>
    <w:r w:rsidR="002118DD" w:rsidRPr="002118DD">
      <w:t>/202</w:t>
    </w:r>
    <w:r w:rsidR="00A73CFB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22CE"/>
    <w:rsid w:val="00035C9A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481A"/>
    <w:rsid w:val="001B00F0"/>
    <w:rsid w:val="001C2FDA"/>
    <w:rsid w:val="00202DDE"/>
    <w:rsid w:val="002118DD"/>
    <w:rsid w:val="00224255"/>
    <w:rsid w:val="002779AD"/>
    <w:rsid w:val="00281DC6"/>
    <w:rsid w:val="002933E9"/>
    <w:rsid w:val="002C061E"/>
    <w:rsid w:val="002C54C1"/>
    <w:rsid w:val="0030391A"/>
    <w:rsid w:val="00311C3A"/>
    <w:rsid w:val="003201DF"/>
    <w:rsid w:val="0034112D"/>
    <w:rsid w:val="00365350"/>
    <w:rsid w:val="00372470"/>
    <w:rsid w:val="00391021"/>
    <w:rsid w:val="0039528D"/>
    <w:rsid w:val="003A0ECF"/>
    <w:rsid w:val="003A20E3"/>
    <w:rsid w:val="003A652F"/>
    <w:rsid w:val="003C1648"/>
    <w:rsid w:val="003C5284"/>
    <w:rsid w:val="003D408B"/>
    <w:rsid w:val="003E2272"/>
    <w:rsid w:val="003F1416"/>
    <w:rsid w:val="00412A27"/>
    <w:rsid w:val="00414F69"/>
    <w:rsid w:val="0042122E"/>
    <w:rsid w:val="00422F2E"/>
    <w:rsid w:val="0042619A"/>
    <w:rsid w:val="004340C7"/>
    <w:rsid w:val="00441C4D"/>
    <w:rsid w:val="00443C09"/>
    <w:rsid w:val="004456FF"/>
    <w:rsid w:val="00460383"/>
    <w:rsid w:val="004934D7"/>
    <w:rsid w:val="004A2566"/>
    <w:rsid w:val="004A77B6"/>
    <w:rsid w:val="004C49CC"/>
    <w:rsid w:val="004D59A4"/>
    <w:rsid w:val="004F0198"/>
    <w:rsid w:val="00535E57"/>
    <w:rsid w:val="0054651B"/>
    <w:rsid w:val="00552544"/>
    <w:rsid w:val="0056722E"/>
    <w:rsid w:val="0057598D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9440E"/>
    <w:rsid w:val="006A0EFD"/>
    <w:rsid w:val="006C2561"/>
    <w:rsid w:val="006D760D"/>
    <w:rsid w:val="006F290E"/>
    <w:rsid w:val="007059CC"/>
    <w:rsid w:val="0071529D"/>
    <w:rsid w:val="007329BE"/>
    <w:rsid w:val="00740C0B"/>
    <w:rsid w:val="00750615"/>
    <w:rsid w:val="007717C3"/>
    <w:rsid w:val="007E6FF3"/>
    <w:rsid w:val="008022B8"/>
    <w:rsid w:val="00815E8E"/>
    <w:rsid w:val="00817EBB"/>
    <w:rsid w:val="00821F87"/>
    <w:rsid w:val="008404A5"/>
    <w:rsid w:val="00850465"/>
    <w:rsid w:val="00851BC9"/>
    <w:rsid w:val="00852FF7"/>
    <w:rsid w:val="00865D7F"/>
    <w:rsid w:val="00870C1C"/>
    <w:rsid w:val="0088090A"/>
    <w:rsid w:val="008826A8"/>
    <w:rsid w:val="008D4CF2"/>
    <w:rsid w:val="008F24C9"/>
    <w:rsid w:val="009020E3"/>
    <w:rsid w:val="0091177D"/>
    <w:rsid w:val="00915BDC"/>
    <w:rsid w:val="00950AB6"/>
    <w:rsid w:val="0096723F"/>
    <w:rsid w:val="00982D6C"/>
    <w:rsid w:val="009A493B"/>
    <w:rsid w:val="009B4573"/>
    <w:rsid w:val="009C3252"/>
    <w:rsid w:val="00A270EB"/>
    <w:rsid w:val="00A73CFB"/>
    <w:rsid w:val="00A945E1"/>
    <w:rsid w:val="00AA7E40"/>
    <w:rsid w:val="00AB0BDE"/>
    <w:rsid w:val="00AB1127"/>
    <w:rsid w:val="00AC5DFA"/>
    <w:rsid w:val="00AE3969"/>
    <w:rsid w:val="00AF0614"/>
    <w:rsid w:val="00AF0DAF"/>
    <w:rsid w:val="00AF5C6C"/>
    <w:rsid w:val="00AF61A7"/>
    <w:rsid w:val="00B00FE0"/>
    <w:rsid w:val="00B16CA2"/>
    <w:rsid w:val="00B22D6B"/>
    <w:rsid w:val="00B41204"/>
    <w:rsid w:val="00B548D9"/>
    <w:rsid w:val="00B5559D"/>
    <w:rsid w:val="00BD36AA"/>
    <w:rsid w:val="00BF72BF"/>
    <w:rsid w:val="00C3455C"/>
    <w:rsid w:val="00C671F7"/>
    <w:rsid w:val="00C70E3E"/>
    <w:rsid w:val="00CA0475"/>
    <w:rsid w:val="00CA579C"/>
    <w:rsid w:val="00CA7C6C"/>
    <w:rsid w:val="00CB2BE7"/>
    <w:rsid w:val="00D02757"/>
    <w:rsid w:val="00D164C5"/>
    <w:rsid w:val="00D4533E"/>
    <w:rsid w:val="00D74BC1"/>
    <w:rsid w:val="00D90764"/>
    <w:rsid w:val="00D967B4"/>
    <w:rsid w:val="00DD60BC"/>
    <w:rsid w:val="00DD7FE7"/>
    <w:rsid w:val="00DF0E5C"/>
    <w:rsid w:val="00E53DF4"/>
    <w:rsid w:val="00E753F8"/>
    <w:rsid w:val="00E81DD8"/>
    <w:rsid w:val="00E90381"/>
    <w:rsid w:val="00E90A00"/>
    <w:rsid w:val="00EE5C63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E753F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93</TotalTime>
  <Pages>4</Pages>
  <Words>977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Monika Mińska</cp:lastModifiedBy>
  <cp:revision>45</cp:revision>
  <cp:lastPrinted>2007-10-05T06:59:00Z</cp:lastPrinted>
  <dcterms:created xsi:type="dcterms:W3CDTF">2023-01-29T14:17:00Z</dcterms:created>
  <dcterms:modified xsi:type="dcterms:W3CDTF">2026-02-12T11:32:00Z</dcterms:modified>
</cp:coreProperties>
</file>