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31437" w14:textId="38C9F570" w:rsidR="005103B9" w:rsidRDefault="006676AE" w:rsidP="009D530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D530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E52BA53" w14:textId="77777777" w:rsidR="009D5306" w:rsidRPr="009D5306" w:rsidRDefault="009D5306" w:rsidP="009D5306">
      <w:pPr>
        <w:rPr>
          <w:lang w:eastAsia="pl-PL"/>
        </w:rPr>
      </w:pPr>
    </w:p>
    <w:p w14:paraId="4C9B3588" w14:textId="77777777" w:rsidR="00C4103F" w:rsidRPr="0012157F" w:rsidRDefault="007118F0" w:rsidP="009D530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9617B0B" w14:textId="6B9CD7D3" w:rsidR="006676AE" w:rsidRPr="0012157F" w:rsidRDefault="00663429" w:rsidP="009D5306">
      <w:pPr>
        <w:pStyle w:val="Tekstpodstawowy"/>
        <w:spacing w:after="0"/>
        <w:ind w:left="4111"/>
        <w:rPr>
          <w:rFonts w:ascii="Arial" w:hAnsi="Arial" w:cs="Arial"/>
        </w:rPr>
      </w:pPr>
      <w:r w:rsidRPr="00663429">
        <w:rPr>
          <w:rFonts w:ascii="Arial" w:hAnsi="Arial" w:cs="Arial"/>
        </w:rPr>
        <w:t>SZPITAL WOJEWÓDZKI W POZNANIU</w:t>
      </w:r>
    </w:p>
    <w:p w14:paraId="2BBA50A1" w14:textId="5A4A0BE9" w:rsidR="006676AE" w:rsidRPr="0012157F" w:rsidRDefault="00663429" w:rsidP="009D5306">
      <w:pPr>
        <w:pStyle w:val="Tekstpodstawowy"/>
        <w:spacing w:after="0"/>
        <w:ind w:left="4111"/>
        <w:rPr>
          <w:rFonts w:ascii="Arial" w:hAnsi="Arial" w:cs="Arial"/>
        </w:rPr>
      </w:pPr>
      <w:r w:rsidRPr="0066342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6342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5B3FF3D" w14:textId="72E09E7A" w:rsidR="00F90CD1" w:rsidRDefault="00663429" w:rsidP="009D5306">
      <w:pPr>
        <w:pStyle w:val="Tekstpodstawowy"/>
        <w:spacing w:after="0"/>
        <w:ind w:left="4111"/>
        <w:rPr>
          <w:rFonts w:ascii="Arial" w:hAnsi="Arial" w:cs="Arial"/>
        </w:rPr>
      </w:pPr>
      <w:r w:rsidRPr="0066342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63429">
        <w:rPr>
          <w:rFonts w:ascii="Arial" w:hAnsi="Arial" w:cs="Arial"/>
        </w:rPr>
        <w:t>Poznań</w:t>
      </w:r>
    </w:p>
    <w:p w14:paraId="05539D55" w14:textId="77777777" w:rsidR="009169D4" w:rsidRDefault="009169D4" w:rsidP="009D530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C77502" w14:textId="77777777" w:rsidR="00C4103F" w:rsidRPr="002578E4" w:rsidRDefault="002578E4" w:rsidP="009D5306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5E0B13B" w14:textId="77777777" w:rsidR="002578E4" w:rsidRDefault="002578E4" w:rsidP="009D530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A7E290C" w14:textId="77777777" w:rsidTr="0018769E">
        <w:tc>
          <w:tcPr>
            <w:tcW w:w="2800" w:type="dxa"/>
          </w:tcPr>
          <w:p w14:paraId="57FC06AA" w14:textId="77777777" w:rsidR="002578E4" w:rsidRPr="00A2540E" w:rsidRDefault="002578E4" w:rsidP="009D530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A98869D" w14:textId="77777777" w:rsidR="002578E4" w:rsidRPr="00A2540E" w:rsidRDefault="002578E4" w:rsidP="009D530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713397" w14:textId="77777777" w:rsidR="002578E4" w:rsidRPr="00A2540E" w:rsidRDefault="002578E4" w:rsidP="009D530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D4F9C1" w14:textId="77777777" w:rsidR="002578E4" w:rsidRPr="00A2540E" w:rsidRDefault="002578E4" w:rsidP="009D530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5E34242" w14:textId="77777777" w:rsidTr="0018769E">
        <w:tc>
          <w:tcPr>
            <w:tcW w:w="2800" w:type="dxa"/>
          </w:tcPr>
          <w:p w14:paraId="14F97339" w14:textId="77777777" w:rsidR="002578E4" w:rsidRPr="00A2540E" w:rsidRDefault="002578E4" w:rsidP="009D5306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0C61E95" w14:textId="77777777" w:rsidR="002578E4" w:rsidRPr="00A2540E" w:rsidRDefault="002578E4" w:rsidP="009D530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9021E8" w14:textId="77777777" w:rsidR="002578E4" w:rsidRPr="00A2540E" w:rsidRDefault="002578E4" w:rsidP="009D530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718AB6" w14:textId="77777777" w:rsidR="002578E4" w:rsidRPr="00A2540E" w:rsidRDefault="002578E4" w:rsidP="009D5306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71A529" w14:textId="77777777" w:rsidR="002578E4" w:rsidRPr="002578E4" w:rsidRDefault="002578E4" w:rsidP="009D530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63429" w:rsidRPr="0012157F" w14:paraId="69A6F222" w14:textId="77777777" w:rsidTr="00AF2647">
        <w:tc>
          <w:tcPr>
            <w:tcW w:w="9104" w:type="dxa"/>
            <w:shd w:val="clear" w:color="auto" w:fill="D9D9D9"/>
          </w:tcPr>
          <w:p w14:paraId="60595BAB" w14:textId="77777777" w:rsidR="00663429" w:rsidRPr="0012157F" w:rsidRDefault="00663429" w:rsidP="009D530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F1EA0A3" w14:textId="62817913" w:rsidR="00663429" w:rsidRPr="0012157F" w:rsidRDefault="00663429" w:rsidP="009D530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6342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634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63429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6342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6342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5056E2C" w14:textId="77777777" w:rsidR="00663429" w:rsidRPr="00612283" w:rsidRDefault="00663429" w:rsidP="009D530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C606979" w14:textId="77777777" w:rsidR="00663429" w:rsidRPr="00612283" w:rsidRDefault="00663429" w:rsidP="009D530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9BB187C" w14:textId="77777777" w:rsidR="00663429" w:rsidRPr="0012157F" w:rsidRDefault="00663429" w:rsidP="009D5306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C3E9D15" w14:textId="77777777" w:rsidR="00E50194" w:rsidRDefault="001F027E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86EF0B8" w14:textId="77777777" w:rsidTr="0018769E">
        <w:tc>
          <w:tcPr>
            <w:tcW w:w="2269" w:type="dxa"/>
          </w:tcPr>
          <w:p w14:paraId="091D1A74" w14:textId="77777777" w:rsidR="002578E4" w:rsidRPr="00A2540E" w:rsidRDefault="002578E4" w:rsidP="009D530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C8C964E" w14:textId="6270EEE4" w:rsidR="002578E4" w:rsidRPr="00A2540E" w:rsidRDefault="00663429" w:rsidP="009D530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342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środków czystości oraz środków higienicznych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3429" w:rsidRPr="00A2540E" w14:paraId="155D21A9" w14:textId="77777777" w:rsidTr="00AF2647">
        <w:tc>
          <w:tcPr>
            <w:tcW w:w="2269" w:type="dxa"/>
          </w:tcPr>
          <w:p w14:paraId="494D591E" w14:textId="77777777" w:rsidR="00663429" w:rsidRPr="00A2540E" w:rsidRDefault="00663429" w:rsidP="009D530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760BDC6" w14:textId="435E53AF" w:rsidR="00663429" w:rsidRPr="00A2540E" w:rsidRDefault="00663429" w:rsidP="009D530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342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SZW/DZP/7/2026</w:t>
            </w:r>
          </w:p>
        </w:tc>
      </w:tr>
    </w:tbl>
    <w:p w14:paraId="47032DD5" w14:textId="77777777" w:rsidR="002578E4" w:rsidRDefault="002578E4" w:rsidP="009D530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0021526" w14:textId="003C1E5E" w:rsidR="00F90CD1" w:rsidRPr="0012157F" w:rsidRDefault="005434B3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63429" w:rsidRPr="0066342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C4D9212" w14:textId="77777777" w:rsidTr="00650D6C">
        <w:tc>
          <w:tcPr>
            <w:tcW w:w="9104" w:type="dxa"/>
            <w:shd w:val="clear" w:color="auto" w:fill="D9D9D9"/>
          </w:tcPr>
          <w:p w14:paraId="4AF24BAA" w14:textId="77777777" w:rsidR="00E50194" w:rsidRPr="00650D6C" w:rsidRDefault="00650D6C" w:rsidP="009D530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6E9AA28" w14:textId="77777777" w:rsidR="00C113BF" w:rsidRPr="0012157F" w:rsidRDefault="00C113BF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73D6F2B" w14:textId="777CA764" w:rsidR="002426FF" w:rsidRPr="00A44833" w:rsidRDefault="002426FF" w:rsidP="009D5306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82B396D" w14:textId="480849AE" w:rsidR="00023477" w:rsidRPr="006B53D6" w:rsidRDefault="00023477" w:rsidP="009D5306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D46C232" w14:textId="77777777" w:rsidR="00023477" w:rsidRPr="00992BD8" w:rsidRDefault="00992BD8" w:rsidP="009D5306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E94C976" w14:textId="77777777" w:rsidR="00992BD8" w:rsidRPr="00992BD8" w:rsidRDefault="00992BD8" w:rsidP="009D530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1D0190C8" w14:textId="77777777" w:rsidR="00023477" w:rsidRDefault="00C113BF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01C051F" w14:textId="77777777" w:rsidR="007A2BCB" w:rsidRDefault="00992BD8" w:rsidP="009D530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DFD6681" w14:textId="06D2183D" w:rsidR="00663429" w:rsidRDefault="007A2BCB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6D524072" w14:textId="1C992D5D" w:rsidR="00AC6A18" w:rsidRDefault="00AC6A18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A43C8BC" w14:textId="77777777" w:rsidTr="00CD4DD1">
        <w:tc>
          <w:tcPr>
            <w:tcW w:w="9104" w:type="dxa"/>
            <w:shd w:val="clear" w:color="auto" w:fill="D9D9D9"/>
          </w:tcPr>
          <w:p w14:paraId="077F509A" w14:textId="77777777" w:rsidR="0011306C" w:rsidRPr="00650D6C" w:rsidRDefault="0011306C" w:rsidP="009D530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578B541" w14:textId="77777777" w:rsidR="00D2702A" w:rsidRPr="0012157F" w:rsidRDefault="004F23F7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DBEBD8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E5A1B" w14:textId="77777777" w:rsidR="00D2702A" w:rsidRPr="0012157F" w:rsidRDefault="00D2702A" w:rsidP="009D530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68F8" w14:textId="77777777" w:rsidR="00D2702A" w:rsidRPr="0012157F" w:rsidRDefault="00D2702A" w:rsidP="009D530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63429" w:rsidRPr="0012157F" w14:paraId="543CC0C7" w14:textId="77777777" w:rsidTr="00AF26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02E8" w14:textId="0EA0EE1A" w:rsidR="00663429" w:rsidRPr="0012157F" w:rsidRDefault="00663429" w:rsidP="009D53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34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75D38" w14:textId="4581DDC7" w:rsidR="00663429" w:rsidRPr="0012157F" w:rsidRDefault="00663429" w:rsidP="009D530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342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04FE624" w14:textId="2337622D" w:rsidR="00663429" w:rsidRPr="0012157F" w:rsidRDefault="00663429" w:rsidP="009D530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342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663429" w:rsidRPr="0012157F" w14:paraId="7A20153A" w14:textId="77777777" w:rsidTr="00AF26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E1425" w14:textId="64BCDE1B" w:rsidR="00663429" w:rsidRPr="0012157F" w:rsidRDefault="00663429" w:rsidP="009D53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342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780F7" w14:textId="220610F6" w:rsidR="00663429" w:rsidRPr="0012157F" w:rsidRDefault="00663429" w:rsidP="009D530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342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9BB8669" w14:textId="7CCFBA35" w:rsidR="00663429" w:rsidRPr="0012157F" w:rsidRDefault="00663429" w:rsidP="009D530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342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663429" w:rsidRPr="0012157F" w14:paraId="16250CBE" w14:textId="77777777" w:rsidTr="00AF26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8AE0" w14:textId="49CE22CC" w:rsidR="00663429" w:rsidRPr="0012157F" w:rsidRDefault="00663429" w:rsidP="009D53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34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8486" w14:textId="6B7870B3" w:rsidR="00663429" w:rsidRPr="0012157F" w:rsidRDefault="00663429" w:rsidP="009D530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342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B73D7A8" w14:textId="38F7DB77" w:rsidR="00663429" w:rsidRPr="0012157F" w:rsidRDefault="00663429" w:rsidP="009D530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342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663429" w:rsidRPr="0012157F" w14:paraId="07DCD093" w14:textId="77777777" w:rsidTr="00AF26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B4963" w14:textId="7F071A8A" w:rsidR="00663429" w:rsidRPr="0012157F" w:rsidRDefault="00663429" w:rsidP="009D530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342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16AF" w14:textId="5462D245" w:rsidR="00663429" w:rsidRPr="0012157F" w:rsidRDefault="00663429" w:rsidP="009D530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342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D120880" w14:textId="4A81EF40" w:rsidR="00663429" w:rsidRPr="0012157F" w:rsidRDefault="00663429" w:rsidP="009D530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3429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382173B" w14:textId="77777777" w:rsidR="00E21BB4" w:rsidRPr="0012157F" w:rsidRDefault="00257E73" w:rsidP="009D530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0C204EE" w14:textId="77777777" w:rsidR="00E21BB4" w:rsidRPr="00E21BB4" w:rsidRDefault="00E21BB4" w:rsidP="009D530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E43F7C6" w14:textId="77777777" w:rsidR="00C62F57" w:rsidRDefault="00C62F57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085548D" w14:textId="77777777" w:rsidR="00C62F57" w:rsidRDefault="00C62F57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609752C" w14:textId="77777777" w:rsidR="00721D87" w:rsidRDefault="00E21BB4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3E0EB8E" w14:textId="77777777" w:rsidR="00721D87" w:rsidRDefault="00E21BB4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6B986DF" w14:textId="77777777" w:rsidR="00721D87" w:rsidRPr="00721D87" w:rsidRDefault="00721D87" w:rsidP="009D530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677DC26" w14:textId="77777777" w:rsidR="00721D87" w:rsidRDefault="00E21BB4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F456E0E" w14:textId="77777777" w:rsidR="00E21BB4" w:rsidRPr="00E21BB4" w:rsidRDefault="00E21BB4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59BD72B" w14:textId="77777777" w:rsidR="00E21BB4" w:rsidRPr="00721D87" w:rsidRDefault="00E21BB4" w:rsidP="009D530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69A5C6C" w14:textId="77777777" w:rsidR="00C62F57" w:rsidRDefault="00257E73" w:rsidP="009D530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9E2B02D" w14:textId="77777777" w:rsidTr="00CD4DD1">
        <w:tc>
          <w:tcPr>
            <w:tcW w:w="9104" w:type="dxa"/>
            <w:shd w:val="clear" w:color="auto" w:fill="D9D9D9"/>
          </w:tcPr>
          <w:p w14:paraId="3AD85FDF" w14:textId="77777777" w:rsidR="00BE6F04" w:rsidRPr="00650D6C" w:rsidRDefault="00E426EB" w:rsidP="009D530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88D70BC" w14:textId="77777777" w:rsidR="00FE4E2B" w:rsidRDefault="00E426EB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A4B214B" w14:textId="77777777" w:rsidR="009D5306" w:rsidRDefault="009D5306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378C42" w14:textId="77777777" w:rsidR="009D5306" w:rsidRDefault="009D5306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8B33C6" w14:textId="77777777" w:rsidR="009D5306" w:rsidRDefault="009D5306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B1A5BC" w14:textId="77777777" w:rsidR="009D5306" w:rsidRDefault="009D5306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6B9674" w14:textId="77777777" w:rsidR="009D5306" w:rsidRPr="00E426EB" w:rsidRDefault="009D5306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23872C8" w14:textId="77777777" w:rsidTr="00847232">
        <w:tc>
          <w:tcPr>
            <w:tcW w:w="9104" w:type="dxa"/>
            <w:shd w:val="clear" w:color="auto" w:fill="D9D9D9"/>
          </w:tcPr>
          <w:p w14:paraId="552AB396" w14:textId="77777777" w:rsidR="00E426EB" w:rsidRPr="00650D6C" w:rsidRDefault="00E426EB" w:rsidP="009D530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A985513" w14:textId="77777777" w:rsidR="00E426EB" w:rsidRPr="0012157F" w:rsidRDefault="00E426EB" w:rsidP="009D53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047B64" w14:textId="77777777" w:rsidR="00E426EB" w:rsidRPr="00E426EB" w:rsidRDefault="00E426EB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3FE7BBB" w14:textId="77777777" w:rsidR="00E426EB" w:rsidRPr="00E426EB" w:rsidRDefault="00E426EB" w:rsidP="009D530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4DD6497" w14:textId="77777777" w:rsidR="00E426EB" w:rsidRPr="00FF0EBB" w:rsidRDefault="00E426EB" w:rsidP="009D530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68BC69" w14:textId="77777777" w:rsidR="00E426EB" w:rsidRPr="00E426EB" w:rsidRDefault="00E426EB" w:rsidP="009D530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10F3E4" w14:textId="77777777" w:rsidR="00E426EB" w:rsidRPr="00FF0EBB" w:rsidRDefault="00E426EB" w:rsidP="009D530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A69534F" w14:textId="77777777" w:rsidR="00E426EB" w:rsidRDefault="00E426EB" w:rsidP="009D53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ADE39B" w14:textId="77777777" w:rsidR="0012157F" w:rsidRPr="0012157F" w:rsidRDefault="0012157F" w:rsidP="009D53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0165FC" w14:textId="77777777" w:rsidR="00524951" w:rsidRDefault="00FE4E2B" w:rsidP="009D53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FB242A0" w14:textId="77777777" w:rsidR="00524951" w:rsidRDefault="00524951" w:rsidP="009D530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4B2B1F1" w14:textId="77777777" w:rsidR="00FE4E2B" w:rsidRPr="0012157F" w:rsidRDefault="00524951" w:rsidP="009D5306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6613EC6" w14:textId="77777777" w:rsidR="00484F88" w:rsidRPr="0012157F" w:rsidRDefault="006D536F" w:rsidP="009D5306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EDB9A" w14:textId="77777777" w:rsidR="00686029" w:rsidRDefault="00686029" w:rsidP="0038231F">
      <w:pPr>
        <w:spacing w:after="0" w:line="240" w:lineRule="auto"/>
      </w:pPr>
      <w:r>
        <w:separator/>
      </w:r>
    </w:p>
  </w:endnote>
  <w:endnote w:type="continuationSeparator" w:id="0">
    <w:p w14:paraId="3A489B37" w14:textId="77777777" w:rsidR="00686029" w:rsidRDefault="006860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4391C" w14:textId="77777777" w:rsidR="00663429" w:rsidRDefault="00663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830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FF54F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2E20D" w14:textId="77777777" w:rsidR="00663429" w:rsidRDefault="00663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53AA0" w14:textId="77777777" w:rsidR="00686029" w:rsidRDefault="00686029" w:rsidP="0038231F">
      <w:pPr>
        <w:spacing w:after="0" w:line="240" w:lineRule="auto"/>
      </w:pPr>
      <w:r>
        <w:separator/>
      </w:r>
    </w:p>
  </w:footnote>
  <w:footnote w:type="continuationSeparator" w:id="0">
    <w:p w14:paraId="54B6EB80" w14:textId="77777777" w:rsidR="00686029" w:rsidRDefault="00686029" w:rsidP="0038231F">
      <w:pPr>
        <w:spacing w:after="0" w:line="240" w:lineRule="auto"/>
      </w:pPr>
      <w:r>
        <w:continuationSeparator/>
      </w:r>
    </w:p>
  </w:footnote>
  <w:footnote w:id="1">
    <w:p w14:paraId="11AD944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1D7A9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F60D0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5E1178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9D0F937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119D6" w14:textId="77777777" w:rsidR="00663429" w:rsidRDefault="00663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7588F" w14:textId="77777777" w:rsidR="00663429" w:rsidRDefault="00663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B4FE1" w14:textId="77777777" w:rsidR="00663429" w:rsidRDefault="006634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300796">
    <w:abstractNumId w:val="11"/>
  </w:num>
  <w:num w:numId="2" w16cid:durableId="1381129084">
    <w:abstractNumId w:val="0"/>
  </w:num>
  <w:num w:numId="3" w16cid:durableId="2116360109">
    <w:abstractNumId w:val="10"/>
  </w:num>
  <w:num w:numId="4" w16cid:durableId="1968466044">
    <w:abstractNumId w:val="13"/>
  </w:num>
  <w:num w:numId="5" w16cid:durableId="473063450">
    <w:abstractNumId w:val="12"/>
  </w:num>
  <w:num w:numId="6" w16cid:durableId="102389152">
    <w:abstractNumId w:val="9"/>
  </w:num>
  <w:num w:numId="7" w16cid:durableId="443617696">
    <w:abstractNumId w:val="1"/>
  </w:num>
  <w:num w:numId="8" w16cid:durableId="1434549353">
    <w:abstractNumId w:val="6"/>
  </w:num>
  <w:num w:numId="9" w16cid:durableId="276764987">
    <w:abstractNumId w:val="4"/>
  </w:num>
  <w:num w:numId="10" w16cid:durableId="790831347">
    <w:abstractNumId w:val="7"/>
  </w:num>
  <w:num w:numId="11" w16cid:durableId="826751983">
    <w:abstractNumId w:val="5"/>
  </w:num>
  <w:num w:numId="12" w16cid:durableId="23602893">
    <w:abstractNumId w:val="8"/>
  </w:num>
  <w:num w:numId="13" w16cid:durableId="817722712">
    <w:abstractNumId w:val="3"/>
  </w:num>
  <w:num w:numId="14" w16cid:durableId="2333211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E7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3429"/>
    <w:rsid w:val="006676AE"/>
    <w:rsid w:val="00686029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9D530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3E7D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79EE"/>
  <w15:docId w15:val="{14D1CC20-65FE-4B3B-8365-EC3C745E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2026-01-28T08:15:00Z</dcterms:created>
  <dcterms:modified xsi:type="dcterms:W3CDTF">2026-01-28T08:15:00Z</dcterms:modified>
</cp:coreProperties>
</file>