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CEF9B" w14:textId="0AF91208" w:rsidR="009432A1" w:rsidRPr="002451D5" w:rsidRDefault="007275A7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451D5">
        <w:rPr>
          <w:rFonts w:ascii="Arial Narrow" w:hAnsi="Arial Narrow" w:cs="Arial"/>
          <w:sz w:val="22"/>
          <w:szCs w:val="22"/>
        </w:rPr>
        <w:t>Bydgoszcz</w:t>
      </w:r>
      <w:r w:rsidR="009432A1" w:rsidRPr="002451D5">
        <w:rPr>
          <w:rFonts w:ascii="Arial Narrow" w:hAnsi="Arial Narrow" w:cs="Arial"/>
          <w:sz w:val="22"/>
          <w:szCs w:val="22"/>
        </w:rPr>
        <w:t xml:space="preserve"> dnia: </w:t>
      </w:r>
      <w:r w:rsidRPr="002451D5">
        <w:rPr>
          <w:rFonts w:ascii="Arial Narrow" w:hAnsi="Arial Narrow" w:cs="Arial"/>
          <w:sz w:val="22"/>
          <w:szCs w:val="22"/>
        </w:rPr>
        <w:t>2026-02-1</w:t>
      </w:r>
      <w:r w:rsidR="002451D5">
        <w:rPr>
          <w:rFonts w:ascii="Arial Narrow" w:hAnsi="Arial Narrow" w:cs="Arial"/>
          <w:sz w:val="22"/>
          <w:szCs w:val="22"/>
        </w:rPr>
        <w:t>3</w:t>
      </w:r>
    </w:p>
    <w:p w14:paraId="4230FF33" w14:textId="77777777" w:rsidR="009432A1" w:rsidRPr="002451D5" w:rsidRDefault="007275A7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451D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CBB24F6" w14:textId="77777777" w:rsidR="009432A1" w:rsidRPr="002451D5" w:rsidRDefault="007275A7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451D5">
        <w:rPr>
          <w:rFonts w:ascii="Arial Narrow" w:hAnsi="Arial Narrow" w:cs="Arial"/>
          <w:sz w:val="22"/>
          <w:szCs w:val="22"/>
        </w:rPr>
        <w:t>Powstańców Warszawy</w:t>
      </w:r>
      <w:r w:rsidR="009432A1" w:rsidRPr="002451D5">
        <w:rPr>
          <w:rFonts w:ascii="Arial Narrow" w:hAnsi="Arial Narrow" w:cs="Arial"/>
          <w:sz w:val="22"/>
          <w:szCs w:val="22"/>
        </w:rPr>
        <w:t xml:space="preserve"> </w:t>
      </w:r>
      <w:r w:rsidRPr="002451D5">
        <w:rPr>
          <w:rFonts w:ascii="Arial Narrow" w:hAnsi="Arial Narrow" w:cs="Arial"/>
          <w:sz w:val="22"/>
          <w:szCs w:val="22"/>
        </w:rPr>
        <w:t>5</w:t>
      </w:r>
    </w:p>
    <w:p w14:paraId="6285DE9C" w14:textId="77777777" w:rsidR="009432A1" w:rsidRPr="002451D5" w:rsidRDefault="007275A7" w:rsidP="009432A1">
      <w:pPr>
        <w:rPr>
          <w:rFonts w:ascii="Arial Narrow" w:hAnsi="Arial Narrow" w:cs="Arial"/>
          <w:sz w:val="22"/>
          <w:szCs w:val="22"/>
        </w:rPr>
      </w:pPr>
      <w:r w:rsidRPr="002451D5">
        <w:rPr>
          <w:rFonts w:ascii="Arial Narrow" w:hAnsi="Arial Narrow" w:cs="Arial"/>
          <w:sz w:val="22"/>
          <w:szCs w:val="22"/>
        </w:rPr>
        <w:t>85-681</w:t>
      </w:r>
      <w:r w:rsidR="009432A1" w:rsidRPr="002451D5">
        <w:rPr>
          <w:rFonts w:ascii="Arial Narrow" w:hAnsi="Arial Narrow" w:cs="Arial"/>
          <w:sz w:val="22"/>
          <w:szCs w:val="22"/>
        </w:rPr>
        <w:t xml:space="preserve"> </w:t>
      </w:r>
      <w:r w:rsidRPr="002451D5">
        <w:rPr>
          <w:rFonts w:ascii="Arial Narrow" w:hAnsi="Arial Narrow" w:cs="Arial"/>
          <w:sz w:val="22"/>
          <w:szCs w:val="22"/>
        </w:rPr>
        <w:t>Bydgoszcz</w:t>
      </w:r>
    </w:p>
    <w:p w14:paraId="44BA0095" w14:textId="77777777" w:rsidR="009432A1" w:rsidRPr="002451D5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2451D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EB51BE9" w14:textId="77777777" w:rsidR="009432A1" w:rsidRPr="002451D5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451D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451D5" w14:paraId="3431609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FC93EE" w14:textId="77777777" w:rsidR="009432A1" w:rsidRPr="002451D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451D5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8C40CF2" w14:textId="77777777" w:rsidR="009432A1" w:rsidRPr="002451D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451D5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552DE3D" w14:textId="77777777" w:rsidR="00A80738" w:rsidRPr="002451D5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451D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724A726" w14:textId="77777777" w:rsidR="009432A1" w:rsidRPr="002451D5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451D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451D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451D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451D5" w14:paraId="4089981E" w14:textId="77777777" w:rsidTr="00A652DF">
        <w:tc>
          <w:tcPr>
            <w:tcW w:w="2269" w:type="dxa"/>
          </w:tcPr>
          <w:p w14:paraId="142D203E" w14:textId="77777777" w:rsidR="009432A1" w:rsidRPr="002451D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51D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23AB049" w14:textId="77777777" w:rsidR="009432A1" w:rsidRPr="002451D5" w:rsidRDefault="007275A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51D5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  <w:r w:rsidR="009432A1" w:rsidRPr="002451D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275A7" w:rsidRPr="002451D5" w14:paraId="390E92BC" w14:textId="77777777" w:rsidTr="00BC0B2A">
        <w:tc>
          <w:tcPr>
            <w:tcW w:w="2269" w:type="dxa"/>
          </w:tcPr>
          <w:p w14:paraId="799D8831" w14:textId="77777777" w:rsidR="007275A7" w:rsidRPr="002451D5" w:rsidRDefault="007275A7" w:rsidP="00BC0B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451D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B7EC314" w14:textId="77777777" w:rsidR="007275A7" w:rsidRPr="002451D5" w:rsidRDefault="007275A7" w:rsidP="00BC0B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451D5">
              <w:rPr>
                <w:rFonts w:ascii="Arial Narrow" w:hAnsi="Arial Narrow" w:cs="Arial"/>
                <w:bCs/>
                <w:sz w:val="22"/>
                <w:szCs w:val="22"/>
              </w:rPr>
              <w:t>18/2026</w:t>
            </w:r>
          </w:p>
        </w:tc>
      </w:tr>
    </w:tbl>
    <w:p w14:paraId="7F20002C" w14:textId="77777777" w:rsidR="00890B92" w:rsidRPr="002451D5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451D5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451D5">
        <w:rPr>
          <w:rFonts w:ascii="Arial Narrow" w:hAnsi="Arial Narrow" w:cs="Arial"/>
          <w:sz w:val="22"/>
          <w:szCs w:val="22"/>
        </w:rPr>
        <w:t>22</w:t>
      </w:r>
      <w:r w:rsidR="0043158A" w:rsidRPr="002451D5">
        <w:rPr>
          <w:rFonts w:ascii="Arial Narrow" w:hAnsi="Arial Narrow" w:cs="Arial"/>
          <w:sz w:val="22"/>
          <w:szCs w:val="22"/>
        </w:rPr>
        <w:t>2</w:t>
      </w:r>
      <w:r w:rsidRPr="002451D5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451D5">
        <w:rPr>
          <w:rFonts w:ascii="Arial Narrow" w:hAnsi="Arial Narrow" w:cs="Arial"/>
          <w:sz w:val="22"/>
          <w:szCs w:val="22"/>
        </w:rPr>
        <w:t>4</w:t>
      </w:r>
      <w:r w:rsidRPr="002451D5">
        <w:rPr>
          <w:rFonts w:ascii="Arial Narrow" w:hAnsi="Arial Narrow" w:cs="Arial"/>
          <w:sz w:val="22"/>
          <w:szCs w:val="22"/>
        </w:rPr>
        <w:t xml:space="preserve"> </w:t>
      </w:r>
      <w:r w:rsidR="00890B92" w:rsidRPr="002451D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451D5">
        <w:rPr>
          <w:rFonts w:ascii="Arial Narrow" w:hAnsi="Arial Narrow" w:cs="Arial"/>
          <w:sz w:val="22"/>
          <w:szCs w:val="22"/>
        </w:rPr>
        <w:t xml:space="preserve"> </w:t>
      </w:r>
      <w:r w:rsidR="007275A7" w:rsidRPr="002451D5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7275A7" w:rsidRPr="002451D5">
        <w:rPr>
          <w:rFonts w:ascii="Arial Narrow" w:hAnsi="Arial Narrow" w:cs="Arial"/>
          <w:sz w:val="22"/>
          <w:szCs w:val="22"/>
        </w:rPr>
        <w:t>późn</w:t>
      </w:r>
      <w:proofErr w:type="spellEnd"/>
      <w:r w:rsidR="007275A7" w:rsidRPr="002451D5">
        <w:rPr>
          <w:rFonts w:ascii="Arial Narrow" w:hAnsi="Arial Narrow" w:cs="Arial"/>
          <w:sz w:val="22"/>
          <w:szCs w:val="22"/>
        </w:rPr>
        <w:t>. zm.)</w:t>
      </w:r>
      <w:r w:rsidR="00490DC0" w:rsidRPr="002451D5">
        <w:rPr>
          <w:rFonts w:ascii="Arial Narrow" w:hAnsi="Arial Narrow" w:cs="Arial"/>
          <w:sz w:val="22"/>
          <w:szCs w:val="22"/>
        </w:rPr>
        <w:t xml:space="preserve"> </w:t>
      </w:r>
      <w:r w:rsidR="00890B92" w:rsidRPr="002451D5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09B39BF0" w14:textId="77777777" w:rsidR="0069085C" w:rsidRPr="002451D5" w:rsidRDefault="007275A7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451D5">
        <w:rPr>
          <w:rFonts w:ascii="Arial Narrow" w:hAnsi="Arial Narrow" w:cs="Arial"/>
          <w:b/>
          <w:sz w:val="22"/>
          <w:szCs w:val="22"/>
        </w:rPr>
        <w:t>98 867.47</w:t>
      </w:r>
      <w:r w:rsidR="00890B92" w:rsidRPr="002451D5">
        <w:rPr>
          <w:rFonts w:ascii="Arial Narrow" w:hAnsi="Arial Narrow" w:cs="Arial"/>
          <w:sz w:val="22"/>
          <w:szCs w:val="22"/>
        </w:rPr>
        <w:t xml:space="preserve"> zł brutto.</w:t>
      </w:r>
    </w:p>
    <w:p w14:paraId="4A71F4B8" w14:textId="77777777" w:rsidR="00890B92" w:rsidRPr="002451D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0C608F8" w14:textId="77777777" w:rsidR="00890B92" w:rsidRPr="002451D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852C892" w14:textId="77777777" w:rsidR="00890B92" w:rsidRPr="002451D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AE53E8A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451D5">
        <w:rPr>
          <w:rFonts w:ascii="Arial Narrow" w:hAnsi="Arial Narrow" w:cs="Arial"/>
          <w:i/>
          <w:sz w:val="22"/>
          <w:szCs w:val="22"/>
        </w:rPr>
        <w:t>Zamawiający</w:t>
      </w:r>
    </w:p>
    <w:p w14:paraId="6E1A4E2F" w14:textId="77777777" w:rsidR="006212F6" w:rsidRPr="002451D5" w:rsidRDefault="006212F6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87560C8" w14:textId="77777777" w:rsidR="006212F6" w:rsidRDefault="006212F6" w:rsidP="006212F6">
      <w:pPr>
        <w:rPr>
          <w:rFonts w:ascii="Arial Narrow" w:hAnsi="Arial Narrow" w:cs="Arial"/>
        </w:rPr>
      </w:pPr>
    </w:p>
    <w:p w14:paraId="1FF23A65" w14:textId="77777777" w:rsidR="006212F6" w:rsidRDefault="006212F6" w:rsidP="006212F6">
      <w:pPr>
        <w:rPr>
          <w:rFonts w:ascii="Arial Narrow" w:hAnsi="Arial Narrow" w:cs="Arial"/>
        </w:rPr>
      </w:pPr>
    </w:p>
    <w:p w14:paraId="47D2B5D3" w14:textId="77777777" w:rsidR="006212F6" w:rsidRDefault="006212F6" w:rsidP="006212F6">
      <w:pPr>
        <w:rPr>
          <w:rFonts w:ascii="Arial Narrow" w:hAnsi="Arial Narrow" w:cs="Arial"/>
        </w:rPr>
      </w:pPr>
    </w:p>
    <w:p w14:paraId="140E5E1A" w14:textId="77777777" w:rsidR="006212F6" w:rsidRDefault="006212F6" w:rsidP="006212F6">
      <w:pPr>
        <w:rPr>
          <w:rFonts w:ascii="Arial Narrow" w:hAnsi="Arial Narrow" w:cs="Arial"/>
        </w:rPr>
      </w:pPr>
    </w:p>
    <w:p w14:paraId="65BF9B06" w14:textId="77777777" w:rsidR="006212F6" w:rsidRDefault="006212F6" w:rsidP="006212F6">
      <w:pPr>
        <w:rPr>
          <w:rFonts w:ascii="Arial Narrow" w:hAnsi="Arial Narrow" w:cs="Arial"/>
        </w:rPr>
      </w:pPr>
    </w:p>
    <w:p w14:paraId="77D93F92" w14:textId="77777777" w:rsidR="006212F6" w:rsidRDefault="006212F6" w:rsidP="006212F6">
      <w:pPr>
        <w:rPr>
          <w:rFonts w:ascii="Arial Narrow" w:hAnsi="Arial Narrow" w:cs="Arial"/>
        </w:rPr>
      </w:pPr>
    </w:p>
    <w:p w14:paraId="21B36D68" w14:textId="77777777" w:rsidR="006212F6" w:rsidRDefault="006212F6" w:rsidP="006212F6">
      <w:pPr>
        <w:rPr>
          <w:rFonts w:ascii="Arial Narrow" w:hAnsi="Arial Narrow" w:cs="Arial"/>
        </w:rPr>
      </w:pPr>
    </w:p>
    <w:p w14:paraId="4A0ED1AA" w14:textId="50F99CFF" w:rsidR="006212F6" w:rsidRDefault="006212F6" w:rsidP="006212F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358E4E16" w14:textId="77777777" w:rsidR="006212F6" w:rsidRDefault="006212F6" w:rsidP="006212F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2F5667FA" w14:textId="77777777" w:rsidR="006212F6" w:rsidRDefault="006212F6" w:rsidP="006212F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20DFAE53" w14:textId="086061EF" w:rsidR="006212F6" w:rsidRPr="00DC0D5F" w:rsidRDefault="006212F6" w:rsidP="006212F6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</w:rPr>
        <w:t>Data: 2026-0</w:t>
      </w:r>
      <w:r>
        <w:rPr>
          <w:rFonts w:ascii="Arial Narrow" w:hAnsi="Arial Narrow" w:cs="Arial"/>
        </w:rPr>
        <w:t>2-13</w:t>
      </w:r>
    </w:p>
    <w:p w14:paraId="079D0223" w14:textId="1D197CFC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2A756E01" w14:textId="77777777" w:rsidR="002451D5" w:rsidRPr="002451D5" w:rsidRDefault="002451D5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2451D5" w:rsidRPr="002451D5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D61F0" w14:textId="77777777" w:rsidR="00A3676C" w:rsidRDefault="00A3676C">
      <w:r>
        <w:separator/>
      </w:r>
    </w:p>
  </w:endnote>
  <w:endnote w:type="continuationSeparator" w:id="0">
    <w:p w14:paraId="4178F939" w14:textId="77777777" w:rsidR="00A3676C" w:rsidRDefault="00A36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ED6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90B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223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C2C708B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0D5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556B49" w14:textId="77777777" w:rsidR="009F189D" w:rsidRDefault="009F189D">
    <w:pPr>
      <w:pStyle w:val="Stopka"/>
      <w:tabs>
        <w:tab w:val="clear" w:pos="4536"/>
      </w:tabs>
      <w:jc w:val="center"/>
    </w:pPr>
  </w:p>
  <w:p w14:paraId="3D01BA5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22E3A" w14:textId="77777777" w:rsidR="00A3676C" w:rsidRDefault="00A3676C">
      <w:r>
        <w:separator/>
      </w:r>
    </w:p>
  </w:footnote>
  <w:footnote w:type="continuationSeparator" w:id="0">
    <w:p w14:paraId="5DC7896F" w14:textId="77777777" w:rsidR="00A3676C" w:rsidRDefault="00A36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59CC0" w14:textId="77777777" w:rsidR="007275A7" w:rsidRDefault="007275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DFC13" w14:textId="77777777" w:rsidR="007275A7" w:rsidRDefault="007275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2ECB0" w14:textId="77777777" w:rsidR="007275A7" w:rsidRDefault="007275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69B"/>
    <w:rsid w:val="00007727"/>
    <w:rsid w:val="00017720"/>
    <w:rsid w:val="00035488"/>
    <w:rsid w:val="000D7F25"/>
    <w:rsid w:val="000E00E5"/>
    <w:rsid w:val="00173B20"/>
    <w:rsid w:val="001C69FF"/>
    <w:rsid w:val="0023318D"/>
    <w:rsid w:val="002451D5"/>
    <w:rsid w:val="00382A4A"/>
    <w:rsid w:val="003D72FD"/>
    <w:rsid w:val="00423179"/>
    <w:rsid w:val="0043158A"/>
    <w:rsid w:val="004632A6"/>
    <w:rsid w:val="00490DC0"/>
    <w:rsid w:val="00493F8C"/>
    <w:rsid w:val="004C7E9B"/>
    <w:rsid w:val="00524583"/>
    <w:rsid w:val="006212F6"/>
    <w:rsid w:val="0069085C"/>
    <w:rsid w:val="007275A7"/>
    <w:rsid w:val="007B2916"/>
    <w:rsid w:val="00843263"/>
    <w:rsid w:val="00861E75"/>
    <w:rsid w:val="00890B92"/>
    <w:rsid w:val="009432A1"/>
    <w:rsid w:val="0098517B"/>
    <w:rsid w:val="009C769B"/>
    <w:rsid w:val="009D19BD"/>
    <w:rsid w:val="009F189D"/>
    <w:rsid w:val="00A3676C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C9B55D"/>
  <w15:chartTrackingRefBased/>
  <w15:docId w15:val="{D89129CD-7C28-4282-854E-94BA13646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6212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2026-02-12T17:44:00Z</dcterms:created>
  <dcterms:modified xsi:type="dcterms:W3CDTF">2026-02-12T17:45:00Z</dcterms:modified>
</cp:coreProperties>
</file>