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8AAAD" w14:textId="77777777" w:rsidR="00CF7835" w:rsidRPr="00E82245" w:rsidRDefault="00000113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82245">
        <w:rPr>
          <w:rFonts w:ascii="Arial Narrow" w:hAnsi="Arial Narrow" w:cs="Arial"/>
          <w:sz w:val="22"/>
          <w:szCs w:val="22"/>
        </w:rPr>
        <w:t>Bydgoszcz</w:t>
      </w:r>
      <w:r w:rsidR="00CF7835" w:rsidRPr="00E82245">
        <w:rPr>
          <w:rFonts w:ascii="Arial Narrow" w:hAnsi="Arial Narrow" w:cs="Arial"/>
          <w:sz w:val="22"/>
          <w:szCs w:val="22"/>
        </w:rPr>
        <w:t xml:space="preserve"> dnia: </w:t>
      </w:r>
      <w:r w:rsidRPr="00E82245">
        <w:rPr>
          <w:rFonts w:ascii="Arial Narrow" w:hAnsi="Arial Narrow" w:cs="Arial"/>
          <w:sz w:val="22"/>
          <w:szCs w:val="22"/>
        </w:rPr>
        <w:t>2026-02-13</w:t>
      </w:r>
    </w:p>
    <w:p w14:paraId="71C8761A" w14:textId="77777777" w:rsidR="00CF7835" w:rsidRPr="00E82245" w:rsidRDefault="00000113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8224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267B9AF" w14:textId="77777777" w:rsidR="00CF7835" w:rsidRPr="00E82245" w:rsidRDefault="00000113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82245">
        <w:rPr>
          <w:rFonts w:ascii="Arial Narrow" w:hAnsi="Arial Narrow" w:cs="Arial"/>
          <w:sz w:val="22"/>
          <w:szCs w:val="22"/>
        </w:rPr>
        <w:t>Powstańców Warszawy</w:t>
      </w:r>
      <w:r w:rsidR="00CF7835" w:rsidRPr="00E82245">
        <w:rPr>
          <w:rFonts w:ascii="Arial Narrow" w:hAnsi="Arial Narrow" w:cs="Arial"/>
          <w:sz w:val="22"/>
          <w:szCs w:val="22"/>
        </w:rPr>
        <w:t xml:space="preserve"> </w:t>
      </w:r>
      <w:r w:rsidRPr="00E82245">
        <w:rPr>
          <w:rFonts w:ascii="Arial Narrow" w:hAnsi="Arial Narrow" w:cs="Arial"/>
          <w:sz w:val="22"/>
          <w:szCs w:val="22"/>
        </w:rPr>
        <w:t>5</w:t>
      </w:r>
    </w:p>
    <w:p w14:paraId="504B3A53" w14:textId="77777777" w:rsidR="00CF7835" w:rsidRPr="00E82245" w:rsidRDefault="00000113" w:rsidP="00CF7835">
      <w:pPr>
        <w:rPr>
          <w:rFonts w:ascii="Arial Narrow" w:hAnsi="Arial Narrow" w:cs="Arial"/>
          <w:sz w:val="22"/>
          <w:szCs w:val="22"/>
        </w:rPr>
      </w:pPr>
      <w:r w:rsidRPr="00E82245">
        <w:rPr>
          <w:rFonts w:ascii="Arial Narrow" w:hAnsi="Arial Narrow" w:cs="Arial"/>
          <w:sz w:val="22"/>
          <w:szCs w:val="22"/>
        </w:rPr>
        <w:t>85-681</w:t>
      </w:r>
      <w:r w:rsidR="00CF7835" w:rsidRPr="00E82245">
        <w:rPr>
          <w:rFonts w:ascii="Arial Narrow" w:hAnsi="Arial Narrow" w:cs="Arial"/>
          <w:sz w:val="22"/>
          <w:szCs w:val="22"/>
        </w:rPr>
        <w:t xml:space="preserve"> </w:t>
      </w:r>
      <w:r w:rsidRPr="00E82245">
        <w:rPr>
          <w:rFonts w:ascii="Arial Narrow" w:hAnsi="Arial Narrow" w:cs="Arial"/>
          <w:sz w:val="22"/>
          <w:szCs w:val="22"/>
        </w:rPr>
        <w:t>Bydgoszcz</w:t>
      </w:r>
    </w:p>
    <w:p w14:paraId="7109747E" w14:textId="77777777" w:rsidR="00CF7835" w:rsidRPr="00E82245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224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2C6E6A9" w14:textId="77777777" w:rsidR="00CF7835" w:rsidRPr="00E82245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8224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82245" w14:paraId="4C11C9B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8B8F9F" w14:textId="77777777" w:rsidR="00CF7835" w:rsidRPr="00E8224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8224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1751E9E" w14:textId="77777777" w:rsidR="00CF7835" w:rsidRPr="00E82245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8224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5246DC3" w14:textId="77777777" w:rsidR="00CF7835" w:rsidRPr="00E82245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8224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8224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8224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82245" w14:paraId="41983736" w14:textId="77777777" w:rsidTr="000C1C6D">
        <w:tc>
          <w:tcPr>
            <w:tcW w:w="2269" w:type="dxa"/>
          </w:tcPr>
          <w:p w14:paraId="4193ADED" w14:textId="77777777" w:rsidR="00CF7835" w:rsidRPr="00E8224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9844000" w14:textId="77777777" w:rsidR="00CF7835" w:rsidRPr="00E82245" w:rsidRDefault="0000011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CF7835" w:rsidRPr="00E822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00113" w:rsidRPr="00E82245" w14:paraId="5F658448" w14:textId="77777777" w:rsidTr="007F1B8C">
        <w:tc>
          <w:tcPr>
            <w:tcW w:w="2269" w:type="dxa"/>
          </w:tcPr>
          <w:p w14:paraId="078AEC16" w14:textId="77777777" w:rsidR="00000113" w:rsidRPr="00E82245" w:rsidRDefault="00000113" w:rsidP="007F1B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78FB6D2" w14:textId="77777777" w:rsidR="00000113" w:rsidRPr="00E82245" w:rsidRDefault="00000113" w:rsidP="007F1B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bCs/>
                <w:sz w:val="22"/>
                <w:szCs w:val="22"/>
              </w:rPr>
              <w:t>18/2026</w:t>
            </w:r>
          </w:p>
        </w:tc>
      </w:tr>
    </w:tbl>
    <w:p w14:paraId="5490B0DF" w14:textId="77777777" w:rsidR="00D665F5" w:rsidRPr="00E82245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2245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E82245">
        <w:rPr>
          <w:rFonts w:ascii="Arial Narrow" w:hAnsi="Arial Narrow" w:cs="Arial"/>
          <w:sz w:val="22"/>
          <w:szCs w:val="22"/>
        </w:rPr>
        <w:t>2</w:t>
      </w:r>
      <w:r w:rsidRPr="00E82245">
        <w:rPr>
          <w:rFonts w:ascii="Arial Narrow" w:hAnsi="Arial Narrow" w:cs="Arial"/>
          <w:sz w:val="22"/>
          <w:szCs w:val="22"/>
        </w:rPr>
        <w:t xml:space="preserve"> ust. 5 </w:t>
      </w:r>
      <w:r w:rsidRPr="00E82245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E82245">
        <w:rPr>
          <w:rFonts w:ascii="Arial Narrow" w:hAnsi="Arial Narrow" w:cs="Arial"/>
          <w:sz w:val="22"/>
          <w:szCs w:val="22"/>
        </w:rPr>
        <w:t xml:space="preserve"> </w:t>
      </w:r>
      <w:r w:rsidR="00000113" w:rsidRPr="00E82245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00113" w:rsidRPr="00E82245">
        <w:rPr>
          <w:rFonts w:ascii="Arial Narrow" w:hAnsi="Arial Narrow" w:cs="Arial"/>
          <w:sz w:val="22"/>
          <w:szCs w:val="22"/>
        </w:rPr>
        <w:t>późn</w:t>
      </w:r>
      <w:proofErr w:type="spellEnd"/>
      <w:r w:rsidR="00000113" w:rsidRPr="00E82245">
        <w:rPr>
          <w:rFonts w:ascii="Arial Narrow" w:hAnsi="Arial Narrow" w:cs="Arial"/>
          <w:sz w:val="22"/>
          <w:szCs w:val="22"/>
        </w:rPr>
        <w:t>. zm.)</w:t>
      </w:r>
      <w:r w:rsidR="00490DC0" w:rsidRPr="00E82245">
        <w:rPr>
          <w:rFonts w:ascii="Arial Narrow" w:hAnsi="Arial Narrow" w:cs="Arial"/>
          <w:sz w:val="22"/>
          <w:szCs w:val="22"/>
        </w:rPr>
        <w:t xml:space="preserve"> </w:t>
      </w:r>
      <w:r w:rsidRPr="00E82245">
        <w:rPr>
          <w:rFonts w:ascii="Arial Narrow" w:hAnsi="Arial Narrow" w:cs="Arial"/>
          <w:sz w:val="22"/>
          <w:szCs w:val="22"/>
        </w:rPr>
        <w:t>udostępnia</w:t>
      </w:r>
      <w:r w:rsidR="00F95C33" w:rsidRPr="00E82245">
        <w:rPr>
          <w:rFonts w:ascii="Arial Narrow" w:hAnsi="Arial Narrow" w:cs="Arial"/>
          <w:sz w:val="22"/>
          <w:szCs w:val="22"/>
        </w:rPr>
        <w:t xml:space="preserve"> </w:t>
      </w:r>
      <w:r w:rsidR="004C7E9B" w:rsidRPr="00E82245">
        <w:rPr>
          <w:rFonts w:ascii="Arial Narrow" w:hAnsi="Arial Narrow" w:cs="Arial"/>
          <w:sz w:val="22"/>
          <w:szCs w:val="22"/>
        </w:rPr>
        <w:t>informacj</w:t>
      </w:r>
      <w:r w:rsidR="00577BC6" w:rsidRPr="00E82245">
        <w:rPr>
          <w:rFonts w:ascii="Arial Narrow" w:hAnsi="Arial Narrow" w:cs="Arial"/>
          <w:sz w:val="22"/>
          <w:szCs w:val="22"/>
        </w:rPr>
        <w:t>ę</w:t>
      </w:r>
      <w:r w:rsidR="00035488" w:rsidRPr="00E8224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82245">
        <w:rPr>
          <w:rFonts w:ascii="Arial Narrow" w:hAnsi="Arial Narrow" w:cs="Arial"/>
          <w:sz w:val="22"/>
          <w:szCs w:val="22"/>
        </w:rPr>
        <w:t>.</w:t>
      </w:r>
    </w:p>
    <w:p w14:paraId="4DDE385F" w14:textId="77777777" w:rsidR="00A80738" w:rsidRPr="00E82245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224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82245">
        <w:rPr>
          <w:rFonts w:ascii="Arial Narrow" w:hAnsi="Arial Narrow" w:cs="Arial"/>
          <w:sz w:val="22"/>
          <w:szCs w:val="22"/>
        </w:rPr>
        <w:t xml:space="preserve"> w dniu </w:t>
      </w:r>
      <w:r w:rsidR="00000113" w:rsidRPr="00E82245">
        <w:rPr>
          <w:rFonts w:ascii="Arial Narrow" w:hAnsi="Arial Narrow" w:cs="Arial"/>
          <w:sz w:val="22"/>
          <w:szCs w:val="22"/>
        </w:rPr>
        <w:t>13/02/2026</w:t>
      </w:r>
      <w:r w:rsidR="00FF4AB1" w:rsidRPr="00E82245">
        <w:rPr>
          <w:rFonts w:ascii="Arial Narrow" w:hAnsi="Arial Narrow" w:cs="Arial"/>
          <w:sz w:val="22"/>
          <w:szCs w:val="22"/>
        </w:rPr>
        <w:t xml:space="preserve"> o godz. </w:t>
      </w:r>
      <w:r w:rsidR="00000113" w:rsidRPr="00E82245">
        <w:rPr>
          <w:rFonts w:ascii="Arial Narrow" w:hAnsi="Arial Narrow" w:cs="Arial"/>
          <w:sz w:val="22"/>
          <w:szCs w:val="22"/>
        </w:rPr>
        <w:t>08:30</w:t>
      </w:r>
      <w:r w:rsidRPr="00E8224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82245" w14:paraId="49C8B518" w14:textId="77777777" w:rsidTr="000C1C6D">
        <w:tc>
          <w:tcPr>
            <w:tcW w:w="1276" w:type="dxa"/>
            <w:shd w:val="clear" w:color="auto" w:fill="F2F2F2"/>
            <w:vAlign w:val="center"/>
          </w:tcPr>
          <w:p w14:paraId="61257ACA" w14:textId="77777777" w:rsidR="00D665F5" w:rsidRPr="00E82245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E82245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E82245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5E46EE5" w14:textId="77777777" w:rsidR="00D665F5" w:rsidRPr="00E8224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E8224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2245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77F4D63" w14:textId="77777777" w:rsidR="00D665F5" w:rsidRPr="00E8224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00113" w:rsidRPr="00E82245" w14:paraId="1DE6DD91" w14:textId="77777777" w:rsidTr="007F1B8C">
        <w:tc>
          <w:tcPr>
            <w:tcW w:w="1276" w:type="dxa"/>
            <w:vAlign w:val="center"/>
          </w:tcPr>
          <w:p w14:paraId="33D8234D" w14:textId="77777777" w:rsidR="00000113" w:rsidRPr="00E82245" w:rsidRDefault="00000113" w:rsidP="007F1B8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05CF02B0" w14:textId="77777777" w:rsidR="00000113" w:rsidRPr="00E82245" w:rsidRDefault="00000113" w:rsidP="007F1B8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82245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E82245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14:paraId="71A6D8E0" w14:textId="77777777" w:rsidR="00000113" w:rsidRPr="00E82245" w:rsidRDefault="00000113" w:rsidP="007F1B8C">
            <w:pPr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14:paraId="28DAF965" w14:textId="77777777" w:rsidR="00000113" w:rsidRPr="00E82245" w:rsidRDefault="00000113" w:rsidP="007F1B8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835" w:type="dxa"/>
            <w:vAlign w:val="center"/>
          </w:tcPr>
          <w:p w14:paraId="739E6072" w14:textId="77777777" w:rsidR="00000113" w:rsidRPr="00E82245" w:rsidRDefault="00000113" w:rsidP="007F1B8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85 085.67 zł</w:t>
            </w:r>
          </w:p>
        </w:tc>
      </w:tr>
      <w:tr w:rsidR="00000113" w:rsidRPr="00E82245" w14:paraId="7DCEF8E8" w14:textId="77777777" w:rsidTr="007F1B8C">
        <w:tc>
          <w:tcPr>
            <w:tcW w:w="1276" w:type="dxa"/>
            <w:vAlign w:val="center"/>
          </w:tcPr>
          <w:p w14:paraId="3CCEC9BC" w14:textId="77777777" w:rsidR="00000113" w:rsidRPr="00E82245" w:rsidRDefault="00000113" w:rsidP="007F1B8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641E04C4" w14:textId="593A2A9E" w:rsidR="00000113" w:rsidRPr="00E82245" w:rsidRDefault="009F09E0" w:rsidP="007F1B8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MEDAN </w:t>
            </w:r>
            <w:r w:rsidR="00000113" w:rsidRPr="00E82245">
              <w:rPr>
                <w:rFonts w:ascii="Arial Narrow" w:hAnsi="Arial Narrow" w:cs="Arial"/>
                <w:sz w:val="22"/>
                <w:szCs w:val="22"/>
              </w:rPr>
              <w:t>Andrzej Hędrzak</w:t>
            </w:r>
          </w:p>
          <w:p w14:paraId="6EA9BA60" w14:textId="77777777" w:rsidR="00000113" w:rsidRPr="00E82245" w:rsidRDefault="00000113" w:rsidP="007F1B8C">
            <w:pPr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 xml:space="preserve">A. </w:t>
            </w:r>
            <w:proofErr w:type="spellStart"/>
            <w:r w:rsidRPr="00E82245">
              <w:rPr>
                <w:rFonts w:ascii="Arial Narrow" w:hAnsi="Arial Narrow" w:cs="Arial"/>
                <w:sz w:val="22"/>
                <w:szCs w:val="22"/>
              </w:rPr>
              <w:t>Korczoka</w:t>
            </w:r>
            <w:proofErr w:type="spellEnd"/>
            <w:r w:rsidRPr="00E82245">
              <w:rPr>
                <w:rFonts w:ascii="Arial Narrow" w:hAnsi="Arial Narrow" w:cs="Arial"/>
                <w:sz w:val="22"/>
                <w:szCs w:val="22"/>
              </w:rPr>
              <w:t xml:space="preserve"> 32 </w:t>
            </w:r>
          </w:p>
          <w:p w14:paraId="005FF9A7" w14:textId="77777777" w:rsidR="00000113" w:rsidRPr="00E82245" w:rsidRDefault="00000113" w:rsidP="007F1B8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44-103 Gliwice</w:t>
            </w:r>
          </w:p>
        </w:tc>
        <w:tc>
          <w:tcPr>
            <w:tcW w:w="2835" w:type="dxa"/>
            <w:vAlign w:val="center"/>
          </w:tcPr>
          <w:p w14:paraId="7CF92A0C" w14:textId="77777777" w:rsidR="00000113" w:rsidRPr="00E82245" w:rsidRDefault="00000113" w:rsidP="007F1B8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2245">
              <w:rPr>
                <w:rFonts w:ascii="Arial Narrow" w:hAnsi="Arial Narrow" w:cs="Arial"/>
                <w:sz w:val="22"/>
                <w:szCs w:val="22"/>
              </w:rPr>
              <w:t>83 493.38 zł</w:t>
            </w:r>
          </w:p>
        </w:tc>
      </w:tr>
    </w:tbl>
    <w:p w14:paraId="082FCFC0" w14:textId="77777777" w:rsidR="0069085C" w:rsidRPr="00E82245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D41A8C8" w14:textId="77777777" w:rsidR="00577BC6" w:rsidRPr="00E82245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AF4C4B1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82245">
        <w:rPr>
          <w:rFonts w:ascii="Arial Narrow" w:hAnsi="Arial Narrow" w:cs="Arial"/>
          <w:i/>
          <w:sz w:val="22"/>
          <w:szCs w:val="22"/>
        </w:rPr>
        <w:t>Zamawiający</w:t>
      </w:r>
    </w:p>
    <w:p w14:paraId="7171019C" w14:textId="77777777" w:rsidR="009F09E0" w:rsidRDefault="009F09E0" w:rsidP="009F09E0">
      <w:pPr>
        <w:rPr>
          <w:rFonts w:ascii="Arial Narrow" w:hAnsi="Arial Narrow" w:cs="Arial"/>
        </w:rPr>
      </w:pPr>
    </w:p>
    <w:p w14:paraId="1C136C70" w14:textId="77777777" w:rsidR="009F09E0" w:rsidRDefault="009F09E0" w:rsidP="009F09E0">
      <w:pPr>
        <w:rPr>
          <w:rFonts w:ascii="Arial Narrow" w:hAnsi="Arial Narrow" w:cs="Arial"/>
        </w:rPr>
      </w:pPr>
    </w:p>
    <w:p w14:paraId="4CF6005E" w14:textId="77777777" w:rsidR="009F09E0" w:rsidRDefault="009F09E0" w:rsidP="009F09E0">
      <w:pPr>
        <w:rPr>
          <w:rFonts w:ascii="Arial Narrow" w:hAnsi="Arial Narrow" w:cs="Arial"/>
        </w:rPr>
      </w:pPr>
    </w:p>
    <w:p w14:paraId="7E1474A8" w14:textId="77777777" w:rsidR="009F09E0" w:rsidRDefault="009F09E0" w:rsidP="009F09E0">
      <w:pPr>
        <w:rPr>
          <w:rFonts w:ascii="Arial Narrow" w:hAnsi="Arial Narrow" w:cs="Arial"/>
        </w:rPr>
      </w:pPr>
    </w:p>
    <w:p w14:paraId="5A9810B5" w14:textId="1478EC78" w:rsidR="009F09E0" w:rsidRDefault="009F09E0" w:rsidP="009F09E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16C5CD6B" w14:textId="77777777" w:rsidR="009F09E0" w:rsidRDefault="009F09E0" w:rsidP="009F09E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3D66374C" w14:textId="77777777" w:rsidR="009F09E0" w:rsidRDefault="009F09E0" w:rsidP="009F09E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BEDBDD3" w14:textId="71CC52A8" w:rsidR="009F09E0" w:rsidRPr="00E82245" w:rsidRDefault="009F09E0" w:rsidP="009F09E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2026-02-13</w:t>
      </w:r>
    </w:p>
    <w:sectPr w:rsidR="009F09E0" w:rsidRPr="00E82245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69AD9" w14:textId="77777777" w:rsidR="00DB697C" w:rsidRDefault="00DB697C">
      <w:r>
        <w:separator/>
      </w:r>
    </w:p>
  </w:endnote>
  <w:endnote w:type="continuationSeparator" w:id="0">
    <w:p w14:paraId="1C39A750" w14:textId="77777777" w:rsidR="00DB697C" w:rsidRDefault="00DB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BC9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9AE9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00C7B" w14:textId="77777777" w:rsidR="00960CEB" w:rsidRPr="00986737" w:rsidRDefault="00DB697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1B5667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BBC4A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DD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41C33" w14:textId="77777777" w:rsidR="009F189D" w:rsidRDefault="009F189D">
    <w:pPr>
      <w:pStyle w:val="Stopka"/>
      <w:tabs>
        <w:tab w:val="clear" w:pos="4536"/>
      </w:tabs>
      <w:jc w:val="center"/>
    </w:pPr>
  </w:p>
  <w:p w14:paraId="62DAB2D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F1D62" w14:textId="77777777" w:rsidR="00DB697C" w:rsidRDefault="00DB697C">
      <w:r>
        <w:separator/>
      </w:r>
    </w:p>
  </w:footnote>
  <w:footnote w:type="continuationSeparator" w:id="0">
    <w:p w14:paraId="53723322" w14:textId="77777777" w:rsidR="00DB697C" w:rsidRDefault="00DB6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EC595" w14:textId="77777777" w:rsidR="00000113" w:rsidRDefault="00000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9E38" w14:textId="77777777" w:rsidR="00000113" w:rsidRDefault="00000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91B41" w14:textId="77777777" w:rsidR="00000113" w:rsidRDefault="00000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512"/>
    <w:rsid w:val="0000011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474E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14512"/>
    <w:rsid w:val="00960CEB"/>
    <w:rsid w:val="009D19BD"/>
    <w:rsid w:val="009F09E0"/>
    <w:rsid w:val="009F189D"/>
    <w:rsid w:val="00A80738"/>
    <w:rsid w:val="00C236D3"/>
    <w:rsid w:val="00C659E2"/>
    <w:rsid w:val="00CB0802"/>
    <w:rsid w:val="00CF7835"/>
    <w:rsid w:val="00D665F5"/>
    <w:rsid w:val="00D7128F"/>
    <w:rsid w:val="00DB697C"/>
    <w:rsid w:val="00DD48B9"/>
    <w:rsid w:val="00E8224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1128AD"/>
  <w15:chartTrackingRefBased/>
  <w15:docId w15:val="{42E217BF-F22D-46BD-94D2-8390949E0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9F09E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2026-02-13T08:28:00Z</cp:lastPrinted>
  <dcterms:created xsi:type="dcterms:W3CDTF">2026-02-13T08:26:00Z</dcterms:created>
  <dcterms:modified xsi:type="dcterms:W3CDTF">2026-02-13T08:28:00Z</dcterms:modified>
</cp:coreProperties>
</file>