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BF250" w14:textId="77777777" w:rsidR="002231A4" w:rsidRPr="00333968" w:rsidRDefault="002231A4" w:rsidP="002231A4">
      <w:pPr>
        <w:pStyle w:val="Nagwek6"/>
        <w:jc w:val="right"/>
        <w:rPr>
          <w:rFonts w:ascii="Arial" w:hAnsi="Arial" w:cs="Arial"/>
          <w:bCs w:val="0"/>
          <w:color w:val="auto"/>
          <w:sz w:val="28"/>
          <w:szCs w:val="28"/>
        </w:rPr>
      </w:pPr>
      <w:bookmarkStart w:id="0" w:name="_Ref109533790"/>
      <w:r w:rsidRPr="00333968">
        <w:rPr>
          <w:rFonts w:ascii="Arial" w:hAnsi="Arial" w:cs="Arial"/>
          <w:bCs w:val="0"/>
          <w:color w:val="auto"/>
          <w:sz w:val="28"/>
          <w:szCs w:val="28"/>
        </w:rPr>
        <w:t xml:space="preserve">Załącznik nr </w:t>
      </w:r>
      <w:bookmarkEnd w:id="0"/>
      <w:r w:rsidR="00D27261" w:rsidRPr="00333968">
        <w:rPr>
          <w:rFonts w:ascii="Arial" w:hAnsi="Arial" w:cs="Arial"/>
          <w:bCs w:val="0"/>
          <w:color w:val="auto"/>
          <w:sz w:val="28"/>
          <w:szCs w:val="28"/>
        </w:rPr>
        <w:t xml:space="preserve">3 </w:t>
      </w:r>
    </w:p>
    <w:p w14:paraId="31CBD116" w14:textId="77777777" w:rsidR="002231A4" w:rsidRPr="00BF46D2" w:rsidRDefault="002231A4" w:rsidP="002231A4">
      <w:pPr>
        <w:ind w:left="2832"/>
        <w:jc w:val="right"/>
        <w:rPr>
          <w:rFonts w:ascii="Arial" w:hAnsi="Arial" w:cs="Arial"/>
          <w:b/>
          <w:bCs/>
          <w:color w:val="auto"/>
        </w:rPr>
      </w:pPr>
    </w:p>
    <w:p w14:paraId="732113A7" w14:textId="77777777" w:rsidR="002231A4" w:rsidRPr="00BF46D2" w:rsidRDefault="002231A4" w:rsidP="002231A4">
      <w:pPr>
        <w:ind w:left="2832"/>
        <w:jc w:val="right"/>
        <w:rPr>
          <w:rFonts w:ascii="Arial" w:hAnsi="Arial" w:cs="Arial"/>
          <w:b/>
          <w:bCs/>
          <w:color w:val="auto"/>
        </w:rPr>
      </w:pPr>
    </w:p>
    <w:p w14:paraId="56FBE5A1" w14:textId="77777777" w:rsidR="002231A4" w:rsidRPr="00BF46D2" w:rsidRDefault="002231A4" w:rsidP="002231A4">
      <w:pPr>
        <w:pStyle w:val="Tekstpodstawowywcity"/>
        <w:ind w:left="0" w:firstLine="0"/>
        <w:rPr>
          <w:rFonts w:ascii="Arial" w:hAnsi="Arial" w:cs="Arial"/>
          <w:color w:val="auto"/>
        </w:rPr>
      </w:pPr>
      <w:r w:rsidRPr="00BF46D2">
        <w:rPr>
          <w:rFonts w:ascii="Arial" w:hAnsi="Arial" w:cs="Arial"/>
          <w:color w:val="auto"/>
          <w:sz w:val="22"/>
        </w:rPr>
        <w:t xml:space="preserve">.................................................. </w:t>
      </w:r>
      <w:r w:rsidRPr="00BF46D2">
        <w:rPr>
          <w:rFonts w:ascii="Arial" w:hAnsi="Arial" w:cs="Arial"/>
          <w:color w:val="auto"/>
        </w:rPr>
        <w:tab/>
      </w:r>
      <w:r w:rsidRPr="00BF46D2">
        <w:rPr>
          <w:rFonts w:ascii="Arial" w:hAnsi="Arial" w:cs="Arial"/>
          <w:color w:val="auto"/>
        </w:rPr>
        <w:tab/>
      </w:r>
      <w:r w:rsidRPr="00BF46D2">
        <w:rPr>
          <w:rFonts w:ascii="Arial" w:hAnsi="Arial" w:cs="Arial"/>
          <w:color w:val="auto"/>
        </w:rPr>
        <w:tab/>
      </w:r>
      <w:r w:rsidRPr="00BF46D2">
        <w:rPr>
          <w:rFonts w:ascii="Arial" w:hAnsi="Arial" w:cs="Arial"/>
          <w:color w:val="auto"/>
        </w:rPr>
        <w:tab/>
      </w:r>
      <w:r w:rsidRPr="00BF46D2">
        <w:rPr>
          <w:rFonts w:ascii="Arial" w:hAnsi="Arial" w:cs="Arial"/>
          <w:color w:val="auto"/>
        </w:rPr>
        <w:tab/>
      </w:r>
      <w:r w:rsidRPr="00BF46D2">
        <w:rPr>
          <w:rFonts w:ascii="Arial" w:hAnsi="Arial" w:cs="Arial"/>
          <w:color w:val="auto"/>
        </w:rPr>
        <w:tab/>
      </w:r>
    </w:p>
    <w:p w14:paraId="18A523FD" w14:textId="77777777" w:rsidR="002231A4" w:rsidRPr="00BF46D2" w:rsidRDefault="002231A4" w:rsidP="002231A4">
      <w:pPr>
        <w:pStyle w:val="Tekstpodstawowywcity"/>
        <w:ind w:left="0" w:firstLine="0"/>
        <w:rPr>
          <w:rFonts w:ascii="Arial" w:hAnsi="Arial" w:cs="Arial"/>
          <w:color w:val="auto"/>
        </w:rPr>
      </w:pPr>
      <w:r w:rsidRPr="00BF46D2">
        <w:rPr>
          <w:rFonts w:ascii="Arial" w:hAnsi="Arial" w:cs="Arial"/>
          <w:color w:val="auto"/>
          <w:sz w:val="20"/>
        </w:rPr>
        <w:t xml:space="preserve">     (pieczęć firmowa Wykonawcy)</w:t>
      </w:r>
    </w:p>
    <w:p w14:paraId="126253DD" w14:textId="77777777" w:rsidR="002231A4" w:rsidRPr="00BF46D2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color w:val="auto"/>
        </w:rPr>
      </w:pPr>
    </w:p>
    <w:p w14:paraId="61380C8A" w14:textId="77777777" w:rsidR="002231A4" w:rsidRPr="00BF46D2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color w:val="auto"/>
        </w:rPr>
      </w:pPr>
    </w:p>
    <w:p w14:paraId="3E46005F" w14:textId="77777777" w:rsidR="002231A4" w:rsidRPr="0090072A" w:rsidRDefault="002231A4" w:rsidP="002231A4">
      <w:pPr>
        <w:spacing w:line="360" w:lineRule="auto"/>
        <w:jc w:val="center"/>
        <w:rPr>
          <w:rFonts w:ascii="Arial" w:hAnsi="Arial" w:cs="Arial"/>
          <w:b/>
          <w:color w:val="auto"/>
          <w:sz w:val="28"/>
        </w:rPr>
      </w:pPr>
      <w:r w:rsidRPr="0090072A">
        <w:rPr>
          <w:rFonts w:ascii="Arial" w:hAnsi="Arial" w:cs="Arial"/>
          <w:b/>
          <w:color w:val="auto"/>
          <w:sz w:val="28"/>
        </w:rPr>
        <w:t xml:space="preserve">Wykaz </w:t>
      </w:r>
      <w:r w:rsidR="005703D4" w:rsidRPr="0090072A">
        <w:rPr>
          <w:rFonts w:ascii="Arial" w:hAnsi="Arial" w:cs="Arial"/>
          <w:b/>
          <w:color w:val="auto"/>
          <w:sz w:val="28"/>
        </w:rPr>
        <w:t>usług</w:t>
      </w:r>
    </w:p>
    <w:p w14:paraId="1E89081E" w14:textId="77777777" w:rsidR="002231A4" w:rsidRPr="00D27261" w:rsidRDefault="002231A4" w:rsidP="002231A4">
      <w:pPr>
        <w:jc w:val="center"/>
        <w:rPr>
          <w:rFonts w:ascii="Arial" w:hAnsi="Arial" w:cs="Arial"/>
          <w:color w:val="FF0000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5"/>
        <w:gridCol w:w="2923"/>
        <w:gridCol w:w="2227"/>
        <w:gridCol w:w="1534"/>
        <w:gridCol w:w="2417"/>
      </w:tblGrid>
      <w:tr w:rsidR="002231A4" w:rsidRPr="00D27261" w14:paraId="63753570" w14:textId="77777777">
        <w:trPr>
          <w:trHeight w:val="939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924F1" w14:textId="77777777" w:rsidR="002231A4" w:rsidRPr="0090072A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auto"/>
              </w:rPr>
            </w:pPr>
            <w:r w:rsidRPr="0090072A">
              <w:rPr>
                <w:rFonts w:ascii="Arial" w:hAnsi="Arial" w:cs="Arial"/>
                <w:b/>
                <w:bCs/>
                <w:color w:val="auto"/>
              </w:rPr>
              <w:t>Lp.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F450" w14:textId="77777777" w:rsidR="002231A4" w:rsidRPr="0090072A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90072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Nazwa zadania</w:t>
            </w:r>
          </w:p>
          <w:p w14:paraId="39DB74D5" w14:textId="77777777" w:rsidR="002231A4" w:rsidRPr="0090072A" w:rsidRDefault="002231A4" w:rsidP="005703D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auto"/>
                <w:sz w:val="20"/>
              </w:rPr>
            </w:pPr>
            <w:r w:rsidRPr="0090072A">
              <w:rPr>
                <w:rFonts w:ascii="Arial" w:hAnsi="Arial" w:cs="Arial"/>
                <w:bCs/>
                <w:color w:val="auto"/>
                <w:sz w:val="20"/>
              </w:rPr>
              <w:t xml:space="preserve">rodzaj </w:t>
            </w:r>
            <w:r w:rsidR="005703D4" w:rsidRPr="0090072A">
              <w:rPr>
                <w:rFonts w:ascii="Arial" w:hAnsi="Arial" w:cs="Arial"/>
                <w:bCs/>
                <w:color w:val="auto"/>
                <w:sz w:val="20"/>
              </w:rPr>
              <w:t>usług</w:t>
            </w:r>
            <w:r w:rsidRPr="0090072A">
              <w:rPr>
                <w:rFonts w:ascii="Arial" w:hAnsi="Arial" w:cs="Arial"/>
                <w:bCs/>
                <w:color w:val="auto"/>
                <w:sz w:val="20"/>
              </w:rPr>
              <w:t xml:space="preserve"> wykonywanych przez Wykonawcę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EC11" w14:textId="77777777" w:rsidR="002231A4" w:rsidRPr="0090072A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90072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Wartość </w:t>
            </w:r>
            <w:r w:rsidR="005703D4" w:rsidRPr="0090072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usług</w:t>
            </w:r>
            <w:r w:rsidRPr="0090072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 wykonanych przez Wykonawcę</w:t>
            </w:r>
          </w:p>
          <w:p w14:paraId="1DF6161B" w14:textId="77777777" w:rsidR="002231A4" w:rsidRPr="0090072A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90072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90072A">
              <w:rPr>
                <w:rFonts w:ascii="Arial" w:hAnsi="Arial" w:cs="Arial"/>
                <w:bCs/>
                <w:color w:val="auto"/>
                <w:sz w:val="22"/>
                <w:szCs w:val="22"/>
              </w:rPr>
              <w:t>(zł brutto)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B9B1" w14:textId="77777777" w:rsidR="002231A4" w:rsidRPr="0090072A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90072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Data wykonania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27167" w14:textId="77777777" w:rsidR="002231A4" w:rsidRPr="0090072A" w:rsidRDefault="002231A4" w:rsidP="005703D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90072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Podmiot zlecający zamówienia</w:t>
            </w:r>
          </w:p>
        </w:tc>
      </w:tr>
      <w:tr w:rsidR="002231A4" w:rsidRPr="00D27261" w14:paraId="24660BDE" w14:textId="77777777" w:rsidTr="00224F6D">
        <w:trPr>
          <w:trHeight w:val="1801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FEC4C" w14:textId="77777777" w:rsidR="002231A4" w:rsidRPr="0090072A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auto"/>
              </w:rPr>
            </w:pPr>
            <w:r w:rsidRPr="0090072A">
              <w:rPr>
                <w:rFonts w:ascii="Arial" w:hAnsi="Arial" w:cs="Arial"/>
                <w:color w:val="auto"/>
              </w:rPr>
              <w:t>1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D496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  <w:p w14:paraId="7EB04213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  <w:p w14:paraId="4AE3CCF6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  <w:p w14:paraId="203ACF2A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  <w:p w14:paraId="0B2A30EA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2C64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AD8B0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A231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2231A4" w:rsidRPr="00D27261" w14:paraId="3EF8159E" w14:textId="77777777" w:rsidTr="00224F6D">
        <w:trPr>
          <w:trHeight w:val="1672"/>
          <w:jc w:val="center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203DC" w14:textId="77777777" w:rsidR="002231A4" w:rsidRPr="0090072A" w:rsidRDefault="00D2726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auto"/>
              </w:rPr>
            </w:pPr>
            <w:r w:rsidRPr="0090072A">
              <w:rPr>
                <w:rFonts w:ascii="Arial" w:hAnsi="Arial" w:cs="Arial"/>
                <w:color w:val="auto"/>
              </w:rPr>
              <w:t>2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024F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866A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51C6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ED46C" w14:textId="77777777" w:rsidR="002231A4" w:rsidRPr="00D27261" w:rsidRDefault="002231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</w:p>
        </w:tc>
      </w:tr>
    </w:tbl>
    <w:p w14:paraId="4E6214D5" w14:textId="77777777" w:rsidR="002231A4" w:rsidRPr="00D27261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color w:val="FF0000"/>
        </w:rPr>
      </w:pPr>
    </w:p>
    <w:p w14:paraId="23C5FF54" w14:textId="77777777" w:rsidR="00DE1543" w:rsidRPr="00D27261" w:rsidRDefault="00DE1543" w:rsidP="002231A4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2"/>
          <w:szCs w:val="22"/>
        </w:rPr>
      </w:pPr>
    </w:p>
    <w:p w14:paraId="7DE10C15" w14:textId="77777777" w:rsidR="002231A4" w:rsidRPr="0090072A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color w:val="auto"/>
        </w:rPr>
      </w:pPr>
    </w:p>
    <w:p w14:paraId="3D998847" w14:textId="77777777" w:rsidR="002231A4" w:rsidRPr="0090072A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color w:val="auto"/>
        </w:rPr>
      </w:pPr>
    </w:p>
    <w:p w14:paraId="460DCF01" w14:textId="77777777" w:rsidR="002231A4" w:rsidRPr="0090072A" w:rsidRDefault="002231A4" w:rsidP="002231A4">
      <w:pPr>
        <w:pStyle w:val="Tekstpodstawowywcity"/>
        <w:ind w:left="426"/>
        <w:jc w:val="left"/>
        <w:rPr>
          <w:rFonts w:ascii="Arial" w:hAnsi="Arial" w:cs="Arial"/>
          <w:color w:val="auto"/>
          <w:sz w:val="22"/>
        </w:rPr>
      </w:pPr>
      <w:r w:rsidRPr="0090072A">
        <w:rPr>
          <w:rFonts w:ascii="Arial" w:hAnsi="Arial" w:cs="Arial"/>
          <w:color w:val="auto"/>
          <w:sz w:val="22"/>
        </w:rPr>
        <w:t xml:space="preserve">........................., dn. ..........................                 </w:t>
      </w:r>
      <w:r w:rsidRPr="0090072A">
        <w:rPr>
          <w:rFonts w:ascii="Arial" w:hAnsi="Arial" w:cs="Arial"/>
          <w:color w:val="auto"/>
          <w:sz w:val="22"/>
        </w:rPr>
        <w:tab/>
      </w:r>
    </w:p>
    <w:p w14:paraId="1ACB3095" w14:textId="77777777" w:rsidR="002231A4" w:rsidRPr="0090072A" w:rsidRDefault="002231A4" w:rsidP="002231A4">
      <w:pPr>
        <w:pStyle w:val="Tekstpodstawowywcity"/>
        <w:ind w:left="5387"/>
        <w:rPr>
          <w:rFonts w:ascii="Arial" w:hAnsi="Arial" w:cs="Arial"/>
          <w:color w:val="auto"/>
          <w:sz w:val="22"/>
        </w:rPr>
      </w:pPr>
      <w:r w:rsidRPr="0090072A">
        <w:rPr>
          <w:rFonts w:ascii="Arial" w:hAnsi="Arial" w:cs="Arial"/>
          <w:color w:val="auto"/>
          <w:sz w:val="22"/>
        </w:rPr>
        <w:t xml:space="preserve">       </w:t>
      </w:r>
      <w:r w:rsidRPr="0090072A">
        <w:rPr>
          <w:rFonts w:ascii="Arial" w:hAnsi="Arial" w:cs="Arial"/>
          <w:color w:val="auto"/>
          <w:sz w:val="22"/>
        </w:rPr>
        <w:tab/>
        <w:t>...........................................................</w:t>
      </w:r>
    </w:p>
    <w:p w14:paraId="00138818" w14:textId="77777777" w:rsidR="002231A4" w:rsidRPr="0090072A" w:rsidRDefault="002231A4" w:rsidP="002231A4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8"/>
        </w:rPr>
      </w:pPr>
      <w:r w:rsidRPr="0090072A">
        <w:rPr>
          <w:rFonts w:ascii="Arial" w:hAnsi="Arial" w:cs="Arial"/>
          <w:color w:val="auto"/>
          <w:sz w:val="18"/>
        </w:rPr>
        <w:t xml:space="preserve">       Podpis i pieczęć osoby(</w:t>
      </w:r>
      <w:proofErr w:type="spellStart"/>
      <w:r w:rsidRPr="0090072A">
        <w:rPr>
          <w:rFonts w:ascii="Arial" w:hAnsi="Arial" w:cs="Arial"/>
          <w:color w:val="auto"/>
          <w:sz w:val="18"/>
        </w:rPr>
        <w:t>ób</w:t>
      </w:r>
      <w:proofErr w:type="spellEnd"/>
      <w:r w:rsidRPr="0090072A">
        <w:rPr>
          <w:rFonts w:ascii="Arial" w:hAnsi="Arial" w:cs="Arial"/>
          <w:color w:val="auto"/>
          <w:sz w:val="18"/>
        </w:rPr>
        <w:t>) uprawnionej(</w:t>
      </w:r>
      <w:proofErr w:type="spellStart"/>
      <w:r w:rsidRPr="0090072A">
        <w:rPr>
          <w:rFonts w:ascii="Arial" w:hAnsi="Arial" w:cs="Arial"/>
          <w:color w:val="auto"/>
          <w:sz w:val="18"/>
        </w:rPr>
        <w:t>ych</w:t>
      </w:r>
      <w:proofErr w:type="spellEnd"/>
      <w:r w:rsidRPr="0090072A">
        <w:rPr>
          <w:rFonts w:ascii="Arial" w:hAnsi="Arial" w:cs="Arial"/>
          <w:color w:val="auto"/>
          <w:sz w:val="18"/>
        </w:rPr>
        <w:t>)</w:t>
      </w:r>
    </w:p>
    <w:p w14:paraId="0858AA88" w14:textId="77777777" w:rsidR="002231A4" w:rsidRPr="0090072A" w:rsidRDefault="002231A4" w:rsidP="002231A4">
      <w:pPr>
        <w:pStyle w:val="Tekstpodstawowywcity"/>
        <w:ind w:left="0" w:firstLine="4680"/>
        <w:jc w:val="center"/>
        <w:rPr>
          <w:rFonts w:ascii="Arial" w:hAnsi="Arial" w:cs="Arial"/>
          <w:b/>
          <w:color w:val="auto"/>
          <w:sz w:val="18"/>
        </w:rPr>
      </w:pPr>
      <w:r w:rsidRPr="0090072A">
        <w:rPr>
          <w:rFonts w:ascii="Arial" w:hAnsi="Arial" w:cs="Arial"/>
          <w:color w:val="auto"/>
          <w:sz w:val="18"/>
        </w:rPr>
        <w:t>do reprezentowania Wykonawcy</w:t>
      </w:r>
    </w:p>
    <w:p w14:paraId="4C92E485" w14:textId="77777777" w:rsidR="002231A4" w:rsidRPr="0090072A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color w:val="auto"/>
        </w:rPr>
      </w:pPr>
    </w:p>
    <w:p w14:paraId="3A55A3E4" w14:textId="77777777" w:rsidR="002231A4" w:rsidRPr="00D27261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color w:val="FF0000"/>
        </w:rPr>
      </w:pPr>
    </w:p>
    <w:p w14:paraId="027D46D6" w14:textId="77777777" w:rsidR="002231A4" w:rsidRPr="00D27261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color w:val="FF0000"/>
        </w:rPr>
      </w:pPr>
    </w:p>
    <w:p w14:paraId="1B132D87" w14:textId="77777777" w:rsidR="00D251A7" w:rsidRPr="00D27261" w:rsidRDefault="00D251A7" w:rsidP="007F460D">
      <w:pPr>
        <w:pStyle w:val="Zwykytekst"/>
        <w:rPr>
          <w:color w:val="FF0000"/>
        </w:rPr>
      </w:pPr>
    </w:p>
    <w:p w14:paraId="49C646D9" w14:textId="77777777" w:rsidR="00D233DB" w:rsidRPr="00D27261" w:rsidRDefault="00D233DB">
      <w:pPr>
        <w:pStyle w:val="Zwykytekst"/>
        <w:rPr>
          <w:color w:val="FF0000"/>
        </w:rPr>
      </w:pPr>
    </w:p>
    <w:sectPr w:rsidR="00D233DB" w:rsidRPr="00D27261" w:rsidSect="00333968">
      <w:headerReference w:type="default" r:id="rId6"/>
      <w:pgSz w:w="11906" w:h="16838"/>
      <w:pgMar w:top="1701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4411F" w14:textId="77777777" w:rsidR="00E6709E" w:rsidRDefault="00E6709E">
      <w:r>
        <w:separator/>
      </w:r>
    </w:p>
  </w:endnote>
  <w:endnote w:type="continuationSeparator" w:id="0">
    <w:p w14:paraId="01678187" w14:textId="77777777" w:rsidR="00E6709E" w:rsidRDefault="00E67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18AC0" w14:textId="77777777" w:rsidR="00E6709E" w:rsidRDefault="00E6709E">
      <w:r>
        <w:separator/>
      </w:r>
    </w:p>
  </w:footnote>
  <w:footnote w:type="continuationSeparator" w:id="0">
    <w:p w14:paraId="24818935" w14:textId="77777777" w:rsidR="00E6709E" w:rsidRDefault="00E670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03730" w14:textId="297CBFBF" w:rsidR="003E7FC4" w:rsidRPr="00381656" w:rsidRDefault="003E7FC4" w:rsidP="003E7FC4">
    <w:pPr>
      <w:pStyle w:val="Tytu"/>
      <w:jc w:val="left"/>
      <w:rPr>
        <w:rFonts w:ascii="Arial" w:hAnsi="Arial" w:cs="Arial"/>
        <w:b w:val="0"/>
        <w:sz w:val="22"/>
        <w:szCs w:val="22"/>
      </w:rPr>
    </w:pPr>
    <w:r w:rsidRPr="00381656">
      <w:rPr>
        <w:rFonts w:ascii="Arial" w:hAnsi="Arial" w:cs="Arial"/>
        <w:b w:val="0"/>
        <w:sz w:val="22"/>
        <w:szCs w:val="22"/>
      </w:rPr>
      <w:t>oznaczenie sprawy:  ZP</w:t>
    </w:r>
    <w:r w:rsidR="00464862">
      <w:rPr>
        <w:rFonts w:ascii="Arial" w:hAnsi="Arial" w:cs="Arial"/>
        <w:b w:val="0"/>
        <w:sz w:val="22"/>
        <w:szCs w:val="22"/>
      </w:rPr>
      <w:t>3</w:t>
    </w:r>
    <w:r w:rsidRPr="00381656">
      <w:rPr>
        <w:rFonts w:ascii="Arial" w:hAnsi="Arial" w:cs="Arial"/>
        <w:b w:val="0"/>
        <w:sz w:val="22"/>
        <w:szCs w:val="22"/>
      </w:rPr>
      <w:t>/</w:t>
    </w:r>
    <w:r w:rsidR="003B65E5">
      <w:rPr>
        <w:rFonts w:ascii="Arial" w:hAnsi="Arial" w:cs="Arial"/>
        <w:b w:val="0"/>
        <w:sz w:val="22"/>
        <w:szCs w:val="22"/>
      </w:rPr>
      <w:t>7430</w:t>
    </w:r>
    <w:r w:rsidR="00464862">
      <w:rPr>
        <w:rFonts w:ascii="Arial" w:hAnsi="Arial" w:cs="Arial"/>
        <w:b w:val="0"/>
        <w:sz w:val="22"/>
        <w:szCs w:val="22"/>
      </w:rPr>
      <w:t>/2</w:t>
    </w:r>
    <w:r w:rsidR="003B65E5">
      <w:rPr>
        <w:rFonts w:ascii="Arial" w:hAnsi="Arial" w:cs="Arial"/>
        <w:b w:val="0"/>
        <w:sz w:val="22"/>
        <w:szCs w:val="22"/>
      </w:rPr>
      <w:t>6</w:t>
    </w:r>
  </w:p>
  <w:p w14:paraId="6E5219C1" w14:textId="77777777" w:rsidR="007B41AC" w:rsidRPr="003E7FC4" w:rsidRDefault="007B41AC" w:rsidP="003E7F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75AB"/>
    <w:rsid w:val="00010126"/>
    <w:rsid w:val="0001134D"/>
    <w:rsid w:val="00024D14"/>
    <w:rsid w:val="00031D87"/>
    <w:rsid w:val="000551FC"/>
    <w:rsid w:val="00077B96"/>
    <w:rsid w:val="0008772D"/>
    <w:rsid w:val="000B6650"/>
    <w:rsid w:val="000E0243"/>
    <w:rsid w:val="000F204C"/>
    <w:rsid w:val="00120C04"/>
    <w:rsid w:val="001455DC"/>
    <w:rsid w:val="00175288"/>
    <w:rsid w:val="00187446"/>
    <w:rsid w:val="001D7AA4"/>
    <w:rsid w:val="00200EEA"/>
    <w:rsid w:val="002231A4"/>
    <w:rsid w:val="00224F6D"/>
    <w:rsid w:val="002666D1"/>
    <w:rsid w:val="002719F4"/>
    <w:rsid w:val="00275E41"/>
    <w:rsid w:val="00284F90"/>
    <w:rsid w:val="00291CEE"/>
    <w:rsid w:val="002A3FE4"/>
    <w:rsid w:val="002C58B0"/>
    <w:rsid w:val="002D36E1"/>
    <w:rsid w:val="00307F3A"/>
    <w:rsid w:val="00317C6B"/>
    <w:rsid w:val="00333968"/>
    <w:rsid w:val="003419A8"/>
    <w:rsid w:val="00347AC2"/>
    <w:rsid w:val="00372F10"/>
    <w:rsid w:val="00377C24"/>
    <w:rsid w:val="00381A32"/>
    <w:rsid w:val="0039101F"/>
    <w:rsid w:val="003A7191"/>
    <w:rsid w:val="003B65E5"/>
    <w:rsid w:val="003C4F92"/>
    <w:rsid w:val="003D0B74"/>
    <w:rsid w:val="003E75AB"/>
    <w:rsid w:val="003E7FC4"/>
    <w:rsid w:val="004060D4"/>
    <w:rsid w:val="00410E4F"/>
    <w:rsid w:val="00452784"/>
    <w:rsid w:val="00462C6D"/>
    <w:rsid w:val="00463014"/>
    <w:rsid w:val="00464464"/>
    <w:rsid w:val="00464862"/>
    <w:rsid w:val="004F73A7"/>
    <w:rsid w:val="00517044"/>
    <w:rsid w:val="00517CFA"/>
    <w:rsid w:val="00535A50"/>
    <w:rsid w:val="005411A9"/>
    <w:rsid w:val="00545A96"/>
    <w:rsid w:val="005703D4"/>
    <w:rsid w:val="005932D4"/>
    <w:rsid w:val="0059334A"/>
    <w:rsid w:val="005B6F90"/>
    <w:rsid w:val="005C224D"/>
    <w:rsid w:val="00622CD8"/>
    <w:rsid w:val="00645C56"/>
    <w:rsid w:val="006501D9"/>
    <w:rsid w:val="006544C5"/>
    <w:rsid w:val="00660DBC"/>
    <w:rsid w:val="006C03EE"/>
    <w:rsid w:val="006C5DFD"/>
    <w:rsid w:val="006C67F5"/>
    <w:rsid w:val="006E4B7A"/>
    <w:rsid w:val="00727215"/>
    <w:rsid w:val="00765679"/>
    <w:rsid w:val="00781998"/>
    <w:rsid w:val="007959AC"/>
    <w:rsid w:val="007A604F"/>
    <w:rsid w:val="007B41AC"/>
    <w:rsid w:val="007E6706"/>
    <w:rsid w:val="007F460D"/>
    <w:rsid w:val="00801B03"/>
    <w:rsid w:val="008120F9"/>
    <w:rsid w:val="00822497"/>
    <w:rsid w:val="0083045A"/>
    <w:rsid w:val="0088780C"/>
    <w:rsid w:val="008C08FC"/>
    <w:rsid w:val="008C21F9"/>
    <w:rsid w:val="008D383C"/>
    <w:rsid w:val="008F1081"/>
    <w:rsid w:val="0090072A"/>
    <w:rsid w:val="0091149C"/>
    <w:rsid w:val="00940FA4"/>
    <w:rsid w:val="0095269F"/>
    <w:rsid w:val="00985049"/>
    <w:rsid w:val="009954D4"/>
    <w:rsid w:val="009F56DB"/>
    <w:rsid w:val="00A05D6A"/>
    <w:rsid w:val="00A109FD"/>
    <w:rsid w:val="00A502DD"/>
    <w:rsid w:val="00A51BD3"/>
    <w:rsid w:val="00A64FA4"/>
    <w:rsid w:val="00A66945"/>
    <w:rsid w:val="00A719CE"/>
    <w:rsid w:val="00A738B0"/>
    <w:rsid w:val="00AA09FF"/>
    <w:rsid w:val="00AA3DDC"/>
    <w:rsid w:val="00AB4CC3"/>
    <w:rsid w:val="00B055B1"/>
    <w:rsid w:val="00B32AAF"/>
    <w:rsid w:val="00B43F1C"/>
    <w:rsid w:val="00B660B4"/>
    <w:rsid w:val="00B73872"/>
    <w:rsid w:val="00BA102F"/>
    <w:rsid w:val="00BA1F03"/>
    <w:rsid w:val="00BC35B8"/>
    <w:rsid w:val="00BC58E2"/>
    <w:rsid w:val="00BD5A78"/>
    <w:rsid w:val="00BE4B2F"/>
    <w:rsid w:val="00BF0DEB"/>
    <w:rsid w:val="00BF46D2"/>
    <w:rsid w:val="00C214A5"/>
    <w:rsid w:val="00C66669"/>
    <w:rsid w:val="00CD7EBB"/>
    <w:rsid w:val="00D233DB"/>
    <w:rsid w:val="00D251A7"/>
    <w:rsid w:val="00D27261"/>
    <w:rsid w:val="00D2784F"/>
    <w:rsid w:val="00D4317E"/>
    <w:rsid w:val="00D51A12"/>
    <w:rsid w:val="00D75FD4"/>
    <w:rsid w:val="00D760D7"/>
    <w:rsid w:val="00DB6E04"/>
    <w:rsid w:val="00DB7351"/>
    <w:rsid w:val="00DE1543"/>
    <w:rsid w:val="00DE54E4"/>
    <w:rsid w:val="00DF5F7E"/>
    <w:rsid w:val="00E40092"/>
    <w:rsid w:val="00E65476"/>
    <w:rsid w:val="00E6709E"/>
    <w:rsid w:val="00E7091E"/>
    <w:rsid w:val="00E77A3E"/>
    <w:rsid w:val="00ED12FC"/>
    <w:rsid w:val="00EE0D55"/>
    <w:rsid w:val="00EF141F"/>
    <w:rsid w:val="00EF5029"/>
    <w:rsid w:val="00F14C44"/>
    <w:rsid w:val="00F34128"/>
    <w:rsid w:val="00FA681C"/>
    <w:rsid w:val="00FB4402"/>
    <w:rsid w:val="00FC5D49"/>
    <w:rsid w:val="00FE2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198F62"/>
  <w15:chartTrackingRefBased/>
  <w15:docId w15:val="{341A3CBF-6DA9-4BF1-9C56-1E893A075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231A4"/>
    <w:rPr>
      <w:color w:val="000080"/>
      <w:sz w:val="24"/>
    </w:rPr>
  </w:style>
  <w:style w:type="paragraph" w:styleId="Nagwek6">
    <w:name w:val="heading 6"/>
    <w:basedOn w:val="Normalny"/>
    <w:next w:val="Normalny"/>
    <w:qFormat/>
    <w:rsid w:val="002231A4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7F460D"/>
    <w:rPr>
      <w:rFonts w:ascii="Courier New" w:hAnsi="Courier New" w:cs="Courier New"/>
      <w:sz w:val="20"/>
    </w:rPr>
  </w:style>
  <w:style w:type="paragraph" w:styleId="Tekstpodstawowywcity">
    <w:name w:val="Body Text Indent"/>
    <w:basedOn w:val="Normalny"/>
    <w:rsid w:val="002231A4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rsid w:val="00E654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5476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B43F1C"/>
    <w:rPr>
      <w:rFonts w:ascii="Courier New" w:hAnsi="Courier New" w:cs="Courier New"/>
      <w:color w:val="000080"/>
    </w:rPr>
  </w:style>
  <w:style w:type="paragraph" w:styleId="Tekstpodstawowy">
    <w:name w:val="Body Text"/>
    <w:basedOn w:val="Normalny"/>
    <w:link w:val="TekstpodstawowyZnak"/>
    <w:rsid w:val="00DE1543"/>
    <w:pPr>
      <w:spacing w:after="120"/>
    </w:pPr>
    <w:rPr>
      <w:color w:val="auto"/>
      <w:szCs w:val="24"/>
    </w:rPr>
  </w:style>
  <w:style w:type="character" w:customStyle="1" w:styleId="TekstpodstawowyZnak">
    <w:name w:val="Tekst podstawowy Znak"/>
    <w:link w:val="Tekstpodstawowy"/>
    <w:rsid w:val="00DE1543"/>
    <w:rPr>
      <w:sz w:val="24"/>
      <w:szCs w:val="24"/>
    </w:rPr>
  </w:style>
  <w:style w:type="paragraph" w:styleId="Tekstdymka">
    <w:name w:val="Balloon Text"/>
    <w:basedOn w:val="Normalny"/>
    <w:link w:val="TekstdymkaZnak"/>
    <w:rsid w:val="00A109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A109FD"/>
    <w:rPr>
      <w:rFonts w:ascii="Tahoma" w:hAnsi="Tahoma" w:cs="Tahoma"/>
      <w:color w:val="000080"/>
      <w:sz w:val="16"/>
      <w:szCs w:val="16"/>
    </w:rPr>
  </w:style>
  <w:style w:type="paragraph" w:styleId="Tytu">
    <w:name w:val="Title"/>
    <w:basedOn w:val="Normalny"/>
    <w:link w:val="TytuZnak"/>
    <w:qFormat/>
    <w:rsid w:val="003E7FC4"/>
    <w:pPr>
      <w:jc w:val="center"/>
    </w:pPr>
    <w:rPr>
      <w:rFonts w:ascii="Tahoma" w:hAnsi="Tahoma" w:cs="Tahoma"/>
      <w:b/>
      <w:bCs/>
      <w:color w:val="auto"/>
      <w:sz w:val="36"/>
      <w:szCs w:val="24"/>
    </w:rPr>
  </w:style>
  <w:style w:type="character" w:customStyle="1" w:styleId="TytuZnak">
    <w:name w:val="Tytuł Znak"/>
    <w:link w:val="Tytu"/>
    <w:rsid w:val="003E7FC4"/>
    <w:rPr>
      <w:rFonts w:ascii="Tahoma" w:hAnsi="Tahoma" w:cs="Tahoma"/>
      <w:b/>
      <w:bCs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5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subject/>
  <dc:creator>arlcze</dc:creator>
  <cp:keywords/>
  <dc:description/>
  <cp:lastModifiedBy>Alicja Bemowicz</cp:lastModifiedBy>
  <cp:revision>2</cp:revision>
  <cp:lastPrinted>2024-02-28T14:10:00Z</cp:lastPrinted>
  <dcterms:created xsi:type="dcterms:W3CDTF">2026-02-09T12:09:00Z</dcterms:created>
  <dcterms:modified xsi:type="dcterms:W3CDTF">2026-02-09T12:09:00Z</dcterms:modified>
</cp:coreProperties>
</file>