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D0DA24" w14:textId="42B04038" w:rsidR="005103B9" w:rsidRDefault="00AC084F" w:rsidP="00AC084F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>z</w:t>
      </w:r>
      <w:r w:rsidR="006676AE" w:rsidRPr="00A90D0E">
        <w:rPr>
          <w:rFonts w:ascii="Arial" w:hAnsi="Arial" w:cs="Arial"/>
          <w:bCs/>
          <w:i w:val="0"/>
          <w:szCs w:val="24"/>
        </w:rPr>
        <w:t xml:space="preserve">ałącznik nr </w:t>
      </w:r>
      <w:r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7C1C3768" w14:textId="77777777" w:rsidR="00AC084F" w:rsidRPr="00AC084F" w:rsidRDefault="00AC084F" w:rsidP="00AC084F">
      <w:pPr>
        <w:rPr>
          <w:lang w:eastAsia="pl-PL"/>
        </w:rPr>
      </w:pPr>
    </w:p>
    <w:p w14:paraId="334D7B55" w14:textId="77777777" w:rsidR="00C4103F" w:rsidRPr="0012157F" w:rsidRDefault="007118F0" w:rsidP="00AC084F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3E814711" w14:textId="68119A17" w:rsidR="006676AE" w:rsidRPr="0012157F" w:rsidRDefault="005F66BD" w:rsidP="00AC084F">
      <w:pPr>
        <w:pStyle w:val="Tekstpodstawowy"/>
        <w:spacing w:after="0"/>
        <w:ind w:left="4111"/>
        <w:rPr>
          <w:rFonts w:ascii="Arial" w:hAnsi="Arial" w:cs="Arial"/>
        </w:rPr>
      </w:pPr>
      <w:r w:rsidRPr="005F66BD">
        <w:rPr>
          <w:rFonts w:ascii="Arial" w:hAnsi="Arial" w:cs="Arial"/>
        </w:rPr>
        <w:t>SZPITAL WOJEWÓDZKI W POZNANIU</w:t>
      </w:r>
    </w:p>
    <w:p w14:paraId="00903331" w14:textId="0EB5DFC8" w:rsidR="006676AE" w:rsidRPr="0012157F" w:rsidRDefault="005F66BD" w:rsidP="00AC084F">
      <w:pPr>
        <w:pStyle w:val="Tekstpodstawowy"/>
        <w:spacing w:after="0"/>
        <w:ind w:left="4111"/>
        <w:rPr>
          <w:rFonts w:ascii="Arial" w:hAnsi="Arial" w:cs="Arial"/>
        </w:rPr>
      </w:pPr>
      <w:r w:rsidRPr="005F66BD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5F66BD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37089460" w14:textId="69E39A1A" w:rsidR="00F90CD1" w:rsidRDefault="005F66BD" w:rsidP="00AC084F">
      <w:pPr>
        <w:pStyle w:val="Tekstpodstawowy"/>
        <w:spacing w:after="0"/>
        <w:ind w:left="4111"/>
        <w:rPr>
          <w:rFonts w:ascii="Arial" w:hAnsi="Arial" w:cs="Arial"/>
        </w:rPr>
      </w:pPr>
      <w:r w:rsidRPr="005F66BD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5F66BD">
        <w:rPr>
          <w:rFonts w:ascii="Arial" w:hAnsi="Arial" w:cs="Arial"/>
        </w:rPr>
        <w:t>Poznań</w:t>
      </w:r>
    </w:p>
    <w:p w14:paraId="5F30FBD8" w14:textId="77777777" w:rsidR="009169D4" w:rsidRDefault="009169D4" w:rsidP="00AC084F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53A7205" w14:textId="77777777" w:rsidR="00C4103F" w:rsidRPr="002578E4" w:rsidRDefault="002578E4" w:rsidP="00AC084F">
      <w:pPr>
        <w:pStyle w:val="Tekstpodstawowy"/>
        <w:spacing w:after="0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5E3520E0" w14:textId="77777777" w:rsidR="002578E4" w:rsidRDefault="002578E4" w:rsidP="00AC084F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79BD5C5C" w14:textId="77777777" w:rsidTr="0018769E">
        <w:tc>
          <w:tcPr>
            <w:tcW w:w="2800" w:type="dxa"/>
          </w:tcPr>
          <w:p w14:paraId="373B2357" w14:textId="77777777" w:rsidR="002578E4" w:rsidRPr="00A2540E" w:rsidRDefault="002578E4" w:rsidP="00AC084F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72C7A502" w14:textId="77777777" w:rsidR="002578E4" w:rsidRPr="00A2540E" w:rsidRDefault="002578E4" w:rsidP="00AC084F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01226D9" w14:textId="77777777" w:rsidR="002578E4" w:rsidRPr="00A2540E" w:rsidRDefault="002578E4" w:rsidP="00AC084F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3694D0B" w14:textId="77777777" w:rsidR="002578E4" w:rsidRPr="00A2540E" w:rsidRDefault="002578E4" w:rsidP="00AC084F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2B0C94EB" w14:textId="77777777" w:rsidTr="0018769E">
        <w:tc>
          <w:tcPr>
            <w:tcW w:w="2800" w:type="dxa"/>
          </w:tcPr>
          <w:p w14:paraId="708D2C8E" w14:textId="77777777" w:rsidR="002578E4" w:rsidRPr="00A2540E" w:rsidRDefault="002578E4" w:rsidP="00AC084F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72F33C98" w14:textId="77777777" w:rsidR="002578E4" w:rsidRPr="00A2540E" w:rsidRDefault="002578E4" w:rsidP="00AC084F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8687A8B" w14:textId="77777777" w:rsidR="002578E4" w:rsidRPr="00A2540E" w:rsidRDefault="002578E4" w:rsidP="00AC084F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B3212EA" w14:textId="77777777" w:rsidR="002578E4" w:rsidRPr="00A2540E" w:rsidRDefault="002578E4" w:rsidP="00AC084F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CB9C328" w14:textId="77777777" w:rsidR="002578E4" w:rsidRPr="002578E4" w:rsidRDefault="002578E4" w:rsidP="00AC084F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5F66BD" w:rsidRPr="0012157F" w14:paraId="7EEDE8EA" w14:textId="77777777" w:rsidTr="00D128B7">
        <w:tc>
          <w:tcPr>
            <w:tcW w:w="9104" w:type="dxa"/>
            <w:shd w:val="clear" w:color="auto" w:fill="D9D9D9"/>
          </w:tcPr>
          <w:p w14:paraId="2E15C4A7" w14:textId="77777777" w:rsidR="005F66BD" w:rsidRPr="0012157F" w:rsidRDefault="005F66BD" w:rsidP="00AC084F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142611E3" w14:textId="7FE8639B" w:rsidR="005F66BD" w:rsidRPr="0012157F" w:rsidRDefault="005F66BD" w:rsidP="00AC084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5F66BD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5F66BD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5F66BD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5F66BD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5F66BD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1388F56E" w14:textId="77777777" w:rsidR="005F66BD" w:rsidRPr="00612283" w:rsidRDefault="005F66BD" w:rsidP="00AC084F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083C26C6" w14:textId="77777777" w:rsidR="005F66BD" w:rsidRPr="00612283" w:rsidRDefault="005F66BD" w:rsidP="00AC084F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06A83B0C" w14:textId="77777777" w:rsidR="005F66BD" w:rsidRPr="0012157F" w:rsidRDefault="005F66BD" w:rsidP="00AC084F">
            <w:pPr>
              <w:spacing w:after="0" w:line="240" w:lineRule="auto"/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0394585D" w14:textId="77777777" w:rsidR="00AC084F" w:rsidRDefault="00AC084F" w:rsidP="00AC084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53B6A3E" w14:textId="6186987A" w:rsidR="00E50194" w:rsidRDefault="001F027E" w:rsidP="00AC084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5B980D06" w14:textId="77777777" w:rsidTr="0018769E">
        <w:tc>
          <w:tcPr>
            <w:tcW w:w="2269" w:type="dxa"/>
          </w:tcPr>
          <w:p w14:paraId="73677FFF" w14:textId="77777777" w:rsidR="002578E4" w:rsidRPr="00A2540E" w:rsidRDefault="002578E4" w:rsidP="00AC084F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64A651AC" w14:textId="49BD47A1" w:rsidR="002578E4" w:rsidRPr="00A2540E" w:rsidRDefault="005F66BD" w:rsidP="00AC084F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F66B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Zakup defibrylatorów zewnętrznych, pompy do </w:t>
            </w:r>
            <w:proofErr w:type="spellStart"/>
            <w:r w:rsidRPr="005F66B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kontrapulsacji</w:t>
            </w:r>
            <w:proofErr w:type="spellEnd"/>
            <w:r w:rsidRPr="005F66B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wewnątrzaortalnej IABP, pompy do wspomagania mechanicznego lewej komory serca oraz generatora elektrochirurgicznego AEX wraz z elektrodami i nożami plazmowymi w ramach realizacji zadania: Kompleksowy program rozwoju opieki nad pacjentem kardiologicznym w Szpitalu Wojewódzkim w Poznaniu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F66BD" w:rsidRPr="00A2540E" w14:paraId="21DE6E76" w14:textId="77777777" w:rsidTr="00D128B7">
        <w:tc>
          <w:tcPr>
            <w:tcW w:w="2269" w:type="dxa"/>
          </w:tcPr>
          <w:p w14:paraId="6C32E68C" w14:textId="77777777" w:rsidR="005F66BD" w:rsidRPr="00A2540E" w:rsidRDefault="005F66BD" w:rsidP="00AC084F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77C37EA5" w14:textId="5DD6BC99" w:rsidR="005F66BD" w:rsidRPr="00A2540E" w:rsidRDefault="005F66BD" w:rsidP="00AC084F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F66B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SZW/DZP/12/2026</w:t>
            </w:r>
          </w:p>
        </w:tc>
      </w:tr>
    </w:tbl>
    <w:p w14:paraId="163316DB" w14:textId="77777777" w:rsidR="002578E4" w:rsidRDefault="002578E4" w:rsidP="00AC084F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41009D1C" w14:textId="04621058" w:rsidR="00F90CD1" w:rsidRPr="0012157F" w:rsidRDefault="005434B3" w:rsidP="00AC084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5F66BD" w:rsidRPr="005F66BD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186805E5" w14:textId="77777777" w:rsidTr="00650D6C">
        <w:tc>
          <w:tcPr>
            <w:tcW w:w="9104" w:type="dxa"/>
            <w:shd w:val="clear" w:color="auto" w:fill="D9D9D9"/>
          </w:tcPr>
          <w:p w14:paraId="4F9814EF" w14:textId="77777777" w:rsidR="00E50194" w:rsidRPr="00650D6C" w:rsidRDefault="00650D6C" w:rsidP="00AC084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69B6D956" w14:textId="77777777" w:rsidR="00C113BF" w:rsidRPr="0012157F" w:rsidRDefault="00C113BF" w:rsidP="00AC084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2F30D3C8" w14:textId="1ECC4A22" w:rsidR="002426FF" w:rsidRPr="00A44833" w:rsidRDefault="002426FF" w:rsidP="00AC084F">
      <w:pPr>
        <w:spacing w:after="0" w:line="24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50E76C79" w14:textId="73791AEA" w:rsidR="00023477" w:rsidRPr="006B53D6" w:rsidRDefault="00023477" w:rsidP="00AC084F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59394BF3" w14:textId="77777777" w:rsidR="00023477" w:rsidRPr="00992BD8" w:rsidRDefault="00992BD8" w:rsidP="00AC084F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06239BFF" w14:textId="77777777" w:rsidR="00992BD8" w:rsidRPr="00992BD8" w:rsidRDefault="00992BD8" w:rsidP="00AC084F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</w:t>
      </w:r>
      <w:r w:rsidR="007D0C95">
        <w:rPr>
          <w:rFonts w:ascii="Arial" w:hAnsi="Arial" w:cs="Arial"/>
          <w:color w:val="0070C0"/>
          <w:sz w:val="20"/>
          <w:szCs w:val="20"/>
        </w:rPr>
        <w:t xml:space="preserve"> </w:t>
      </w:r>
      <w:r w:rsidRPr="00992BD8">
        <w:rPr>
          <w:rFonts w:ascii="Arial" w:hAnsi="Arial" w:cs="Arial"/>
          <w:color w:val="0070C0"/>
          <w:sz w:val="20"/>
          <w:szCs w:val="20"/>
        </w:rPr>
        <w:t>109 ust.1 pkt 2-5 i 7-10 ustawy Pzp, a wykonawca korzysta z procedury samooczyszczenia, o której mowa w art. 110 ust. 2 ustawy Pzp]</w:t>
      </w:r>
    </w:p>
    <w:p w14:paraId="1F243CA3" w14:textId="77777777" w:rsidR="00023477" w:rsidRDefault="00C113BF" w:rsidP="00AC084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031C33">
        <w:rPr>
          <w:rFonts w:ascii="Arial" w:hAnsi="Arial" w:cs="Arial"/>
          <w:i/>
          <w:color w:val="7F7F7F"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 xml:space="preserve">: </w:t>
      </w:r>
      <w:r w:rsidRPr="0012157F">
        <w:rPr>
          <w:rFonts w:ascii="Arial" w:hAnsi="Arial" w:cs="Arial"/>
          <w:sz w:val="24"/>
          <w:szCs w:val="24"/>
        </w:rPr>
        <w:lastRenderedPageBreak/>
        <w:t>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4C36F921" w14:textId="77777777" w:rsidR="007A2BCB" w:rsidRDefault="00992BD8" w:rsidP="00AC084F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74003E80" w14:textId="566511D4" w:rsidR="005F66BD" w:rsidRDefault="007A2BCB" w:rsidP="00AC084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0B430B">
        <w:rPr>
          <w:rFonts w:ascii="Arial" w:hAnsi="Arial" w:cs="Arial"/>
          <w:sz w:val="24"/>
          <w:szCs w:val="24"/>
        </w:rPr>
        <w:t>t.j. Dz.U. z 202</w:t>
      </w:r>
      <w:r w:rsidR="007D0C95">
        <w:rPr>
          <w:rFonts w:ascii="Arial" w:hAnsi="Arial" w:cs="Arial"/>
          <w:sz w:val="24"/>
          <w:szCs w:val="24"/>
        </w:rPr>
        <w:t xml:space="preserve">5 </w:t>
      </w:r>
      <w:r w:rsidR="000B430B" w:rsidRPr="000B430B">
        <w:rPr>
          <w:rFonts w:ascii="Arial" w:hAnsi="Arial" w:cs="Arial"/>
          <w:sz w:val="24"/>
          <w:szCs w:val="24"/>
        </w:rPr>
        <w:t xml:space="preserve">r. poz. </w:t>
      </w:r>
      <w:r w:rsidR="007D0C95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AC6A18">
        <w:rPr>
          <w:rFonts w:ascii="Arial" w:hAnsi="Arial" w:cs="Arial"/>
          <w:sz w:val="24"/>
          <w:szCs w:val="24"/>
        </w:rPr>
        <w:t xml:space="preserve"> </w:t>
      </w:r>
      <w:r w:rsidR="0011306C" w:rsidRPr="00AC6A18">
        <w:rPr>
          <w:rStyle w:val="Odwoanieprzypisudolnego"/>
          <w:rFonts w:ascii="Arial" w:hAnsi="Arial" w:cs="Arial"/>
          <w:b/>
          <w:bCs/>
          <w:color w:val="002060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AD6591">
        <w:rPr>
          <w:rFonts w:ascii="Arial" w:hAnsi="Arial" w:cs="Arial"/>
          <w:sz w:val="24"/>
          <w:szCs w:val="24"/>
        </w:rPr>
        <w:t xml:space="preserve"> </w:t>
      </w:r>
    </w:p>
    <w:p w14:paraId="486ABAB2" w14:textId="2942D605" w:rsidR="00AC6A18" w:rsidRDefault="00AC6A18" w:rsidP="00AC084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45554953" w14:textId="77777777" w:rsidTr="00CD4DD1">
        <w:tc>
          <w:tcPr>
            <w:tcW w:w="9104" w:type="dxa"/>
            <w:shd w:val="clear" w:color="auto" w:fill="D9D9D9"/>
          </w:tcPr>
          <w:p w14:paraId="418924CB" w14:textId="77777777" w:rsidR="0011306C" w:rsidRPr="00650D6C" w:rsidRDefault="0011306C" w:rsidP="00AC084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73EADD3A" w14:textId="77777777" w:rsidR="00D2702A" w:rsidRPr="0012157F" w:rsidRDefault="004F23F7" w:rsidP="00AC084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01773D17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5DF60" w14:textId="77777777" w:rsidR="00D2702A" w:rsidRPr="0012157F" w:rsidRDefault="00D2702A" w:rsidP="00AC084F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72F87" w14:textId="77777777" w:rsidR="00D2702A" w:rsidRPr="0012157F" w:rsidRDefault="00D2702A" w:rsidP="00AC084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5F66BD" w:rsidRPr="0012157F" w14:paraId="4B5B0120" w14:textId="77777777" w:rsidTr="00D128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C6DB6" w14:textId="270B6E5B" w:rsidR="005F66BD" w:rsidRPr="0012157F" w:rsidRDefault="005F66BD" w:rsidP="00AC084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66B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99357" w14:textId="07976A95" w:rsidR="005F66BD" w:rsidRPr="0012157F" w:rsidRDefault="005F66BD" w:rsidP="00AC084F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F66BD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71866198" w14:textId="060788C0" w:rsidR="005F66BD" w:rsidRPr="00AC084F" w:rsidRDefault="00AC084F" w:rsidP="00AC084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C084F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5F66BD" w:rsidRPr="0012157F" w14:paraId="7A8568E3" w14:textId="77777777" w:rsidTr="00D128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66853" w14:textId="3AF854DF" w:rsidR="005F66BD" w:rsidRPr="0012157F" w:rsidRDefault="005F66BD" w:rsidP="00AC084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66B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0D0075" w14:textId="26463990" w:rsidR="005F66BD" w:rsidRPr="0012157F" w:rsidRDefault="005F66BD" w:rsidP="00AC084F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F66BD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03D76D36" w14:textId="03987B2A" w:rsidR="005F66BD" w:rsidRPr="0012157F" w:rsidRDefault="00AC084F" w:rsidP="00AC084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C084F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5F66BD" w:rsidRPr="0012157F" w14:paraId="0882437D" w14:textId="77777777" w:rsidTr="00D128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D63A2" w14:textId="744FC24B" w:rsidR="005F66BD" w:rsidRPr="0012157F" w:rsidRDefault="005F66BD" w:rsidP="00AC084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66B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42DDF" w14:textId="7C38A686" w:rsidR="005F66BD" w:rsidRPr="0012157F" w:rsidRDefault="005F66BD" w:rsidP="00AC084F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F66BD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73E08CB0" w14:textId="6FD7599C" w:rsidR="005F66BD" w:rsidRPr="0012157F" w:rsidRDefault="00AC084F" w:rsidP="00AC084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C084F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5F66BD" w:rsidRPr="0012157F" w14:paraId="79EB1D76" w14:textId="77777777" w:rsidTr="00D128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24753" w14:textId="71B698F0" w:rsidR="005F66BD" w:rsidRPr="0012157F" w:rsidRDefault="005F66BD" w:rsidP="00AC084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66BD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7721F3" w14:textId="3FABFB12" w:rsidR="005F66BD" w:rsidRPr="0012157F" w:rsidRDefault="005F66BD" w:rsidP="00AC084F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F66BD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185E6F93" w14:textId="0F279E4E" w:rsidR="005F66BD" w:rsidRPr="0012157F" w:rsidRDefault="00AC084F" w:rsidP="00AC084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C084F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</w:tbl>
    <w:p w14:paraId="35F4C7D7" w14:textId="77777777" w:rsidR="00E21BB4" w:rsidRPr="0012157F" w:rsidRDefault="00257E73" w:rsidP="00AC084F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0AA34DBD" w14:textId="77777777" w:rsidR="00E21BB4" w:rsidRPr="00E21BB4" w:rsidRDefault="00E21BB4" w:rsidP="00AC084F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35E9FBD7" w14:textId="77777777" w:rsidR="00C62F57" w:rsidRDefault="00C62F57" w:rsidP="00AC084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6C6F3913" w14:textId="77777777" w:rsidR="00C62F57" w:rsidRDefault="00C62F57" w:rsidP="00AC084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01ED832B" w14:textId="77777777" w:rsidR="00721D87" w:rsidRDefault="00E21BB4" w:rsidP="00AC084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0FCDC671" w14:textId="77777777" w:rsidR="00721D87" w:rsidRDefault="00E21BB4" w:rsidP="00AC084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64428AE8" w14:textId="77777777" w:rsidR="00721D87" w:rsidRPr="00721D87" w:rsidRDefault="00721D87" w:rsidP="00AC084F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67D7DD6A" w14:textId="77777777" w:rsidR="00721D87" w:rsidRDefault="00E21BB4" w:rsidP="00AC084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5F56245E" w14:textId="77777777" w:rsidR="00E21BB4" w:rsidRPr="00E21BB4" w:rsidRDefault="00E21BB4" w:rsidP="00AC084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06BE0377" w14:textId="77777777" w:rsidR="00E21BB4" w:rsidRPr="00721D87" w:rsidRDefault="00E21BB4" w:rsidP="00AC084F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4297B37D" w14:textId="77777777" w:rsidR="00C62F57" w:rsidRDefault="00257E73" w:rsidP="00AC084F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7971C61E" w14:textId="77777777" w:rsidTr="00CD4DD1">
        <w:tc>
          <w:tcPr>
            <w:tcW w:w="9104" w:type="dxa"/>
            <w:shd w:val="clear" w:color="auto" w:fill="D9D9D9"/>
          </w:tcPr>
          <w:p w14:paraId="50CD9248" w14:textId="77777777" w:rsidR="00BE6F04" w:rsidRPr="00650D6C" w:rsidRDefault="00E426EB" w:rsidP="00AC084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14:paraId="1CCA77AB" w14:textId="77777777" w:rsidR="00FE4E2B" w:rsidRDefault="00E426EB" w:rsidP="00AC084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184D2FD1" w14:textId="77777777" w:rsidR="00AC084F" w:rsidRDefault="00AC084F" w:rsidP="00AC084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5B1A73F" w14:textId="77777777" w:rsidR="00AC084F" w:rsidRPr="00E426EB" w:rsidRDefault="00AC084F" w:rsidP="00AC084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087EBAE0" w14:textId="77777777" w:rsidTr="00847232">
        <w:tc>
          <w:tcPr>
            <w:tcW w:w="9104" w:type="dxa"/>
            <w:shd w:val="clear" w:color="auto" w:fill="D9D9D9"/>
          </w:tcPr>
          <w:p w14:paraId="1E5D9DE2" w14:textId="77777777" w:rsidR="00E426EB" w:rsidRPr="00650D6C" w:rsidRDefault="00E426EB" w:rsidP="00AC084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00D3D9B4" w14:textId="77777777" w:rsidR="00E426EB" w:rsidRPr="0012157F" w:rsidRDefault="00E426EB" w:rsidP="00AC084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A5375F4" w14:textId="77777777" w:rsidR="00E426EB" w:rsidRPr="00E426EB" w:rsidRDefault="00E426EB" w:rsidP="00AC084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4EE0E7E2" w14:textId="77777777" w:rsidR="00E426EB" w:rsidRPr="00E426EB" w:rsidRDefault="00E426EB" w:rsidP="00AC084F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52CB107" w14:textId="77777777" w:rsidR="00E426EB" w:rsidRPr="00FF0EBB" w:rsidRDefault="00E426EB" w:rsidP="00AC084F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E9030E9" w14:textId="77777777" w:rsidR="00E426EB" w:rsidRPr="00E426EB" w:rsidRDefault="00E426EB" w:rsidP="00AC084F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CB12C8B" w14:textId="77777777" w:rsidR="00E426EB" w:rsidRPr="00FF0EBB" w:rsidRDefault="00E426EB" w:rsidP="00AC084F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406986D" w14:textId="77777777" w:rsidR="00E426EB" w:rsidRDefault="00E426EB" w:rsidP="00AC084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C1275D3" w14:textId="77777777" w:rsidR="0012157F" w:rsidRPr="0012157F" w:rsidRDefault="0012157F" w:rsidP="00AC084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B3EEC9B" w14:textId="77777777" w:rsidR="00524951" w:rsidRDefault="00FE4E2B" w:rsidP="00AC084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2807BEB1" w14:textId="77777777" w:rsidR="00524951" w:rsidRDefault="00524951" w:rsidP="00AC084F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4C2B519C" w14:textId="77777777" w:rsidR="00FE4E2B" w:rsidRPr="0012157F" w:rsidRDefault="00524951" w:rsidP="00AC084F">
      <w:pPr>
        <w:spacing w:after="0" w:line="24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34E6A830" w14:textId="77777777" w:rsidR="00484F88" w:rsidRPr="0012157F" w:rsidRDefault="006D536F" w:rsidP="00AC084F">
      <w:pPr>
        <w:spacing w:after="0" w:line="24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2DD4C8" w14:textId="77777777" w:rsidR="00E06BF9" w:rsidRDefault="00E06BF9" w:rsidP="0038231F">
      <w:pPr>
        <w:spacing w:after="0" w:line="240" w:lineRule="auto"/>
      </w:pPr>
      <w:r>
        <w:separator/>
      </w:r>
    </w:p>
  </w:endnote>
  <w:endnote w:type="continuationSeparator" w:id="0">
    <w:p w14:paraId="761828D2" w14:textId="77777777" w:rsidR="00E06BF9" w:rsidRDefault="00E06BF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1BE38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AF3FE58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C21C51" w14:textId="77777777" w:rsidR="00E06BF9" w:rsidRDefault="00E06BF9" w:rsidP="0038231F">
      <w:pPr>
        <w:spacing w:after="0" w:line="240" w:lineRule="auto"/>
      </w:pPr>
      <w:r>
        <w:separator/>
      </w:r>
    </w:p>
  </w:footnote>
  <w:footnote w:type="continuationSeparator" w:id="0">
    <w:p w14:paraId="20F11533" w14:textId="77777777" w:rsidR="00E06BF9" w:rsidRDefault="00E06BF9" w:rsidP="0038231F">
      <w:pPr>
        <w:spacing w:after="0" w:line="240" w:lineRule="auto"/>
      </w:pPr>
      <w:r>
        <w:continuationSeparator/>
      </w:r>
    </w:p>
  </w:footnote>
  <w:footnote w:id="1">
    <w:p w14:paraId="6766B7FD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6AAD402C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383BAF8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FA86D8C" w14:textId="77777777"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3B7F6934" w14:textId="77777777"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4AFCF4" w14:textId="19DC6677" w:rsidR="005F66BD" w:rsidRDefault="00556317">
    <w:pPr>
      <w:pStyle w:val="Nagwek"/>
    </w:pPr>
    <w:r>
      <w:rPr>
        <w:noProof/>
      </w:rPr>
      <w:drawing>
        <wp:inline distT="0" distB="0" distL="0" distR="0" wp14:anchorId="37539150" wp14:editId="44DDFEA8">
          <wp:extent cx="5760720" cy="738505"/>
          <wp:effectExtent l="0" t="0" r="0" b="4445"/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2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8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4014985">
    <w:abstractNumId w:val="11"/>
  </w:num>
  <w:num w:numId="2" w16cid:durableId="1425029794">
    <w:abstractNumId w:val="0"/>
  </w:num>
  <w:num w:numId="3" w16cid:durableId="419260159">
    <w:abstractNumId w:val="10"/>
  </w:num>
  <w:num w:numId="4" w16cid:durableId="99569250">
    <w:abstractNumId w:val="13"/>
  </w:num>
  <w:num w:numId="5" w16cid:durableId="1339311630">
    <w:abstractNumId w:val="12"/>
  </w:num>
  <w:num w:numId="6" w16cid:durableId="1118646567">
    <w:abstractNumId w:val="9"/>
  </w:num>
  <w:num w:numId="7" w16cid:durableId="1766463030">
    <w:abstractNumId w:val="1"/>
  </w:num>
  <w:num w:numId="8" w16cid:durableId="1155073538">
    <w:abstractNumId w:val="6"/>
  </w:num>
  <w:num w:numId="9" w16cid:durableId="681275959">
    <w:abstractNumId w:val="4"/>
  </w:num>
  <w:num w:numId="10" w16cid:durableId="104623415">
    <w:abstractNumId w:val="7"/>
  </w:num>
  <w:num w:numId="11" w16cid:durableId="401955413">
    <w:abstractNumId w:val="5"/>
  </w:num>
  <w:num w:numId="12" w16cid:durableId="1140079581">
    <w:abstractNumId w:val="8"/>
  </w:num>
  <w:num w:numId="13" w16cid:durableId="1469009170">
    <w:abstractNumId w:val="3"/>
  </w:num>
  <w:num w:numId="14" w16cid:durableId="188097385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5024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56317"/>
    <w:rsid w:val="00561084"/>
    <w:rsid w:val="005641F0"/>
    <w:rsid w:val="005B11F3"/>
    <w:rsid w:val="005C39CA"/>
    <w:rsid w:val="005E176A"/>
    <w:rsid w:val="005E24AA"/>
    <w:rsid w:val="005E579C"/>
    <w:rsid w:val="005F66BD"/>
    <w:rsid w:val="00612283"/>
    <w:rsid w:val="00634311"/>
    <w:rsid w:val="00641874"/>
    <w:rsid w:val="00650D6C"/>
    <w:rsid w:val="006676AE"/>
    <w:rsid w:val="00674B41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084F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65024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9148D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06BF9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AD68B2"/>
  <w15:docId w15:val="{CE3C7B95-69BD-4A5A-A5DA-04F89D975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764</Words>
  <Characters>4587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Mińska</cp:lastModifiedBy>
  <cp:revision>3</cp:revision>
  <cp:lastPrinted>2016-07-26T10:32:00Z</cp:lastPrinted>
  <dcterms:created xsi:type="dcterms:W3CDTF">2026-02-12T12:29:00Z</dcterms:created>
  <dcterms:modified xsi:type="dcterms:W3CDTF">2026-02-12T13:08:00Z</dcterms:modified>
</cp:coreProperties>
</file>