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BD39" w14:textId="7EFB5ED3" w:rsidR="005D05C3" w:rsidRDefault="00674042" w:rsidP="00674042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CD9A39F" w14:textId="77777777" w:rsidR="00674042" w:rsidRPr="00674042" w:rsidRDefault="00674042" w:rsidP="00674042">
      <w:pPr>
        <w:rPr>
          <w:lang w:eastAsia="pl-PL"/>
        </w:rPr>
      </w:pPr>
    </w:p>
    <w:p w14:paraId="621B2658" w14:textId="77777777" w:rsidR="005D05C3" w:rsidRPr="0012157F" w:rsidRDefault="005D05C3" w:rsidP="0067404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9AFAB9" w14:textId="063D6D33" w:rsidR="005D05C3" w:rsidRPr="0012157F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SZPITAL WOJEWÓDZKI W POZNANIU</w:t>
      </w:r>
    </w:p>
    <w:p w14:paraId="4291759B" w14:textId="429B2A65" w:rsidR="005D05C3" w:rsidRPr="0012157F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Juraszów</w:t>
      </w:r>
      <w:r w:rsidR="005D05C3" w:rsidRPr="0012157F">
        <w:rPr>
          <w:rFonts w:ascii="Arial" w:hAnsi="Arial" w:cs="Arial"/>
        </w:rPr>
        <w:t xml:space="preserve"> </w:t>
      </w:r>
      <w:r w:rsidRPr="002B491C">
        <w:rPr>
          <w:rFonts w:ascii="Arial" w:hAnsi="Arial" w:cs="Arial"/>
        </w:rPr>
        <w:t>7/19</w:t>
      </w:r>
      <w:r w:rsidR="005D05C3" w:rsidRPr="0012157F">
        <w:rPr>
          <w:rFonts w:ascii="Arial" w:hAnsi="Arial" w:cs="Arial"/>
        </w:rPr>
        <w:t xml:space="preserve"> </w:t>
      </w:r>
    </w:p>
    <w:p w14:paraId="61599273" w14:textId="40523AC8" w:rsidR="005D05C3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60-479</w:t>
      </w:r>
      <w:r w:rsidR="005D05C3" w:rsidRPr="0012157F">
        <w:rPr>
          <w:rFonts w:ascii="Arial" w:hAnsi="Arial" w:cs="Arial"/>
        </w:rPr>
        <w:t xml:space="preserve"> </w:t>
      </w:r>
      <w:r w:rsidRPr="002B491C">
        <w:rPr>
          <w:rFonts w:ascii="Arial" w:hAnsi="Arial" w:cs="Arial"/>
        </w:rPr>
        <w:t>Poznań</w:t>
      </w:r>
    </w:p>
    <w:p w14:paraId="44542922" w14:textId="77777777" w:rsidR="005D05C3" w:rsidRDefault="005D05C3" w:rsidP="00674042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BAD1A5" w14:textId="77777777" w:rsidR="005D05C3" w:rsidRPr="00ED79A4" w:rsidRDefault="005D05C3" w:rsidP="00674042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9098E0A" w14:textId="77777777" w:rsidR="005D05C3" w:rsidRDefault="005D05C3" w:rsidP="0067404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5F20AD8" w14:textId="77777777" w:rsidTr="001B7D97">
        <w:tc>
          <w:tcPr>
            <w:tcW w:w="2800" w:type="dxa"/>
          </w:tcPr>
          <w:p w14:paraId="7E9B136F" w14:textId="77777777" w:rsidR="005D05C3" w:rsidRPr="00A2540E" w:rsidRDefault="005D05C3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E4588A1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975357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651C0E" w14:textId="77777777" w:rsidR="005D05C3" w:rsidRPr="00A2540E" w:rsidRDefault="005D05C3" w:rsidP="0067404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0440977E" w14:textId="77777777" w:rsidTr="001B7D97">
        <w:tc>
          <w:tcPr>
            <w:tcW w:w="2800" w:type="dxa"/>
          </w:tcPr>
          <w:p w14:paraId="2196DE6E" w14:textId="77777777" w:rsidR="005D05C3" w:rsidRPr="00A2540E" w:rsidRDefault="005D05C3" w:rsidP="006740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DFF342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8407E4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2F724C" w14:textId="77777777" w:rsidR="005D05C3" w:rsidRPr="00A2540E" w:rsidRDefault="005D05C3" w:rsidP="0067404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0073FF" w14:textId="77777777" w:rsidR="005D05C3" w:rsidRDefault="005D05C3" w:rsidP="00674042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54F8F7B1" w14:textId="77777777" w:rsidR="00674042" w:rsidRPr="005D05C3" w:rsidRDefault="00674042" w:rsidP="00674042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491C" w:rsidRPr="0012157F" w14:paraId="1A24786F" w14:textId="77777777" w:rsidTr="00912BD2">
        <w:tc>
          <w:tcPr>
            <w:tcW w:w="9104" w:type="dxa"/>
            <w:shd w:val="clear" w:color="auto" w:fill="D9D9D9"/>
          </w:tcPr>
          <w:p w14:paraId="115E35FE" w14:textId="77777777" w:rsidR="002B491C" w:rsidRPr="0012157F" w:rsidRDefault="002B491C" w:rsidP="00674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64A18C1" w14:textId="4C6C0EF8" w:rsidR="002B491C" w:rsidRPr="00094F76" w:rsidRDefault="002B491C" w:rsidP="0067404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49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49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491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49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B491C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3A488E4" w14:textId="77777777" w:rsidR="002B491C" w:rsidRPr="004B5FB1" w:rsidRDefault="002B491C" w:rsidP="0067404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8ABF193" w14:textId="77777777" w:rsidR="00ED79A4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9FA148" w14:textId="77777777" w:rsidR="00674042" w:rsidRDefault="00674042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5F8638" w14:textId="77777777" w:rsidR="00ED79A4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DA913B1" w14:textId="77777777" w:rsidTr="001B7D97">
        <w:tc>
          <w:tcPr>
            <w:tcW w:w="2269" w:type="dxa"/>
          </w:tcPr>
          <w:p w14:paraId="06ACE8D1" w14:textId="77777777" w:rsidR="00ED79A4" w:rsidRPr="00A2540E" w:rsidRDefault="00ED79A4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6C3E91" w14:textId="64A5658B" w:rsidR="00ED79A4" w:rsidRPr="00A2540E" w:rsidRDefault="002B491C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defibrylatorów zewnętrznych, pompy do </w:t>
            </w:r>
            <w:proofErr w:type="spellStart"/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kontrapulsacji</w:t>
            </w:r>
            <w:proofErr w:type="spellEnd"/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491C" w:rsidRPr="00A2540E" w14:paraId="2FD8F524" w14:textId="77777777" w:rsidTr="00912BD2">
        <w:tc>
          <w:tcPr>
            <w:tcW w:w="2269" w:type="dxa"/>
          </w:tcPr>
          <w:p w14:paraId="4471DF76" w14:textId="77777777" w:rsidR="002B491C" w:rsidRPr="00A2540E" w:rsidRDefault="002B491C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969B84" w14:textId="2B5878EC" w:rsidR="002B491C" w:rsidRPr="00A2540E" w:rsidRDefault="002B491C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SZW/DZP/12/2026</w:t>
            </w:r>
          </w:p>
        </w:tc>
      </w:tr>
    </w:tbl>
    <w:p w14:paraId="46A7EBC7" w14:textId="77777777" w:rsidR="00ED79A4" w:rsidRPr="00ED79A4" w:rsidRDefault="00ED79A4" w:rsidP="006740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30D0464" w14:textId="51556122" w:rsidR="002A4E3C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491C" w:rsidRPr="002B491C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56E34AA" w14:textId="77777777" w:rsidR="00602087" w:rsidRDefault="00886689" w:rsidP="00674042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FE72A69" w14:textId="77777777" w:rsidR="00697361" w:rsidRDefault="00602087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52D104" w14:textId="77777777" w:rsidR="00697361" w:rsidRDefault="00697361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E295C3F" w14:textId="77777777" w:rsidR="001B16D9" w:rsidRDefault="00697361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7857EC" w14:textId="76270272" w:rsidR="004B5FB1" w:rsidRDefault="004B5FB1" w:rsidP="00674042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0D1D797" w14:textId="77777777" w:rsidR="00743884" w:rsidRPr="004B5FB1" w:rsidRDefault="00743884" w:rsidP="00674042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D48BA69" w14:textId="77777777" w:rsidR="000B3481" w:rsidRDefault="000B3481" w:rsidP="00674042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24200B" w14:textId="77777777" w:rsidR="000B3481" w:rsidRPr="00743884" w:rsidRDefault="000B3481" w:rsidP="0067404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6EE0DED" w14:textId="77777777" w:rsidR="00C62F57" w:rsidRDefault="00992BD8" w:rsidP="00674042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992553" w14:textId="77777777" w:rsidR="00ED79A4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39AE07" w14:textId="77777777" w:rsidR="00FE4E2B" w:rsidRDefault="00E426EB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DC90A8C" w14:textId="77777777" w:rsidTr="001B7D97">
        <w:tc>
          <w:tcPr>
            <w:tcW w:w="2660" w:type="dxa"/>
          </w:tcPr>
          <w:p w14:paraId="72D62A51" w14:textId="77777777" w:rsid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6D3C7C" w14:textId="77777777" w:rsidR="00674042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8838F4" w14:textId="77777777" w:rsidR="00674042" w:rsidRPr="00ED79A4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225539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2C1F7B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CC09F3B" w14:textId="77777777" w:rsid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15FFAD" w14:textId="77777777" w:rsidR="00674042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AB3351" w14:textId="77777777" w:rsidR="00674042" w:rsidRPr="00ED79A4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A96357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54D055" w14:textId="523599E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491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A66324" w14:textId="77777777" w:rsidR="00ED79A4" w:rsidRPr="00E426EB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A9E6B" w14:textId="77777777" w:rsidR="00105060" w:rsidRDefault="00105060" w:rsidP="0038231F">
      <w:pPr>
        <w:spacing w:after="0" w:line="240" w:lineRule="auto"/>
      </w:pPr>
      <w:r>
        <w:separator/>
      </w:r>
    </w:p>
  </w:endnote>
  <w:endnote w:type="continuationSeparator" w:id="0">
    <w:p w14:paraId="2D3197CA" w14:textId="77777777" w:rsidR="00105060" w:rsidRDefault="001050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764F" w14:textId="77777777" w:rsidR="002B491C" w:rsidRDefault="002B49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8E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CB3C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03E74" w14:textId="77777777" w:rsidR="002B491C" w:rsidRDefault="002B49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C9D1F" w14:textId="77777777" w:rsidR="00105060" w:rsidRDefault="00105060" w:rsidP="0038231F">
      <w:pPr>
        <w:spacing w:after="0" w:line="240" w:lineRule="auto"/>
      </w:pPr>
      <w:r>
        <w:separator/>
      </w:r>
    </w:p>
  </w:footnote>
  <w:footnote w:type="continuationSeparator" w:id="0">
    <w:p w14:paraId="7B48EE6E" w14:textId="77777777" w:rsidR="00105060" w:rsidRDefault="001050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17C8" w14:textId="77777777" w:rsidR="002B491C" w:rsidRDefault="002B4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98A2" w14:textId="712F97F4" w:rsidR="002B491C" w:rsidRDefault="00DE4780">
    <w:pPr>
      <w:pStyle w:val="Nagwek"/>
    </w:pPr>
    <w:r>
      <w:rPr>
        <w:noProof/>
      </w:rPr>
      <w:drawing>
        <wp:inline distT="0" distB="0" distL="0" distR="0" wp14:anchorId="49E55B6F" wp14:editId="7A0F8B29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DE51F" w14:textId="77777777" w:rsidR="002B491C" w:rsidRDefault="002B4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37157">
    <w:abstractNumId w:val="12"/>
  </w:num>
  <w:num w:numId="2" w16cid:durableId="634674949">
    <w:abstractNumId w:val="0"/>
  </w:num>
  <w:num w:numId="3" w16cid:durableId="108135948">
    <w:abstractNumId w:val="11"/>
  </w:num>
  <w:num w:numId="4" w16cid:durableId="563641884">
    <w:abstractNumId w:val="16"/>
  </w:num>
  <w:num w:numId="5" w16cid:durableId="1429960291">
    <w:abstractNumId w:val="13"/>
  </w:num>
  <w:num w:numId="6" w16cid:durableId="336075558">
    <w:abstractNumId w:val="10"/>
  </w:num>
  <w:num w:numId="7" w16cid:durableId="750272618">
    <w:abstractNumId w:val="1"/>
  </w:num>
  <w:num w:numId="8" w16cid:durableId="1742481417">
    <w:abstractNumId w:val="6"/>
  </w:num>
  <w:num w:numId="9" w16cid:durableId="769810474">
    <w:abstractNumId w:val="4"/>
  </w:num>
  <w:num w:numId="10" w16cid:durableId="112484841">
    <w:abstractNumId w:val="7"/>
  </w:num>
  <w:num w:numId="11" w16cid:durableId="1787695798">
    <w:abstractNumId w:val="5"/>
  </w:num>
  <w:num w:numId="12" w16cid:durableId="364017037">
    <w:abstractNumId w:val="9"/>
  </w:num>
  <w:num w:numId="13" w16cid:durableId="1992758378">
    <w:abstractNumId w:val="3"/>
  </w:num>
  <w:num w:numId="14" w16cid:durableId="1790930427">
    <w:abstractNumId w:val="2"/>
  </w:num>
  <w:num w:numId="15" w16cid:durableId="1999455145">
    <w:abstractNumId w:val="15"/>
  </w:num>
  <w:num w:numId="16" w16cid:durableId="1901404467">
    <w:abstractNumId w:val="8"/>
  </w:num>
  <w:num w:numId="17" w16cid:durableId="13984764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8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05060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491C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4042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7EAA"/>
    <w:rsid w:val="00BE69FD"/>
    <w:rsid w:val="00BE6F04"/>
    <w:rsid w:val="00C014B5"/>
    <w:rsid w:val="00C01B29"/>
    <w:rsid w:val="00C113BF"/>
    <w:rsid w:val="00C1570D"/>
    <w:rsid w:val="00C26E9E"/>
    <w:rsid w:val="00C4103F"/>
    <w:rsid w:val="00C44CC5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6A86"/>
    <w:rsid w:val="00D409DE"/>
    <w:rsid w:val="00D42C9B"/>
    <w:rsid w:val="00D531D5"/>
    <w:rsid w:val="00D7532C"/>
    <w:rsid w:val="00D967D8"/>
    <w:rsid w:val="00DA6EC7"/>
    <w:rsid w:val="00DD146A"/>
    <w:rsid w:val="00DD3E9D"/>
    <w:rsid w:val="00DE4780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C337A"/>
  <w15:docId w15:val="{3D207BB4-0B34-449D-BBBF-9D1D72CA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2026-02-16T06:26:00Z</dcterms:created>
  <dcterms:modified xsi:type="dcterms:W3CDTF">2026-02-16T06:26:00Z</dcterms:modified>
</cp:coreProperties>
</file>