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D5CD7" w14:textId="37A28642" w:rsidR="006676AE" w:rsidRPr="00933792" w:rsidRDefault="00711176" w:rsidP="00711176">
      <w:pPr>
        <w:pStyle w:val="Nagwek4"/>
        <w:spacing w:line="240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</w:t>
      </w:r>
      <w:r w:rsidR="006676AE" w:rsidRPr="00933792">
        <w:rPr>
          <w:bCs/>
          <w:i w:val="0"/>
          <w:sz w:val="22"/>
          <w:szCs w:val="22"/>
        </w:rPr>
        <w:t xml:space="preserve">ałącznik nr </w:t>
      </w:r>
      <w:r w:rsidR="0042338E" w:rsidRPr="00933792">
        <w:rPr>
          <w:bCs/>
          <w:i w:val="0"/>
          <w:sz w:val="22"/>
          <w:szCs w:val="22"/>
        </w:rPr>
        <w:t>5</w:t>
      </w:r>
      <w:r w:rsidR="00B36ABD" w:rsidRPr="00933792">
        <w:rPr>
          <w:bCs/>
          <w:i w:val="0"/>
          <w:sz w:val="22"/>
          <w:szCs w:val="22"/>
        </w:rPr>
        <w:t xml:space="preserve"> do SWZ</w:t>
      </w:r>
    </w:p>
    <w:p w14:paraId="7FDF90BF" w14:textId="77777777" w:rsidR="005103B9" w:rsidRPr="00933792" w:rsidRDefault="005103B9" w:rsidP="00711176">
      <w:pPr>
        <w:spacing w:after="0" w:line="240" w:lineRule="auto"/>
        <w:rPr>
          <w:rFonts w:ascii="Times New Roman" w:hAnsi="Times New Roman"/>
          <w:b/>
        </w:rPr>
      </w:pPr>
    </w:p>
    <w:p w14:paraId="3EC0FE20" w14:textId="650BC65A" w:rsidR="006676AE" w:rsidRPr="00933792" w:rsidRDefault="005103B9" w:rsidP="00711176">
      <w:pPr>
        <w:spacing w:after="0" w:line="240" w:lineRule="auto"/>
        <w:rPr>
          <w:rFonts w:ascii="Times New Roman" w:hAnsi="Times New Roman"/>
          <w:b/>
        </w:rPr>
      </w:pPr>
      <w:r w:rsidRPr="00933792">
        <w:rPr>
          <w:rFonts w:ascii="Times New Roman" w:hAnsi="Times New Roman"/>
        </w:rPr>
        <w:t>Znak sprawy:</w:t>
      </w:r>
      <w:r w:rsidRPr="00933792">
        <w:rPr>
          <w:rFonts w:ascii="Times New Roman" w:hAnsi="Times New Roman"/>
          <w:b/>
        </w:rPr>
        <w:t xml:space="preserve"> </w:t>
      </w:r>
      <w:r w:rsidR="0011597F" w:rsidRPr="00933792">
        <w:rPr>
          <w:rFonts w:ascii="Times New Roman" w:hAnsi="Times New Roman"/>
          <w:b/>
        </w:rPr>
        <w:t>SZW/DZP/</w:t>
      </w:r>
      <w:r w:rsidR="00192560">
        <w:rPr>
          <w:rFonts w:ascii="Times New Roman" w:hAnsi="Times New Roman"/>
          <w:b/>
        </w:rPr>
        <w:t>1</w:t>
      </w:r>
      <w:r w:rsidR="00711176">
        <w:rPr>
          <w:rFonts w:ascii="Times New Roman" w:hAnsi="Times New Roman"/>
          <w:b/>
        </w:rPr>
        <w:t>1</w:t>
      </w:r>
      <w:r w:rsidR="00192560">
        <w:rPr>
          <w:rFonts w:ascii="Times New Roman" w:hAnsi="Times New Roman"/>
          <w:b/>
        </w:rPr>
        <w:t>/2026</w:t>
      </w:r>
    </w:p>
    <w:p w14:paraId="0CE1EC84" w14:textId="77777777" w:rsidR="00C4103F" w:rsidRPr="00933792" w:rsidRDefault="006676AE" w:rsidP="00711176">
      <w:pPr>
        <w:spacing w:after="0" w:line="240" w:lineRule="auto"/>
        <w:ind w:left="4111"/>
        <w:rPr>
          <w:rFonts w:ascii="Times New Roman" w:hAnsi="Times New Roman"/>
          <w:b/>
        </w:rPr>
      </w:pPr>
      <w:r w:rsidRPr="00933792">
        <w:rPr>
          <w:rFonts w:ascii="Times New Roman" w:hAnsi="Times New Roman"/>
          <w:b/>
        </w:rPr>
        <w:t xml:space="preserve"> </w:t>
      </w:r>
      <w:r w:rsidR="007118F0" w:rsidRPr="00933792">
        <w:rPr>
          <w:rFonts w:ascii="Times New Roman" w:hAnsi="Times New Roman"/>
          <w:b/>
        </w:rPr>
        <w:t>Zamawiający</w:t>
      </w:r>
      <w:r w:rsidR="007936D6" w:rsidRPr="00933792">
        <w:rPr>
          <w:rFonts w:ascii="Times New Roman" w:hAnsi="Times New Roman"/>
          <w:b/>
        </w:rPr>
        <w:t>:</w:t>
      </w:r>
    </w:p>
    <w:p w14:paraId="523B4417" w14:textId="77777777" w:rsidR="006676AE" w:rsidRPr="00933792" w:rsidRDefault="006676AE" w:rsidP="00711176">
      <w:pPr>
        <w:pStyle w:val="Tekstpodstawowy"/>
        <w:spacing w:after="0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SZPITAL WOJEWÓDZKI W POZNANIU</w:t>
      </w:r>
    </w:p>
    <w:p w14:paraId="46B012C7" w14:textId="7758BD23" w:rsidR="006676AE" w:rsidRPr="00933792" w:rsidRDefault="006676AE" w:rsidP="00711176">
      <w:pPr>
        <w:pStyle w:val="Tekstpodstawowy"/>
        <w:spacing w:after="0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933792">
        <w:rPr>
          <w:sz w:val="22"/>
          <w:szCs w:val="22"/>
        </w:rPr>
        <w:t xml:space="preserve">ul. </w:t>
      </w:r>
      <w:r w:rsidR="0011597F" w:rsidRPr="00933792">
        <w:rPr>
          <w:sz w:val="22"/>
          <w:szCs w:val="22"/>
        </w:rPr>
        <w:t>Juraszów</w:t>
      </w: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7/19</w:t>
      </w:r>
      <w:r w:rsidRPr="00933792">
        <w:rPr>
          <w:sz w:val="22"/>
          <w:szCs w:val="22"/>
        </w:rPr>
        <w:t xml:space="preserve"> </w:t>
      </w:r>
    </w:p>
    <w:p w14:paraId="6BCD2FC3" w14:textId="77777777" w:rsidR="00F90CD1" w:rsidRPr="00933792" w:rsidRDefault="006676AE" w:rsidP="00711176">
      <w:pPr>
        <w:pStyle w:val="Tekstpodstawowy"/>
        <w:spacing w:after="0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60-479</w:t>
      </w: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Poznań</w:t>
      </w:r>
    </w:p>
    <w:p w14:paraId="612C18E6" w14:textId="225CCCA5" w:rsidR="00C4103F" w:rsidRPr="00933792" w:rsidRDefault="00C4103F" w:rsidP="00711176">
      <w:pPr>
        <w:pStyle w:val="Tekstpodstawowy"/>
        <w:spacing w:after="0"/>
        <w:ind w:left="4111"/>
        <w:rPr>
          <w:sz w:val="22"/>
          <w:szCs w:val="22"/>
        </w:rPr>
      </w:pPr>
    </w:p>
    <w:p w14:paraId="73C415FB" w14:textId="77777777" w:rsidR="00C4103F" w:rsidRPr="00933792" w:rsidRDefault="007118F0" w:rsidP="00711176">
      <w:pPr>
        <w:spacing w:after="0" w:line="240" w:lineRule="auto"/>
        <w:rPr>
          <w:rFonts w:ascii="Times New Roman" w:hAnsi="Times New Roman"/>
          <w:b/>
        </w:rPr>
      </w:pPr>
      <w:r w:rsidRPr="00933792">
        <w:rPr>
          <w:rFonts w:ascii="Times New Roman" w:hAnsi="Times New Roman"/>
          <w:b/>
        </w:rPr>
        <w:t>Wykonawca</w:t>
      </w:r>
      <w:r w:rsidR="007936D6" w:rsidRPr="00933792">
        <w:rPr>
          <w:rFonts w:ascii="Times New Roman" w:hAnsi="Times New Roman"/>
          <w:b/>
        </w:rPr>
        <w:t>:</w:t>
      </w:r>
    </w:p>
    <w:p w14:paraId="448C23A3" w14:textId="77777777" w:rsidR="00757EFB" w:rsidRPr="00933792" w:rsidRDefault="00757EFB" w:rsidP="00711176">
      <w:pPr>
        <w:spacing w:after="0" w:line="240" w:lineRule="auto"/>
        <w:ind w:right="3260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………………………………………</w:t>
      </w:r>
      <w:r w:rsidR="00650D6C" w:rsidRPr="00933792">
        <w:rPr>
          <w:rFonts w:ascii="Times New Roman" w:hAnsi="Times New Roman"/>
        </w:rPr>
        <w:t>…………………………</w:t>
      </w:r>
      <w:r w:rsidRPr="00933792">
        <w:rPr>
          <w:rFonts w:ascii="Times New Roman" w:hAnsi="Times New Roman"/>
        </w:rPr>
        <w:t>…</w:t>
      </w:r>
    </w:p>
    <w:p w14:paraId="4F3FFBF5" w14:textId="77777777" w:rsidR="007118F0" w:rsidRPr="00933792" w:rsidRDefault="007118F0" w:rsidP="00711176">
      <w:pPr>
        <w:spacing w:after="0" w:line="240" w:lineRule="auto"/>
        <w:ind w:right="2976"/>
        <w:rPr>
          <w:rFonts w:ascii="Times New Roman" w:hAnsi="Times New Roman"/>
          <w:i/>
        </w:rPr>
      </w:pPr>
      <w:r w:rsidRPr="00933792">
        <w:rPr>
          <w:rFonts w:ascii="Times New Roman" w:hAnsi="Times New Roman"/>
          <w:i/>
        </w:rPr>
        <w:t>(pełna nazwa/firma, adres</w:t>
      </w:r>
      <w:r w:rsidR="00757EFB" w:rsidRPr="00933792">
        <w:rPr>
          <w:rFonts w:ascii="Times New Roman" w:hAnsi="Times New Roman"/>
          <w:i/>
        </w:rPr>
        <w:t>, w zależności od</w:t>
      </w:r>
      <w:r w:rsidR="00650D6C" w:rsidRPr="00933792">
        <w:rPr>
          <w:rFonts w:ascii="Times New Roman" w:hAnsi="Times New Roman"/>
          <w:i/>
        </w:rPr>
        <w:t xml:space="preserve"> </w:t>
      </w:r>
      <w:r w:rsidR="00BB0C3C" w:rsidRPr="00933792">
        <w:rPr>
          <w:rFonts w:ascii="Times New Roman" w:hAnsi="Times New Roman"/>
          <w:i/>
        </w:rPr>
        <w:t xml:space="preserve">podmiotu: NIP/PESEL, </w:t>
      </w:r>
      <w:r w:rsidRPr="00933792">
        <w:rPr>
          <w:rFonts w:ascii="Times New Roman" w:hAnsi="Times New Roman"/>
          <w:i/>
        </w:rPr>
        <w:t>KRS/</w:t>
      </w:r>
      <w:proofErr w:type="spellStart"/>
      <w:r w:rsidRPr="00933792">
        <w:rPr>
          <w:rFonts w:ascii="Times New Roman" w:hAnsi="Times New Roman"/>
          <w:i/>
        </w:rPr>
        <w:t>CEiDG</w:t>
      </w:r>
      <w:proofErr w:type="spellEnd"/>
      <w:r w:rsidRPr="00933792">
        <w:rPr>
          <w:rFonts w:ascii="Times New Roman" w:hAnsi="Times New Roman"/>
          <w:i/>
        </w:rPr>
        <w:t>)</w:t>
      </w:r>
    </w:p>
    <w:p w14:paraId="64B1B461" w14:textId="77777777" w:rsidR="00C4103F" w:rsidRPr="00933792" w:rsidRDefault="007936D6" w:rsidP="00711176">
      <w:pPr>
        <w:spacing w:after="0" w:line="240" w:lineRule="auto"/>
        <w:rPr>
          <w:rFonts w:ascii="Times New Roman" w:hAnsi="Times New Roman"/>
          <w:u w:val="single"/>
        </w:rPr>
      </w:pPr>
      <w:r w:rsidRPr="00933792">
        <w:rPr>
          <w:rFonts w:ascii="Times New Roman" w:hAnsi="Times New Roman"/>
          <w:u w:val="single"/>
        </w:rPr>
        <w:t>reprezentowany przez:</w:t>
      </w:r>
    </w:p>
    <w:p w14:paraId="1061C6EE" w14:textId="77777777" w:rsidR="00757EFB" w:rsidRPr="00933792" w:rsidRDefault="00757EFB" w:rsidP="00711176">
      <w:pPr>
        <w:spacing w:after="0" w:line="240" w:lineRule="auto"/>
        <w:ind w:right="3260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………………………………………</w:t>
      </w:r>
      <w:r w:rsidR="00650D6C" w:rsidRPr="00933792">
        <w:rPr>
          <w:rFonts w:ascii="Times New Roman" w:hAnsi="Times New Roman"/>
        </w:rPr>
        <w:t>……</w:t>
      </w:r>
      <w:r w:rsidRPr="00933792">
        <w:rPr>
          <w:rFonts w:ascii="Times New Roman" w:hAnsi="Times New Roman"/>
        </w:rPr>
        <w:t>…</w:t>
      </w:r>
    </w:p>
    <w:p w14:paraId="12195C33" w14:textId="77777777" w:rsidR="00484F88" w:rsidRDefault="007936D6" w:rsidP="00711176">
      <w:pPr>
        <w:spacing w:after="0" w:line="240" w:lineRule="auto"/>
        <w:ind w:right="3260"/>
        <w:rPr>
          <w:rFonts w:ascii="Times New Roman" w:hAnsi="Times New Roman"/>
          <w:i/>
        </w:rPr>
      </w:pPr>
      <w:r w:rsidRPr="00933792">
        <w:rPr>
          <w:rFonts w:ascii="Times New Roman" w:hAnsi="Times New Roman"/>
          <w:i/>
        </w:rPr>
        <w:t>(imię, n</w:t>
      </w:r>
      <w:r w:rsidR="00825A09" w:rsidRPr="00933792">
        <w:rPr>
          <w:rFonts w:ascii="Times New Roman" w:hAnsi="Times New Roman"/>
          <w:i/>
        </w:rPr>
        <w:t xml:space="preserve">azwisko, </w:t>
      </w:r>
      <w:r w:rsidR="00757EFB" w:rsidRPr="00933792">
        <w:rPr>
          <w:rFonts w:ascii="Times New Roman" w:hAnsi="Times New Roman"/>
          <w:i/>
        </w:rPr>
        <w:t>stanowisko/podstawa do</w:t>
      </w:r>
      <w:r w:rsidR="0012157F" w:rsidRPr="00933792">
        <w:rPr>
          <w:rFonts w:ascii="Times New Roman" w:hAnsi="Times New Roman"/>
          <w:i/>
        </w:rPr>
        <w:t xml:space="preserve"> </w:t>
      </w:r>
      <w:r w:rsidR="00825A09" w:rsidRPr="00933792">
        <w:rPr>
          <w:rFonts w:ascii="Times New Roman" w:hAnsi="Times New Roman"/>
          <w:i/>
        </w:rPr>
        <w:t>reprezentacji</w:t>
      </w:r>
      <w:r w:rsidRPr="00933792">
        <w:rPr>
          <w:rFonts w:ascii="Times New Roman" w:hAnsi="Times New Roman"/>
          <w:i/>
        </w:rPr>
        <w:t>)</w:t>
      </w:r>
    </w:p>
    <w:p w14:paraId="5BF2B840" w14:textId="77777777" w:rsidR="00711176" w:rsidRPr="00933792" w:rsidRDefault="00711176" w:rsidP="00711176">
      <w:pPr>
        <w:spacing w:after="0" w:line="240" w:lineRule="auto"/>
        <w:ind w:right="3260"/>
        <w:rPr>
          <w:rFonts w:ascii="Times New Roman" w:hAnsi="Times New Roman"/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1597F" w:rsidRPr="00933792" w14:paraId="0CDDF49C" w14:textId="77777777" w:rsidTr="00BC2CF8">
        <w:tc>
          <w:tcPr>
            <w:tcW w:w="9104" w:type="dxa"/>
            <w:shd w:val="clear" w:color="auto" w:fill="D9D9D9"/>
          </w:tcPr>
          <w:p w14:paraId="71F2CBCB" w14:textId="77777777" w:rsidR="0011597F" w:rsidRPr="00933792" w:rsidRDefault="0011597F" w:rsidP="0071117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3792">
              <w:rPr>
                <w:rFonts w:ascii="Times New Roman" w:hAnsi="Times New Roman"/>
                <w:b/>
              </w:rPr>
              <w:t>OŚWIADCZENIE WYKONAWCY</w:t>
            </w:r>
          </w:p>
          <w:p w14:paraId="0A811E97" w14:textId="77777777" w:rsidR="0011597F" w:rsidRPr="00933792" w:rsidRDefault="0011597F" w:rsidP="0071117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167F3371" w14:textId="77777777" w:rsidR="0011597F" w:rsidRPr="00933792" w:rsidRDefault="0011597F" w:rsidP="00711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28E52C73" w14:textId="77777777" w:rsidR="0011597F" w:rsidRPr="00933792" w:rsidRDefault="0011597F" w:rsidP="007111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oraz</w:t>
            </w:r>
          </w:p>
          <w:p w14:paraId="7AE70CAB" w14:textId="77777777" w:rsidR="0011597F" w:rsidRPr="00933792" w:rsidRDefault="0011597F" w:rsidP="007111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7209044C" w14:textId="77777777" w:rsidR="00711176" w:rsidRDefault="00711176" w:rsidP="00711176">
      <w:pPr>
        <w:spacing w:after="0" w:line="240" w:lineRule="auto"/>
        <w:jc w:val="both"/>
        <w:rPr>
          <w:rFonts w:ascii="Times New Roman" w:hAnsi="Times New Roman"/>
        </w:rPr>
      </w:pPr>
    </w:p>
    <w:p w14:paraId="39FDBB25" w14:textId="0993469F" w:rsidR="00E50194" w:rsidRPr="00933792" w:rsidRDefault="001F027E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Na potrzeby postę</w:t>
      </w:r>
      <w:r w:rsidR="008D0487" w:rsidRPr="00933792">
        <w:rPr>
          <w:rFonts w:ascii="Times New Roman" w:hAnsi="Times New Roman"/>
        </w:rPr>
        <w:t xml:space="preserve">powania o udzielenie </w:t>
      </w:r>
      <w:r w:rsidR="007936D6" w:rsidRPr="00933792">
        <w:rPr>
          <w:rFonts w:ascii="Times New Roman" w:hAnsi="Times New Roman"/>
        </w:rPr>
        <w:t>zamówienia publicznego</w:t>
      </w:r>
      <w:r w:rsidR="00E50194" w:rsidRPr="00933792">
        <w:rPr>
          <w:rFonts w:ascii="Times New Roman" w:hAnsi="Times New Roman"/>
        </w:rPr>
        <w:t xml:space="preserve"> pn.:</w:t>
      </w:r>
    </w:p>
    <w:p w14:paraId="07FB84F3" w14:textId="77777777" w:rsidR="00711176" w:rsidRDefault="00711176" w:rsidP="00711176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711176">
        <w:rPr>
          <w:rFonts w:ascii="Times New Roman" w:hAnsi="Times New Roman"/>
          <w:b/>
          <w:bCs/>
        </w:rPr>
        <w:t>Zakup zestawu 17 kardiomonitorów wraz 2 centralami oraz zestawu 20 kardiomonitorów wraz 3 centralami w ramach realizacji zadania: Kompleksowy program rozwoju opieki nad pacjentem kardiologicznym w Szpitalu Wojewódzkim w Poznaniu.</w:t>
      </w:r>
    </w:p>
    <w:p w14:paraId="0C58BC57" w14:textId="35729644" w:rsidR="00F90CD1" w:rsidRDefault="005434B3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prowadzonego przez </w:t>
      </w:r>
      <w:r w:rsidR="0011597F" w:rsidRPr="00933792">
        <w:rPr>
          <w:rFonts w:ascii="Times New Roman" w:hAnsi="Times New Roman"/>
          <w:b/>
        </w:rPr>
        <w:t>SZPITAL WOJEWÓDZKI W POZNANIU</w:t>
      </w:r>
      <w:r w:rsidRPr="00933792">
        <w:rPr>
          <w:rFonts w:ascii="Times New Roman" w:hAnsi="Times New Roman"/>
          <w:b/>
        </w:rPr>
        <w:t>,</w:t>
      </w:r>
      <w:r w:rsidR="002B2AD9" w:rsidRPr="00933792">
        <w:rPr>
          <w:rFonts w:ascii="Times New Roman" w:hAnsi="Times New Roman"/>
        </w:rPr>
        <w:t xml:space="preserve"> </w:t>
      </w:r>
      <w:r w:rsidR="00E65685" w:rsidRPr="00933792">
        <w:rPr>
          <w:rFonts w:ascii="Times New Roman" w:hAnsi="Times New Roman"/>
        </w:rPr>
        <w:t>oświa</w:t>
      </w:r>
      <w:r w:rsidR="00825A09" w:rsidRPr="00933792">
        <w:rPr>
          <w:rFonts w:ascii="Times New Roman" w:hAnsi="Times New Roman"/>
        </w:rPr>
        <w:t>dczam</w:t>
      </w:r>
      <w:r w:rsidR="00E65685" w:rsidRPr="00933792">
        <w:rPr>
          <w:rFonts w:ascii="Times New Roman" w:hAnsi="Times New Roman"/>
        </w:rPr>
        <w:t>,</w:t>
      </w:r>
      <w:r w:rsidR="002B2AD9" w:rsidRPr="00933792">
        <w:rPr>
          <w:rFonts w:ascii="Times New Roman" w:hAnsi="Times New Roman"/>
        </w:rPr>
        <w:t xml:space="preserve"> co następuje:</w:t>
      </w:r>
    </w:p>
    <w:p w14:paraId="3AB746DE" w14:textId="77777777" w:rsidR="00711176" w:rsidRPr="00933792" w:rsidRDefault="00711176" w:rsidP="00711176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33792" w14:paraId="3E70967B" w14:textId="77777777" w:rsidTr="00650D6C">
        <w:tc>
          <w:tcPr>
            <w:tcW w:w="9104" w:type="dxa"/>
            <w:shd w:val="clear" w:color="auto" w:fill="D9D9D9"/>
          </w:tcPr>
          <w:p w14:paraId="433E0C74" w14:textId="77777777" w:rsidR="00E50194" w:rsidRPr="00933792" w:rsidRDefault="00650D6C" w:rsidP="00711176">
            <w:pPr>
              <w:spacing w:after="0" w:line="240" w:lineRule="auto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33792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0049CC72" w14:textId="5D23A331" w:rsidR="0032618A" w:rsidRPr="00933792" w:rsidRDefault="00BA53CA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33792">
        <w:rPr>
          <w:rFonts w:ascii="Times New Roman" w:hAnsi="Times New Roman"/>
          <w:i/>
          <w:iCs/>
        </w:rPr>
        <w:t>dalej: rozporządzenie 833/2014</w:t>
      </w:r>
      <w:r w:rsidRPr="00933792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 xml:space="preserve">z działaniami Rosji destabilizującymi sytuację na Ukrainie (Dz. Urz. UE nr L 111 z 8.4.2022, str. 1), </w:t>
      </w:r>
      <w:r w:rsidRPr="00933792">
        <w:rPr>
          <w:rFonts w:ascii="Times New Roman" w:hAnsi="Times New Roman"/>
          <w:i/>
          <w:iCs/>
        </w:rPr>
        <w:t>dalej: rozporządzenie 2022/576</w:t>
      </w:r>
      <w:r w:rsidR="0032618A" w:rsidRPr="00933792">
        <w:rPr>
          <w:rFonts w:ascii="Times New Roman" w:hAnsi="Times New Roman"/>
          <w:i/>
          <w:iCs/>
        </w:rPr>
        <w:t xml:space="preserve"> </w:t>
      </w:r>
      <w:r w:rsidR="0032618A" w:rsidRPr="00933792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33792">
        <w:rPr>
          <w:rFonts w:ascii="Times New Roman" w:hAnsi="Times New Roman"/>
        </w:rPr>
        <w:t>.</w:t>
      </w:r>
    </w:p>
    <w:p w14:paraId="2A34EA23" w14:textId="77777777" w:rsidR="0011306C" w:rsidRDefault="007A2BCB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33792">
        <w:rPr>
          <w:rFonts w:ascii="Times New Roman" w:hAnsi="Times New Roman"/>
          <w:i/>
          <w:iCs/>
        </w:rPr>
        <w:t xml:space="preserve">o szczególnych rozwiązaniach w zakresie przeciwdziałania </w:t>
      </w:r>
      <w:r w:rsidRPr="00933792">
        <w:rPr>
          <w:rFonts w:ascii="Times New Roman" w:hAnsi="Times New Roman"/>
          <w:i/>
          <w:iCs/>
        </w:rPr>
        <w:lastRenderedPageBreak/>
        <w:t>wspieraniu agresji na Ukrainę oraz służących ochronie bezpieczeństwa narodowego</w:t>
      </w:r>
      <w:r w:rsidRPr="00933792">
        <w:rPr>
          <w:rFonts w:ascii="Times New Roman" w:hAnsi="Times New Roman"/>
        </w:rPr>
        <w:t xml:space="preserve"> (</w:t>
      </w:r>
      <w:r w:rsidR="00486223" w:rsidRPr="00933792">
        <w:rPr>
          <w:rFonts w:ascii="Times New Roman" w:hAnsi="Times New Roman"/>
        </w:rPr>
        <w:t>t.j. Dz.U. z 2023r. poz. 1497</w:t>
      </w:r>
      <w:r w:rsidRPr="00933792">
        <w:rPr>
          <w:rFonts w:ascii="Times New Roman" w:hAnsi="Times New Roman"/>
        </w:rPr>
        <w:t>)</w:t>
      </w:r>
      <w:r w:rsidR="0032618A" w:rsidRPr="00933792">
        <w:rPr>
          <w:rFonts w:ascii="Times New Roman" w:hAnsi="Times New Roman"/>
        </w:rPr>
        <w:t xml:space="preserve"> </w:t>
      </w:r>
      <w:r w:rsidR="0011306C" w:rsidRPr="00933792">
        <w:rPr>
          <w:rStyle w:val="Odwoanieprzypisudolnego"/>
          <w:rFonts w:ascii="Times New Roman" w:hAnsi="Times New Roman"/>
        </w:rPr>
        <w:footnoteReference w:id="2"/>
      </w:r>
      <w:r w:rsidRPr="00933792">
        <w:rPr>
          <w:rFonts w:ascii="Times New Roman" w:hAnsi="Times New Roman"/>
        </w:rPr>
        <w:t xml:space="preserve"> .</w:t>
      </w:r>
    </w:p>
    <w:p w14:paraId="74FF938E" w14:textId="77777777" w:rsidR="00711176" w:rsidRPr="00933792" w:rsidRDefault="00711176" w:rsidP="00711176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33792" w14:paraId="67B59A9F" w14:textId="77777777" w:rsidTr="00CD4DD1">
        <w:tc>
          <w:tcPr>
            <w:tcW w:w="9104" w:type="dxa"/>
            <w:shd w:val="clear" w:color="auto" w:fill="D9D9D9"/>
          </w:tcPr>
          <w:p w14:paraId="4B070773" w14:textId="77777777" w:rsidR="0011306C" w:rsidRPr="00933792" w:rsidRDefault="00103D09" w:rsidP="0071117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CF9A96B" w14:textId="7FA2BB45" w:rsidR="00103D09" w:rsidRPr="00933792" w:rsidRDefault="00103D09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33792">
        <w:rPr>
          <w:rFonts w:ascii="Times New Roman" w:hAnsi="Times New Roman"/>
          <w:color w:val="0070C0"/>
        </w:rPr>
        <w:br/>
      </w:r>
      <w:r w:rsidRPr="00933792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933792">
        <w:rPr>
          <w:rFonts w:ascii="Times New Roman" w:hAnsi="Times New Roman"/>
          <w:color w:val="0070C0"/>
        </w:rPr>
        <w:br/>
      </w:r>
      <w:r w:rsidRPr="00933792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50E537AD" w14:textId="77777777" w:rsidR="00D2702A" w:rsidRPr="00933792" w:rsidRDefault="00122954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33792" w14:paraId="6BE4C6C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5BE78" w14:textId="77777777" w:rsidR="00D2702A" w:rsidRPr="00933792" w:rsidRDefault="00D2702A" w:rsidP="0071117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3379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8B42B" w14:textId="77777777" w:rsidR="00D2702A" w:rsidRPr="00933792" w:rsidRDefault="00D2702A" w:rsidP="00711176">
            <w:pPr>
              <w:spacing w:after="0" w:line="240" w:lineRule="auto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1597F" w:rsidRPr="00933792" w14:paraId="74A4B616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A0B78" w14:textId="77777777" w:rsidR="0011597F" w:rsidRPr="00933792" w:rsidRDefault="0011597F" w:rsidP="007111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6D257" w14:textId="77777777" w:rsidR="0011597F" w:rsidRPr="00933792" w:rsidRDefault="0011597F" w:rsidP="0071117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F3FFB9F" w14:textId="77777777" w:rsidR="0011597F" w:rsidRPr="00933792" w:rsidRDefault="0011597F" w:rsidP="0071117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3100D2A2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A5417" w14:textId="77777777" w:rsidR="0011597F" w:rsidRPr="00933792" w:rsidRDefault="0011597F" w:rsidP="007111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8D7FC" w14:textId="77777777" w:rsidR="0011597F" w:rsidRPr="00933792" w:rsidRDefault="0011597F" w:rsidP="0071117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572D276" w14:textId="77777777" w:rsidR="0011597F" w:rsidRPr="00933792" w:rsidRDefault="0011597F" w:rsidP="0071117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1946501A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D5B8F" w14:textId="77777777" w:rsidR="0011597F" w:rsidRPr="00933792" w:rsidRDefault="0011597F" w:rsidP="007111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E3419" w14:textId="77777777" w:rsidR="0011597F" w:rsidRPr="00933792" w:rsidRDefault="0011597F" w:rsidP="0071117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3B170F0" w14:textId="77777777" w:rsidR="0011597F" w:rsidRPr="00933792" w:rsidRDefault="0011597F" w:rsidP="0071117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04E81A76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BAFAA" w14:textId="77777777" w:rsidR="0011597F" w:rsidRPr="00933792" w:rsidRDefault="0011597F" w:rsidP="007111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EEBC4" w14:textId="20F74872" w:rsidR="0011597F" w:rsidRPr="00933792" w:rsidRDefault="0011597F" w:rsidP="0071117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33792">
              <w:rPr>
                <w:rFonts w:ascii="Times New Roman" w:hAnsi="Times New Roman"/>
                <w:b/>
                <w:bCs/>
              </w:rPr>
              <w:br/>
            </w:r>
            <w:r w:rsidRPr="00933792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C77A455" w14:textId="77777777" w:rsidR="0011597F" w:rsidRPr="00933792" w:rsidRDefault="0011597F" w:rsidP="0071117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74BE294" w14:textId="77777777" w:rsidR="00122954" w:rsidRPr="00933792" w:rsidRDefault="00122954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polegam na zdolnościach lub sytuacji następującego podmiotu udostępniającego zasoby:</w:t>
      </w:r>
    </w:p>
    <w:p w14:paraId="15402D12" w14:textId="77777777" w:rsidR="00721D87" w:rsidRPr="00933792" w:rsidRDefault="00E21BB4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</w:t>
      </w:r>
      <w:r w:rsidR="00721D87" w:rsidRPr="00933792">
        <w:rPr>
          <w:rFonts w:ascii="Times New Roman" w:hAnsi="Times New Roman"/>
        </w:rPr>
        <w:t>………………….……………………………………………………………….....</w:t>
      </w:r>
    </w:p>
    <w:p w14:paraId="5A0DD531" w14:textId="77777777" w:rsidR="00721D87" w:rsidRPr="00933792" w:rsidRDefault="00721D87" w:rsidP="00711176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</w:t>
      </w:r>
      <w:r w:rsidR="005433B0" w:rsidRPr="00933792">
        <w:rPr>
          <w:rFonts w:ascii="Times New Roman" w:hAnsi="Times New Roman"/>
          <w:i/>
          <w:iCs/>
        </w:rPr>
        <w:t>podać pełną nazwę/firmę, adres, a także w zależności od podmiotu: NIP/PESEL, KRS/</w:t>
      </w:r>
      <w:proofErr w:type="spellStart"/>
      <w:r w:rsidR="005433B0" w:rsidRPr="00933792">
        <w:rPr>
          <w:rFonts w:ascii="Times New Roman" w:hAnsi="Times New Roman"/>
          <w:i/>
          <w:iCs/>
        </w:rPr>
        <w:t>CEiDG</w:t>
      </w:r>
      <w:proofErr w:type="spellEnd"/>
      <w:r w:rsidRPr="00933792">
        <w:rPr>
          <w:rFonts w:ascii="Times New Roman" w:hAnsi="Times New Roman"/>
          <w:i/>
          <w:iCs/>
        </w:rPr>
        <w:t>)</w:t>
      </w:r>
    </w:p>
    <w:p w14:paraId="5FB8A7D8" w14:textId="77777777" w:rsidR="00721D87" w:rsidRPr="00933792" w:rsidRDefault="00E21BB4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w następującym zakresie: </w:t>
      </w:r>
    </w:p>
    <w:p w14:paraId="4A0BEAA7" w14:textId="77777777" w:rsidR="00E21BB4" w:rsidRPr="00933792" w:rsidRDefault="00E21BB4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</w:t>
      </w:r>
      <w:r w:rsidR="00721D87" w:rsidRPr="00933792">
        <w:rPr>
          <w:rFonts w:ascii="Times New Roman" w:hAnsi="Times New Roman"/>
        </w:rPr>
        <w:t>………………………………………………………….</w:t>
      </w:r>
      <w:r w:rsidRPr="00933792">
        <w:rPr>
          <w:rFonts w:ascii="Times New Roman" w:hAnsi="Times New Roman"/>
        </w:rPr>
        <w:t>………………………….</w:t>
      </w:r>
    </w:p>
    <w:p w14:paraId="4635D2B2" w14:textId="77777777" w:rsidR="00E21BB4" w:rsidRPr="00933792" w:rsidRDefault="00E21BB4" w:rsidP="00711176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</w:t>
      </w:r>
      <w:r w:rsidR="005433B0" w:rsidRPr="00933792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33792">
        <w:rPr>
          <w:rFonts w:ascii="Times New Roman" w:hAnsi="Times New Roman"/>
          <w:i/>
          <w:iCs/>
        </w:rPr>
        <w:t>)</w:t>
      </w:r>
    </w:p>
    <w:p w14:paraId="19E0E230" w14:textId="77777777" w:rsidR="00334A77" w:rsidRDefault="00334A77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co odpowiada ponad 10% wartości przedmiotowego zamówienia. </w:t>
      </w:r>
    </w:p>
    <w:p w14:paraId="4491419E" w14:textId="77777777" w:rsidR="00711176" w:rsidRPr="00933792" w:rsidRDefault="00711176" w:rsidP="00711176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33792" w14:paraId="5F701D5B" w14:textId="77777777" w:rsidTr="0061040C">
        <w:tc>
          <w:tcPr>
            <w:tcW w:w="9104" w:type="dxa"/>
            <w:shd w:val="clear" w:color="auto" w:fill="D9D9D9"/>
          </w:tcPr>
          <w:p w14:paraId="63521803" w14:textId="77777777" w:rsidR="00334A77" w:rsidRPr="00933792" w:rsidRDefault="00560F5C" w:rsidP="0071117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6B2305F8" w14:textId="77777777" w:rsidR="00334A77" w:rsidRPr="00933792" w:rsidRDefault="004175AB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9A8FA19" w14:textId="77777777" w:rsidR="004175AB" w:rsidRPr="00933792" w:rsidRDefault="004175AB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228F666D" w14:textId="77777777" w:rsidR="004175AB" w:rsidRPr="00933792" w:rsidRDefault="004175AB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259392A" w14:textId="77777777" w:rsidR="004175AB" w:rsidRPr="00933792" w:rsidRDefault="004175AB" w:rsidP="00711176">
      <w:pPr>
        <w:spacing w:after="0" w:line="240" w:lineRule="auto"/>
        <w:jc w:val="center"/>
        <w:rPr>
          <w:rFonts w:ascii="Times New Roman" w:hAnsi="Times New Roman"/>
        </w:rPr>
      </w:pPr>
      <w:r w:rsidRPr="00933792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933792">
        <w:rPr>
          <w:rFonts w:ascii="Times New Roman" w:hAnsi="Times New Roman"/>
          <w:i/>
          <w:iCs/>
        </w:rPr>
        <w:t>CEiDG</w:t>
      </w:r>
      <w:proofErr w:type="spellEnd"/>
      <w:r w:rsidRPr="00933792">
        <w:rPr>
          <w:rFonts w:ascii="Times New Roman" w:hAnsi="Times New Roman"/>
          <w:i/>
          <w:iCs/>
        </w:rPr>
        <w:t>)</w:t>
      </w:r>
    </w:p>
    <w:p w14:paraId="63F2EABB" w14:textId="77777777" w:rsidR="00334A77" w:rsidRDefault="004175AB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lastRenderedPageBreak/>
        <w:t>nie zachodzą podstawy wykluczenia z postępowania o udzielenie zamówienia przewidziane w  art.  5k rozporządzenia 833/2014 w brzmieniu nadanym rozporządzeniem 2022/576.</w:t>
      </w:r>
    </w:p>
    <w:p w14:paraId="75D2A54D" w14:textId="77777777" w:rsidR="00711176" w:rsidRPr="00933792" w:rsidRDefault="00711176" w:rsidP="00711176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33792" w14:paraId="713FF319" w14:textId="77777777" w:rsidTr="0061040C">
        <w:tc>
          <w:tcPr>
            <w:tcW w:w="9104" w:type="dxa"/>
            <w:shd w:val="clear" w:color="auto" w:fill="D9D9D9"/>
          </w:tcPr>
          <w:p w14:paraId="7923E61E" w14:textId="77777777" w:rsidR="00C37715" w:rsidRPr="00933792" w:rsidRDefault="00747CEE" w:rsidP="0071117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3D5DFCFE" w14:textId="77777777" w:rsidR="00334A77" w:rsidRPr="00933792" w:rsidRDefault="00747CEE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>[</w:t>
      </w:r>
      <w:r w:rsidR="008C60E1" w:rsidRPr="00933792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33792">
        <w:rPr>
          <w:rFonts w:ascii="Times New Roman" w:hAnsi="Times New Roman"/>
          <w:color w:val="0070C0"/>
        </w:rPr>
        <w:t>]</w:t>
      </w:r>
    </w:p>
    <w:p w14:paraId="59BF804D" w14:textId="77777777" w:rsidR="0044648E" w:rsidRPr="00933792" w:rsidRDefault="008C60E1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33792">
        <w:rPr>
          <w:rFonts w:ascii="Times New Roman" w:hAnsi="Times New Roman"/>
        </w:rPr>
        <w:t>:</w:t>
      </w:r>
    </w:p>
    <w:p w14:paraId="22A9F69F" w14:textId="77777777" w:rsidR="0044648E" w:rsidRPr="00933792" w:rsidRDefault="0044648E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6D66F3C5" w14:textId="77777777" w:rsidR="0044648E" w:rsidRPr="00933792" w:rsidRDefault="0044648E" w:rsidP="00711176">
      <w:pPr>
        <w:spacing w:after="0" w:line="240" w:lineRule="auto"/>
        <w:jc w:val="center"/>
        <w:rPr>
          <w:rFonts w:ascii="Times New Roman" w:hAnsi="Times New Roman"/>
        </w:rPr>
      </w:pPr>
      <w:r w:rsidRPr="00933792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933792">
        <w:rPr>
          <w:rFonts w:ascii="Times New Roman" w:hAnsi="Times New Roman"/>
          <w:i/>
          <w:iCs/>
        </w:rPr>
        <w:t>CEiDG</w:t>
      </w:r>
      <w:proofErr w:type="spellEnd"/>
      <w:r w:rsidRPr="00933792">
        <w:rPr>
          <w:rFonts w:ascii="Times New Roman" w:hAnsi="Times New Roman"/>
          <w:i/>
          <w:iCs/>
        </w:rPr>
        <w:t>)</w:t>
      </w:r>
    </w:p>
    <w:p w14:paraId="21A2CDBF" w14:textId="77777777" w:rsidR="00C62F57" w:rsidRDefault="0044648E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933792">
        <w:rPr>
          <w:rFonts w:ascii="Times New Roman" w:hAnsi="Times New Roman"/>
        </w:rPr>
        <w:t>.</w:t>
      </w:r>
    </w:p>
    <w:p w14:paraId="2AD2D5BB" w14:textId="77777777" w:rsidR="00933792" w:rsidRPr="00933792" w:rsidRDefault="00933792" w:rsidP="00711176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33792" w14:paraId="29632521" w14:textId="77777777" w:rsidTr="00CD4DD1">
        <w:tc>
          <w:tcPr>
            <w:tcW w:w="9104" w:type="dxa"/>
            <w:shd w:val="clear" w:color="auto" w:fill="D9D9D9"/>
          </w:tcPr>
          <w:p w14:paraId="7DBBD18E" w14:textId="77777777" w:rsidR="00BE6F04" w:rsidRPr="00933792" w:rsidRDefault="00E426EB" w:rsidP="00711176">
            <w:pPr>
              <w:spacing w:after="0" w:line="240" w:lineRule="auto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5B94363B" w14:textId="755E432B" w:rsidR="00FE4E2B" w:rsidRDefault="008C60E1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33792">
        <w:rPr>
          <w:rFonts w:ascii="Times New Roman" w:hAnsi="Times New Roman"/>
        </w:rPr>
        <w:t>.</w:t>
      </w:r>
    </w:p>
    <w:p w14:paraId="39FE8FE4" w14:textId="77777777" w:rsidR="00711176" w:rsidRPr="00933792" w:rsidRDefault="00711176" w:rsidP="00711176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33792" w14:paraId="4C186CF3" w14:textId="77777777" w:rsidTr="00847232">
        <w:tc>
          <w:tcPr>
            <w:tcW w:w="9104" w:type="dxa"/>
            <w:shd w:val="clear" w:color="auto" w:fill="D9D9D9"/>
          </w:tcPr>
          <w:p w14:paraId="5FF16E11" w14:textId="77777777" w:rsidR="00E426EB" w:rsidRPr="00933792" w:rsidRDefault="00E426EB" w:rsidP="00711176">
            <w:pPr>
              <w:spacing w:after="0" w:line="240" w:lineRule="auto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01879E5" w14:textId="77777777" w:rsidR="00E426EB" w:rsidRPr="00933792" w:rsidRDefault="00E426EB" w:rsidP="00711176">
      <w:pPr>
        <w:spacing w:after="0" w:line="240" w:lineRule="auto"/>
        <w:jc w:val="both"/>
        <w:rPr>
          <w:rFonts w:ascii="Times New Roman" w:hAnsi="Times New Roman"/>
        </w:rPr>
      </w:pPr>
    </w:p>
    <w:p w14:paraId="26093B4E" w14:textId="3C43B977" w:rsidR="00E426EB" w:rsidRPr="00933792" w:rsidRDefault="00E426EB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>i ogólnodostępnych baz danych, oraz dane umożliwiające dostęp do tych środków:</w:t>
      </w:r>
    </w:p>
    <w:p w14:paraId="4B34F581" w14:textId="77777777" w:rsidR="00E426EB" w:rsidRPr="00933792" w:rsidRDefault="00E426EB" w:rsidP="0071117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9BB2B5B" w14:textId="77777777" w:rsidR="00E426EB" w:rsidRPr="00933792" w:rsidRDefault="00E426EB" w:rsidP="00711176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C7B2591" w14:textId="77777777" w:rsidR="00E426EB" w:rsidRPr="00933792" w:rsidRDefault="00E426EB" w:rsidP="0071117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B5CE78C" w14:textId="77777777" w:rsidR="00E426EB" w:rsidRPr="00933792" w:rsidRDefault="00E426EB" w:rsidP="00711176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62B9E5C" w14:textId="77777777" w:rsidR="0012157F" w:rsidRPr="00933792" w:rsidRDefault="0012157F" w:rsidP="00711176">
      <w:pPr>
        <w:spacing w:after="0" w:line="240" w:lineRule="auto"/>
        <w:jc w:val="both"/>
        <w:rPr>
          <w:rFonts w:ascii="Times New Roman" w:hAnsi="Times New Roman"/>
        </w:rPr>
      </w:pPr>
    </w:p>
    <w:p w14:paraId="5266E140" w14:textId="77777777" w:rsidR="008C60E1" w:rsidRPr="00933792" w:rsidRDefault="008C60E1" w:rsidP="00711176">
      <w:pPr>
        <w:spacing w:after="0" w:line="240" w:lineRule="auto"/>
        <w:jc w:val="both"/>
        <w:rPr>
          <w:rFonts w:ascii="Times New Roman" w:hAnsi="Times New Roman"/>
        </w:rPr>
      </w:pPr>
    </w:p>
    <w:p w14:paraId="4FDC2612" w14:textId="77777777" w:rsidR="00524951" w:rsidRPr="00933792" w:rsidRDefault="00FE4E2B" w:rsidP="00711176">
      <w:pPr>
        <w:spacing w:after="0" w:line="24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</w:p>
    <w:p w14:paraId="4BAD67DD" w14:textId="77777777" w:rsidR="00524951" w:rsidRPr="00933792" w:rsidRDefault="00524951" w:rsidP="00711176">
      <w:pPr>
        <w:spacing w:after="0" w:line="240" w:lineRule="auto"/>
        <w:ind w:left="3686"/>
        <w:jc w:val="both"/>
        <w:rPr>
          <w:rFonts w:ascii="Times New Roman" w:hAnsi="Times New Roman"/>
        </w:rPr>
      </w:pPr>
    </w:p>
    <w:p w14:paraId="567675A1" w14:textId="77777777" w:rsidR="00FE4E2B" w:rsidRPr="00933792" w:rsidRDefault="00524951" w:rsidP="00711176">
      <w:pPr>
        <w:spacing w:after="0" w:line="240" w:lineRule="auto"/>
        <w:ind w:left="3686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                      </w:t>
      </w:r>
      <w:r w:rsidR="00FE4E2B" w:rsidRPr="00933792">
        <w:rPr>
          <w:rFonts w:ascii="Times New Roman" w:hAnsi="Times New Roman"/>
        </w:rPr>
        <w:t>…………………………………………</w:t>
      </w:r>
    </w:p>
    <w:p w14:paraId="198B945B" w14:textId="77777777" w:rsidR="00484F88" w:rsidRPr="00933792" w:rsidRDefault="008C60E1" w:rsidP="00711176">
      <w:pPr>
        <w:spacing w:after="0" w:line="240" w:lineRule="auto"/>
        <w:ind w:left="3686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i/>
        </w:rPr>
        <w:t xml:space="preserve">                               Data; </w:t>
      </w:r>
      <w:r w:rsidR="00524951" w:rsidRPr="00933792">
        <w:rPr>
          <w:rFonts w:ascii="Times New Roman" w:hAnsi="Times New Roman"/>
          <w:i/>
        </w:rPr>
        <w:t>kwalifikowany podpis elektroniczny</w:t>
      </w:r>
    </w:p>
    <w:sectPr w:rsidR="00484F88" w:rsidRPr="0093379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D0AFD" w14:textId="77777777" w:rsidR="000751C3" w:rsidRDefault="000751C3" w:rsidP="0038231F">
      <w:pPr>
        <w:spacing w:after="0" w:line="240" w:lineRule="auto"/>
      </w:pPr>
      <w:r>
        <w:separator/>
      </w:r>
    </w:p>
  </w:endnote>
  <w:endnote w:type="continuationSeparator" w:id="0">
    <w:p w14:paraId="105B6548" w14:textId="77777777" w:rsidR="000751C3" w:rsidRDefault="000751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84407" w14:textId="77777777" w:rsidR="0011597F" w:rsidRDefault="001159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8002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C7A95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14638" w14:textId="77777777" w:rsidR="0011597F" w:rsidRDefault="001159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201BE" w14:textId="77777777" w:rsidR="000751C3" w:rsidRDefault="000751C3" w:rsidP="0038231F">
      <w:pPr>
        <w:spacing w:after="0" w:line="240" w:lineRule="auto"/>
      </w:pPr>
      <w:r>
        <w:separator/>
      </w:r>
    </w:p>
  </w:footnote>
  <w:footnote w:type="continuationSeparator" w:id="0">
    <w:p w14:paraId="5E383CAD" w14:textId="77777777" w:rsidR="000751C3" w:rsidRDefault="000751C3" w:rsidP="0038231F">
      <w:pPr>
        <w:spacing w:after="0" w:line="240" w:lineRule="auto"/>
      </w:pPr>
      <w:r>
        <w:continuationSeparator/>
      </w:r>
    </w:p>
  </w:footnote>
  <w:footnote w:id="1">
    <w:p w14:paraId="05D9BD9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49FDE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A9E506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680205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C65930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FC66330" w14:textId="77777777" w:rsidR="0032618A" w:rsidRDefault="0032618A" w:rsidP="0032618A">
      <w:pPr>
        <w:pStyle w:val="Tekstprzypisudolnego"/>
      </w:pPr>
    </w:p>
  </w:footnote>
  <w:footnote w:id="2">
    <w:p w14:paraId="68D7F4A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FD1070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106798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70BA1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B7C63" w14:textId="77777777" w:rsidR="0011597F" w:rsidRDefault="001159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6CC2" w14:textId="33BF17DE" w:rsidR="0011597F" w:rsidRDefault="00E36863">
    <w:pPr>
      <w:pStyle w:val="Nagwek"/>
    </w:pPr>
    <w:r>
      <w:rPr>
        <w:noProof/>
      </w:rPr>
      <w:drawing>
        <wp:inline distT="0" distB="0" distL="0" distR="0" wp14:anchorId="72EA5972" wp14:editId="5E621335">
          <wp:extent cx="5760720" cy="742950"/>
          <wp:effectExtent l="0" t="0" r="0" b="0"/>
          <wp:docPr id="7377500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1D9AA" w14:textId="77777777" w:rsidR="0011597F" w:rsidRDefault="001159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567883">
    <w:abstractNumId w:val="11"/>
  </w:num>
  <w:num w:numId="2" w16cid:durableId="1578320795">
    <w:abstractNumId w:val="0"/>
  </w:num>
  <w:num w:numId="3" w16cid:durableId="1290352922">
    <w:abstractNumId w:val="10"/>
  </w:num>
  <w:num w:numId="4" w16cid:durableId="1679884717">
    <w:abstractNumId w:val="13"/>
  </w:num>
  <w:num w:numId="5" w16cid:durableId="1909880518">
    <w:abstractNumId w:val="12"/>
  </w:num>
  <w:num w:numId="6" w16cid:durableId="1423408874">
    <w:abstractNumId w:val="9"/>
  </w:num>
  <w:num w:numId="7" w16cid:durableId="525295803">
    <w:abstractNumId w:val="1"/>
  </w:num>
  <w:num w:numId="8" w16cid:durableId="711081299">
    <w:abstractNumId w:val="6"/>
  </w:num>
  <w:num w:numId="9" w16cid:durableId="1808666848">
    <w:abstractNumId w:val="4"/>
  </w:num>
  <w:num w:numId="10" w16cid:durableId="37556878">
    <w:abstractNumId w:val="7"/>
  </w:num>
  <w:num w:numId="11" w16cid:durableId="120224846">
    <w:abstractNumId w:val="5"/>
  </w:num>
  <w:num w:numId="12" w16cid:durableId="106195967">
    <w:abstractNumId w:val="8"/>
  </w:num>
  <w:num w:numId="13" w16cid:durableId="1391804580">
    <w:abstractNumId w:val="3"/>
  </w:num>
  <w:num w:numId="14" w16cid:durableId="632295667">
    <w:abstractNumId w:val="2"/>
  </w:num>
  <w:num w:numId="15" w16cid:durableId="15415516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96A"/>
    <w:rsid w:val="00023477"/>
    <w:rsid w:val="000247FF"/>
    <w:rsid w:val="00025C8D"/>
    <w:rsid w:val="000303EE"/>
    <w:rsid w:val="0005473D"/>
    <w:rsid w:val="000642B4"/>
    <w:rsid w:val="00073C3D"/>
    <w:rsid w:val="000751C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1597F"/>
    <w:rsid w:val="0012157F"/>
    <w:rsid w:val="00122954"/>
    <w:rsid w:val="00160A7A"/>
    <w:rsid w:val="001902D2"/>
    <w:rsid w:val="00192560"/>
    <w:rsid w:val="001C6945"/>
    <w:rsid w:val="001C6C94"/>
    <w:rsid w:val="001F027E"/>
    <w:rsid w:val="00203A40"/>
    <w:rsid w:val="002168A8"/>
    <w:rsid w:val="0022396A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0D8D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1DEF"/>
    <w:rsid w:val="003B2070"/>
    <w:rsid w:val="003B214C"/>
    <w:rsid w:val="003B7238"/>
    <w:rsid w:val="003C3B64"/>
    <w:rsid w:val="003D07BC"/>
    <w:rsid w:val="003F024C"/>
    <w:rsid w:val="003F10DD"/>
    <w:rsid w:val="004175AB"/>
    <w:rsid w:val="00420146"/>
    <w:rsid w:val="0042338E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176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4033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3379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7D9C"/>
    <w:rsid w:val="00A9310A"/>
    <w:rsid w:val="00AC11E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0033"/>
    <w:rsid w:val="00E022A1"/>
    <w:rsid w:val="00E21B42"/>
    <w:rsid w:val="00E21BB4"/>
    <w:rsid w:val="00E24546"/>
    <w:rsid w:val="00E309E9"/>
    <w:rsid w:val="00E31C06"/>
    <w:rsid w:val="00E33351"/>
    <w:rsid w:val="00E36863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CF6F0A"/>
  <w15:docId w15:val="{44F1C2F8-57EF-4FCA-9725-A3257A83D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932</Words>
  <Characters>5593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9</cp:revision>
  <cp:lastPrinted>2016-07-26T10:32:00Z</cp:lastPrinted>
  <dcterms:created xsi:type="dcterms:W3CDTF">2025-10-17T07:21:00Z</dcterms:created>
  <dcterms:modified xsi:type="dcterms:W3CDTF">2026-02-13T08:16:00Z</dcterms:modified>
</cp:coreProperties>
</file>