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0EBC92CF" w:rsidR="00D62E6E" w:rsidRDefault="000F7A83" w:rsidP="000F7A83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z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p w14:paraId="3967C605" w14:textId="77777777" w:rsidR="000F7A83" w:rsidRPr="00926B32" w:rsidRDefault="000F7A83" w:rsidP="000F7A83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0F7A8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0F7A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0F7A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0F7A8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0F7A8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0F7A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0F7A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0F7A83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Default="00BC121E" w:rsidP="000F7A8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EF35880" w14:textId="77777777" w:rsidR="000F7A83" w:rsidRPr="00926B32" w:rsidRDefault="000F7A83" w:rsidP="000F7A8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0F7A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0F7A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0F7A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0F7A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7FCCCDA" w14:textId="77777777" w:rsidR="000F7A83" w:rsidRDefault="005C1DC8" w:rsidP="000F7A8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</w:p>
    <w:p w14:paraId="5AFE81D2" w14:textId="38971B3D" w:rsidR="00BC121E" w:rsidRPr="00926B32" w:rsidRDefault="00C93F0A" w:rsidP="000F7A8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0F7A8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6E607655" w:rsidR="00D62E6E" w:rsidRPr="00926B32" w:rsidRDefault="000F7A83" w:rsidP="000F7A8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F7A83">
              <w:rPr>
                <w:rFonts w:ascii="Times New Roman" w:eastAsia="Times New Roman" w:hAnsi="Times New Roman"/>
                <w:b/>
                <w:bCs/>
                <w:lang w:eastAsia="pl-PL"/>
              </w:rPr>
              <w:t>Zakup zestawu 17 kardiomonitorów wraz 2 centralami oraz zestawu 20 kardiomonitorów wraz 3 centralami w ramach realizacji zadania: Kompleksowy program rozwoju opieki nad pacjentem kardiologicznym w Szpitalu Wojewódzkim w Poznaniu.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0F7A8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51DAE17" w14:textId="77777777" w:rsidR="005C1DC8" w:rsidRDefault="005C1DC8" w:rsidP="000F7A8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133F9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0F7A83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6133F9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  <w:p w14:paraId="4A182122" w14:textId="2B617F48" w:rsidR="000F7A83" w:rsidRPr="00926B32" w:rsidRDefault="000F7A83" w:rsidP="000F7A8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14:paraId="382A0D15" w14:textId="77777777" w:rsidR="00BC121E" w:rsidRPr="00926B32" w:rsidRDefault="005C1DC8" w:rsidP="000F7A83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274EB6" w:rsidP="000F7A83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274EB6" w:rsidP="000F7A8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74E98CEF" w14:textId="77777777" w:rsidR="000F7A83" w:rsidRDefault="000F7A83" w:rsidP="000F7A8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7E253830" w:rsidR="00BF69A4" w:rsidRPr="00926B32" w:rsidRDefault="00BF69A4" w:rsidP="000F7A8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0F7A8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0F7A8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0F7A8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F7A83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0F7A8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0F7A8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0F7A83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0F7A8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0F7A83">
      <w:pPr>
        <w:spacing w:after="0" w:line="240" w:lineRule="auto"/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D86BE" w14:textId="77777777" w:rsidR="00274EB6" w:rsidRDefault="00274EB6">
      <w:r>
        <w:separator/>
      </w:r>
    </w:p>
  </w:endnote>
  <w:endnote w:type="continuationSeparator" w:id="0">
    <w:p w14:paraId="7FC93BBC" w14:textId="77777777" w:rsidR="00274EB6" w:rsidRDefault="00274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9FE4A" w14:textId="77777777" w:rsidR="00274EB6" w:rsidRDefault="00274EB6">
      <w:r>
        <w:separator/>
      </w:r>
    </w:p>
  </w:footnote>
  <w:footnote w:type="continuationSeparator" w:id="0">
    <w:p w14:paraId="407FCAAC" w14:textId="77777777" w:rsidR="00274EB6" w:rsidRDefault="00274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27C1793C" w:rsidR="005C1DC8" w:rsidRDefault="00F70835">
    <w:pPr>
      <w:pStyle w:val="Nagwek"/>
    </w:pPr>
    <w:r>
      <w:rPr>
        <w:noProof/>
      </w:rPr>
      <w:drawing>
        <wp:inline distT="0" distB="0" distL="0" distR="0" wp14:anchorId="5608614C" wp14:editId="7CCF4769">
          <wp:extent cx="5759450" cy="742315"/>
          <wp:effectExtent l="0" t="0" r="0" b="635"/>
          <wp:docPr id="52175075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0F7A83"/>
    <w:rsid w:val="00106AC7"/>
    <w:rsid w:val="00111985"/>
    <w:rsid w:val="00147532"/>
    <w:rsid w:val="001614BA"/>
    <w:rsid w:val="00185A28"/>
    <w:rsid w:val="001B3573"/>
    <w:rsid w:val="00204613"/>
    <w:rsid w:val="00274EB6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10D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133F9"/>
    <w:rsid w:val="00620E37"/>
    <w:rsid w:val="00641063"/>
    <w:rsid w:val="00664D2F"/>
    <w:rsid w:val="00686C95"/>
    <w:rsid w:val="00697D36"/>
    <w:rsid w:val="006B51E7"/>
    <w:rsid w:val="006D68D8"/>
    <w:rsid w:val="006E0FAA"/>
    <w:rsid w:val="006E7086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2786E"/>
    <w:rsid w:val="0083624D"/>
    <w:rsid w:val="00844A96"/>
    <w:rsid w:val="008460DE"/>
    <w:rsid w:val="00873E57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15BA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307E"/>
    <w:rsid w:val="00F568D6"/>
    <w:rsid w:val="00F70072"/>
    <w:rsid w:val="00F70835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11</cp:revision>
  <cp:lastPrinted>2010-01-07T09:39:00Z</cp:lastPrinted>
  <dcterms:created xsi:type="dcterms:W3CDTF">2025-03-10T08:55:00Z</dcterms:created>
  <dcterms:modified xsi:type="dcterms:W3CDTF">2026-02-13T08:15:00Z</dcterms:modified>
</cp:coreProperties>
</file>