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39865C87" w:rsidR="00B95C96" w:rsidRPr="00051498" w:rsidRDefault="000D181E" w:rsidP="000D181E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051498">
        <w:rPr>
          <w:bCs/>
          <w:i w:val="0"/>
          <w:sz w:val="22"/>
          <w:szCs w:val="22"/>
        </w:rPr>
        <w:t xml:space="preserve">ałącznik nr </w:t>
      </w:r>
      <w:r w:rsidR="00051498" w:rsidRPr="00051498">
        <w:rPr>
          <w:bCs/>
          <w:i w:val="0"/>
          <w:sz w:val="22"/>
          <w:szCs w:val="22"/>
        </w:rPr>
        <w:t>7</w:t>
      </w:r>
      <w:r w:rsidR="00B95C96"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0D181E">
      <w:pPr>
        <w:spacing w:after="0" w:line="240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D181E">
      <w:pPr>
        <w:pStyle w:val="Tekstpodstawowy"/>
        <w:spacing w:after="0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D181E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D181E">
      <w:pPr>
        <w:pStyle w:val="Tekstpodstawowy"/>
        <w:spacing w:after="0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0D181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0D18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0D181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0D181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Default="00484F88" w:rsidP="000D181E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0F217A6E" w14:textId="77777777" w:rsidR="000D181E" w:rsidRPr="00051498" w:rsidRDefault="000D181E" w:rsidP="000D181E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0D181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51498">
              <w:rPr>
                <w:rFonts w:ascii="Times New Roman" w:hAnsi="Times New Roman"/>
              </w:rPr>
              <w:t>t.j</w:t>
            </w:r>
            <w:proofErr w:type="spellEnd"/>
            <w:r w:rsidRPr="00051498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051498">
              <w:rPr>
                <w:rFonts w:ascii="Times New Roman" w:hAnsi="Times New Roman"/>
              </w:rPr>
              <w:t>Pzp</w:t>
            </w:r>
            <w:proofErr w:type="spellEnd"/>
            <w:r w:rsidRPr="0005149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27C03C0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5149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5149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AA88881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465EF335" w:rsidR="00B95C96" w:rsidRPr="00051498" w:rsidRDefault="000D181E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D181E">
              <w:rPr>
                <w:rFonts w:ascii="Times New Roman" w:eastAsia="Times New Roman" w:hAnsi="Times New Roman"/>
                <w:bCs/>
                <w:lang w:eastAsia="pl-PL"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5D872770" w:rsidR="0045329C" w:rsidRPr="00051498" w:rsidRDefault="0045329C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0D181E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1EDEF5F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0D181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51498">
        <w:rPr>
          <w:rFonts w:ascii="Times New Roman" w:hAnsi="Times New Roman"/>
        </w:rPr>
        <w:t>Pzp</w:t>
      </w:r>
      <w:proofErr w:type="spellEnd"/>
      <w:r w:rsidR="00886689" w:rsidRPr="00051498">
        <w:rPr>
          <w:rFonts w:ascii="Times New Roman" w:hAnsi="Times New Roman"/>
        </w:rPr>
        <w:t xml:space="preserve">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0D181E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 xml:space="preserve">ustawy </w:t>
      </w:r>
      <w:proofErr w:type="spellStart"/>
      <w:r w:rsidR="00F2660A"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 xml:space="preserve">pkt 4 ustawy </w:t>
      </w:r>
      <w:proofErr w:type="spellStart"/>
      <w:r w:rsidR="00697361"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5 ustawy </w:t>
      </w:r>
      <w:proofErr w:type="spellStart"/>
      <w:r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</w:t>
      </w:r>
      <w:proofErr w:type="spellStart"/>
      <w:r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 xml:space="preserve">art. 109 ust. 1 pkt 4 ustawy </w:t>
      </w:r>
      <w:proofErr w:type="spellStart"/>
      <w:r w:rsidRPr="00086286">
        <w:rPr>
          <w:rFonts w:ascii="Times New Roman" w:hAnsi="Times New Roman"/>
        </w:rPr>
        <w:t>Pzp</w:t>
      </w:r>
      <w:proofErr w:type="spellEnd"/>
    </w:p>
    <w:p w14:paraId="7B379EA9" w14:textId="77777777" w:rsidR="00023477" w:rsidRPr="00051498" w:rsidRDefault="00023477" w:rsidP="000D181E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0D181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0D181E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051498">
        <w:rPr>
          <w:rFonts w:ascii="Times New Roman" w:hAnsi="Times New Roman"/>
          <w:bCs/>
        </w:rPr>
        <w:t>t.j</w:t>
      </w:r>
      <w:proofErr w:type="spellEnd"/>
      <w:r w:rsidR="008576CB" w:rsidRPr="00051498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051498">
        <w:rPr>
          <w:rFonts w:ascii="Times New Roman" w:hAnsi="Times New Roman"/>
          <w:bCs/>
        </w:rPr>
        <w:t>późn</w:t>
      </w:r>
      <w:proofErr w:type="spellEnd"/>
      <w:r w:rsidR="008576CB" w:rsidRPr="00051498">
        <w:rPr>
          <w:rFonts w:ascii="Times New Roman" w:hAnsi="Times New Roman"/>
          <w:bCs/>
        </w:rPr>
        <w:t>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0D181E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D181E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D181E">
      <w:pPr>
        <w:spacing w:after="0" w:line="240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0D18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lastRenderedPageBreak/>
        <w:t>___________________________________________________________________</w:t>
      </w:r>
    </w:p>
    <w:p w14:paraId="37DF16FB" w14:textId="77777777" w:rsidR="00FA3E7B" w:rsidRPr="00051498" w:rsidRDefault="00FA3E7B" w:rsidP="000D181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Default="00E426EB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p w14:paraId="69F24180" w14:textId="77777777" w:rsidR="000D181E" w:rsidRDefault="000D181E" w:rsidP="000D181E">
      <w:pPr>
        <w:spacing w:after="0" w:line="240" w:lineRule="auto"/>
        <w:jc w:val="both"/>
        <w:rPr>
          <w:rFonts w:ascii="Times New Roman" w:hAnsi="Times New Roman"/>
        </w:rPr>
      </w:pPr>
    </w:p>
    <w:p w14:paraId="43EA350E" w14:textId="77777777" w:rsidR="000D181E" w:rsidRPr="00051498" w:rsidRDefault="000D181E" w:rsidP="000D181E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0D181E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5D339" w14:textId="77777777" w:rsidR="00805C6E" w:rsidRDefault="00805C6E" w:rsidP="0038231F">
      <w:pPr>
        <w:spacing w:after="0" w:line="240" w:lineRule="auto"/>
      </w:pPr>
      <w:r>
        <w:separator/>
      </w:r>
    </w:p>
  </w:endnote>
  <w:endnote w:type="continuationSeparator" w:id="0">
    <w:p w14:paraId="2F4A1529" w14:textId="77777777" w:rsidR="00805C6E" w:rsidRDefault="00805C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0156C" w14:textId="77777777" w:rsidR="00805C6E" w:rsidRDefault="00805C6E" w:rsidP="0038231F">
      <w:pPr>
        <w:spacing w:after="0" w:line="240" w:lineRule="auto"/>
      </w:pPr>
      <w:r>
        <w:separator/>
      </w:r>
    </w:p>
  </w:footnote>
  <w:footnote w:type="continuationSeparator" w:id="0">
    <w:p w14:paraId="0DFB8B8F" w14:textId="77777777" w:rsidR="00805C6E" w:rsidRDefault="00805C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5CBC9B3D" w:rsidR="0045329C" w:rsidRDefault="000C49B2">
    <w:pPr>
      <w:pStyle w:val="Nagwek"/>
    </w:pPr>
    <w:r>
      <w:rPr>
        <w:noProof/>
      </w:rPr>
      <w:drawing>
        <wp:inline distT="0" distB="0" distL="0" distR="0" wp14:anchorId="085F826F" wp14:editId="7BBB1D3F">
          <wp:extent cx="5760720" cy="742950"/>
          <wp:effectExtent l="0" t="0" r="0" b="0"/>
          <wp:docPr id="7061500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C49B2"/>
    <w:rsid w:val="000D181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9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C6E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53C2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6</cp:revision>
  <cp:lastPrinted>2016-07-26T10:32:00Z</cp:lastPrinted>
  <dcterms:created xsi:type="dcterms:W3CDTF">2025-10-17T07:20:00Z</dcterms:created>
  <dcterms:modified xsi:type="dcterms:W3CDTF">2026-02-13T08:18:00Z</dcterms:modified>
</cp:coreProperties>
</file>