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A72CA" w14:textId="625547BE" w:rsidR="00B95C96" w:rsidRDefault="005E29CE" w:rsidP="005E29C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D95511E" w14:textId="77777777" w:rsidR="005E29CE" w:rsidRPr="005E29CE" w:rsidRDefault="005E29CE" w:rsidP="005E29CE">
      <w:pPr>
        <w:rPr>
          <w:lang w:eastAsia="pl-PL"/>
        </w:rPr>
      </w:pPr>
    </w:p>
    <w:p w14:paraId="1A627871" w14:textId="77777777" w:rsidR="00B95C96" w:rsidRPr="0012157F" w:rsidRDefault="00B95C96" w:rsidP="005E29C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EB33E59" w14:textId="1258A343" w:rsidR="00B95C96" w:rsidRPr="0012157F" w:rsidRDefault="00F511DB" w:rsidP="005E29CE">
      <w:pPr>
        <w:pStyle w:val="Tekstpodstawowy"/>
        <w:spacing w:after="0"/>
        <w:ind w:left="4111"/>
        <w:rPr>
          <w:rFonts w:ascii="Arial" w:hAnsi="Arial" w:cs="Arial"/>
        </w:rPr>
      </w:pPr>
      <w:r w:rsidRPr="00F511DB">
        <w:rPr>
          <w:rFonts w:ascii="Arial" w:hAnsi="Arial" w:cs="Arial"/>
        </w:rPr>
        <w:t>SZPITAL WOJEWÓDZKI W POZNANIU</w:t>
      </w:r>
    </w:p>
    <w:p w14:paraId="4D6BB81E" w14:textId="3529517C" w:rsidR="00B95C96" w:rsidRPr="0012157F" w:rsidRDefault="00F511DB" w:rsidP="005E29CE">
      <w:pPr>
        <w:pStyle w:val="Tekstpodstawowy"/>
        <w:spacing w:after="0"/>
        <w:ind w:left="4111"/>
        <w:rPr>
          <w:rFonts w:ascii="Arial" w:hAnsi="Arial" w:cs="Arial"/>
        </w:rPr>
      </w:pPr>
      <w:r w:rsidRPr="00F511DB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F511DB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3883444B" w14:textId="616FE49E" w:rsidR="00B95C96" w:rsidRDefault="00F511DB" w:rsidP="005E29CE">
      <w:pPr>
        <w:pStyle w:val="Tekstpodstawowy"/>
        <w:spacing w:after="0"/>
        <w:ind w:left="4111"/>
        <w:rPr>
          <w:rFonts w:ascii="Arial" w:hAnsi="Arial" w:cs="Arial"/>
        </w:rPr>
      </w:pPr>
      <w:r w:rsidRPr="00F511DB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F511DB">
        <w:rPr>
          <w:rFonts w:ascii="Arial" w:hAnsi="Arial" w:cs="Arial"/>
        </w:rPr>
        <w:t>Poznań</w:t>
      </w:r>
    </w:p>
    <w:p w14:paraId="1EDFD295" w14:textId="77777777" w:rsidR="00B95C96" w:rsidRDefault="00B95C96" w:rsidP="005E29CE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B9E4FBC" w14:textId="77777777" w:rsidR="00B95C96" w:rsidRPr="00ED79A4" w:rsidRDefault="00B95C96" w:rsidP="005E29CE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3659C36" w14:textId="77777777" w:rsidR="00B95C96" w:rsidRDefault="00B95C96" w:rsidP="005E29C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3607648" w14:textId="77777777" w:rsidTr="006C3667">
        <w:tc>
          <w:tcPr>
            <w:tcW w:w="2800" w:type="dxa"/>
          </w:tcPr>
          <w:p w14:paraId="7C26B74E" w14:textId="77777777" w:rsidR="00B95C96" w:rsidRPr="00A2540E" w:rsidRDefault="00B95C96" w:rsidP="005E29C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453168E" w14:textId="77777777" w:rsidR="00B95C96" w:rsidRPr="00A2540E" w:rsidRDefault="00B95C96" w:rsidP="005E29C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954318" w14:textId="77777777" w:rsidR="00B95C96" w:rsidRPr="00A2540E" w:rsidRDefault="00B95C96" w:rsidP="005E29C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3BACCA" w14:textId="77777777" w:rsidR="00B95C96" w:rsidRPr="00A2540E" w:rsidRDefault="00B95C96" w:rsidP="005E29C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C98ABE6" w14:textId="77777777" w:rsidTr="006C3667">
        <w:tc>
          <w:tcPr>
            <w:tcW w:w="2800" w:type="dxa"/>
          </w:tcPr>
          <w:p w14:paraId="66A68B22" w14:textId="77777777" w:rsidR="00B95C96" w:rsidRPr="00A2540E" w:rsidRDefault="00B95C96" w:rsidP="005E29C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E349588" w14:textId="77777777" w:rsidR="00B95C96" w:rsidRPr="00A2540E" w:rsidRDefault="00B95C96" w:rsidP="005E29C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5957BF" w14:textId="77777777" w:rsidR="00B95C96" w:rsidRPr="00A2540E" w:rsidRDefault="00B95C96" w:rsidP="005E29C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883652" w14:textId="77777777" w:rsidR="00B95C96" w:rsidRPr="00A2540E" w:rsidRDefault="00B95C96" w:rsidP="005E29C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0774AA" w14:textId="77777777" w:rsidR="00484F88" w:rsidRDefault="00484F88" w:rsidP="005E29CE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0B27E2F9" w14:textId="77777777" w:rsidR="005E29CE" w:rsidRPr="00B95C96" w:rsidRDefault="005E29CE" w:rsidP="005E29CE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511DB" w:rsidRPr="0012157F" w14:paraId="72DFCCA0" w14:textId="77777777" w:rsidTr="007062F2">
        <w:tc>
          <w:tcPr>
            <w:tcW w:w="9104" w:type="dxa"/>
            <w:shd w:val="clear" w:color="auto" w:fill="D9D9D9"/>
          </w:tcPr>
          <w:p w14:paraId="65458157" w14:textId="77777777" w:rsidR="00F511DB" w:rsidRPr="0012157F" w:rsidRDefault="00F511DB" w:rsidP="005E29C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67FD041" w14:textId="0FFDD40C" w:rsidR="00F511DB" w:rsidRPr="00094F76" w:rsidRDefault="00F511DB" w:rsidP="005E29C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11D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11D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11D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511D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511DB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0652BCC" w14:textId="77777777" w:rsidR="00F511DB" w:rsidRPr="0017574D" w:rsidRDefault="00F511DB" w:rsidP="005E29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44E1750" w14:textId="77777777" w:rsidR="00F511DB" w:rsidRDefault="00F511DB" w:rsidP="005E29C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2E1289C" w14:textId="77777777" w:rsidR="00F511DB" w:rsidRPr="002C3302" w:rsidRDefault="00F511DB" w:rsidP="005E29C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439114F" w14:textId="77777777" w:rsidR="00B95C96" w:rsidRDefault="00B95C96" w:rsidP="005E29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59D66C" w14:textId="77777777" w:rsidR="00B95C96" w:rsidRDefault="00B95C96" w:rsidP="005E29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106E9C09" w14:textId="77777777" w:rsidTr="006C3667">
        <w:tc>
          <w:tcPr>
            <w:tcW w:w="2269" w:type="dxa"/>
          </w:tcPr>
          <w:p w14:paraId="5D83B517" w14:textId="77777777" w:rsidR="00B95C96" w:rsidRPr="00A2540E" w:rsidRDefault="00B95C96" w:rsidP="005E29C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C7149D" w14:textId="143B13BF" w:rsidR="00B95C96" w:rsidRPr="00A2540E" w:rsidRDefault="00F511DB" w:rsidP="005E29C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11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Specjalistyczny jednorazowy sprzęt medyczny dla Pracowni Kardiologii Inwazyjnej, Elektroterapii i Elekt</w:t>
            </w:r>
            <w:r w:rsidR="005E29C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</w:t>
            </w:r>
            <w:r w:rsidRPr="00F511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ostymulacji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11DB" w:rsidRPr="00A2540E" w14:paraId="21B3A919" w14:textId="77777777" w:rsidTr="007062F2">
        <w:tc>
          <w:tcPr>
            <w:tcW w:w="2269" w:type="dxa"/>
          </w:tcPr>
          <w:p w14:paraId="55DF47CB" w14:textId="77777777" w:rsidR="00F511DB" w:rsidRPr="00A2540E" w:rsidRDefault="00F511DB" w:rsidP="005E29C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D20917" w14:textId="161529FF" w:rsidR="00F511DB" w:rsidRPr="00A2540E" w:rsidRDefault="00F511DB" w:rsidP="005E29C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11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SZW/DZP/8/2026</w:t>
            </w:r>
          </w:p>
        </w:tc>
      </w:tr>
    </w:tbl>
    <w:p w14:paraId="0CDEA3FB" w14:textId="77777777" w:rsidR="00B95C96" w:rsidRPr="00FA3E7B" w:rsidRDefault="00B95C96" w:rsidP="005E29C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4458B41" w14:textId="1D702F5E" w:rsidR="004115BC" w:rsidRDefault="00B95C96" w:rsidP="005E29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511DB" w:rsidRPr="00F511DB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AFC29DD" w14:textId="77777777" w:rsidR="002A4E3C" w:rsidRDefault="007104AC" w:rsidP="005E29CE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6DEB052" w14:textId="77777777" w:rsidR="00602087" w:rsidRDefault="00886689" w:rsidP="005E29CE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81EF3A3" w14:textId="77777777" w:rsidR="00697361" w:rsidRDefault="00602087" w:rsidP="005E29C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6757062" w14:textId="77777777" w:rsidR="00697361" w:rsidRDefault="00697361" w:rsidP="005E29C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26533F9" w14:textId="77777777" w:rsidR="001B16D9" w:rsidRDefault="00697361" w:rsidP="005E29C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7587B8B" w14:textId="04A778FA" w:rsidR="00023477" w:rsidRPr="008D05ED" w:rsidRDefault="00023477" w:rsidP="005E29CE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8885B64" w14:textId="77777777" w:rsidR="004115BC" w:rsidRDefault="007104AC" w:rsidP="005E29CE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226C148" w14:textId="77777777" w:rsidR="00743884" w:rsidRDefault="00743884" w:rsidP="005E29CE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73D1923D" w14:textId="7135F3EB" w:rsidR="00F511DB" w:rsidRDefault="00C90B4D" w:rsidP="005E29CE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</w:t>
      </w:r>
      <w:r w:rsidRPr="00C90B4D">
        <w:rPr>
          <w:rFonts w:ascii="Arial" w:hAnsi="Arial" w:cs="Arial"/>
          <w:bCs/>
          <w:sz w:val="24"/>
          <w:szCs w:val="24"/>
        </w:rPr>
        <w:lastRenderedPageBreak/>
        <w:t>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49E41902" w14:textId="42CF8362" w:rsidR="00C90B4D" w:rsidRDefault="00C90B4D" w:rsidP="005E29CE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4EA03C77" w14:textId="77777777" w:rsidR="000B3481" w:rsidRDefault="000B3481" w:rsidP="005E29CE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43C79CB" w14:textId="77777777" w:rsidR="000B3481" w:rsidRPr="00743884" w:rsidRDefault="000B3481" w:rsidP="005E29C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F195569" w14:textId="77777777" w:rsidR="00C62F57" w:rsidRDefault="00992BD8" w:rsidP="005E29C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9EE6FF1" w14:textId="77777777" w:rsidR="00FA3E7B" w:rsidRDefault="00FA3E7B" w:rsidP="005E29CE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B493F5F" w14:textId="77777777" w:rsidR="00FE4E2B" w:rsidRDefault="00E426EB" w:rsidP="005E29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2FEEF231" w14:textId="77777777" w:rsidTr="006C3667">
        <w:tc>
          <w:tcPr>
            <w:tcW w:w="2660" w:type="dxa"/>
          </w:tcPr>
          <w:p w14:paraId="74112302" w14:textId="77777777" w:rsidR="00B95C96" w:rsidRDefault="00B95C96" w:rsidP="005E29C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413F65" w14:textId="77777777" w:rsidR="005E29CE" w:rsidRPr="00ED79A4" w:rsidRDefault="005E29CE" w:rsidP="005E29C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78FB89" w14:textId="77777777" w:rsidR="00B95C96" w:rsidRPr="00ED79A4" w:rsidRDefault="00B95C96" w:rsidP="005E29C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56A1B1" w14:textId="77777777" w:rsidR="00B95C96" w:rsidRPr="00ED79A4" w:rsidRDefault="00B95C96" w:rsidP="005E29CE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285E4DC" w14:textId="77777777" w:rsidR="00B95C96" w:rsidRDefault="00B95C96" w:rsidP="005E29C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907DA4" w14:textId="77777777" w:rsidR="005E29CE" w:rsidRPr="00ED79A4" w:rsidRDefault="005E29CE" w:rsidP="005E29C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5A9926E" w14:textId="77777777" w:rsidR="00B95C96" w:rsidRPr="00ED79A4" w:rsidRDefault="00B95C96" w:rsidP="005E29C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5635CE0" w14:textId="79D6D95A" w:rsidR="00B95C96" w:rsidRPr="00ED79A4" w:rsidRDefault="00B95C96" w:rsidP="005E29C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511D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CCDFC17" w14:textId="77777777" w:rsidR="00484F88" w:rsidRPr="0012157F" w:rsidRDefault="00484F88" w:rsidP="005E29C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6E95A" w14:textId="77777777" w:rsidR="00263F9F" w:rsidRDefault="00263F9F" w:rsidP="0038231F">
      <w:pPr>
        <w:spacing w:after="0" w:line="240" w:lineRule="auto"/>
      </w:pPr>
      <w:r>
        <w:separator/>
      </w:r>
    </w:p>
  </w:endnote>
  <w:endnote w:type="continuationSeparator" w:id="0">
    <w:p w14:paraId="51AD4946" w14:textId="77777777" w:rsidR="00263F9F" w:rsidRDefault="00263F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40D8F" w14:textId="77777777" w:rsidR="00F511DB" w:rsidRDefault="00F51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4D35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1B8F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B7E9B" w14:textId="77777777" w:rsidR="00F511DB" w:rsidRDefault="00F51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B3384" w14:textId="77777777" w:rsidR="00263F9F" w:rsidRDefault="00263F9F" w:rsidP="0038231F">
      <w:pPr>
        <w:spacing w:after="0" w:line="240" w:lineRule="auto"/>
      </w:pPr>
      <w:r>
        <w:separator/>
      </w:r>
    </w:p>
  </w:footnote>
  <w:footnote w:type="continuationSeparator" w:id="0">
    <w:p w14:paraId="22810090" w14:textId="77777777" w:rsidR="00263F9F" w:rsidRDefault="00263F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65AC4" w14:textId="77777777" w:rsidR="00F511DB" w:rsidRDefault="00F51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2A7F1" w14:textId="77777777" w:rsidR="00F511DB" w:rsidRDefault="00F51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E0ED6" w14:textId="77777777" w:rsidR="00F511DB" w:rsidRDefault="00F51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236755">
    <w:abstractNumId w:val="12"/>
  </w:num>
  <w:num w:numId="2" w16cid:durableId="1148519609">
    <w:abstractNumId w:val="0"/>
  </w:num>
  <w:num w:numId="3" w16cid:durableId="1277787555">
    <w:abstractNumId w:val="11"/>
  </w:num>
  <w:num w:numId="4" w16cid:durableId="446317626">
    <w:abstractNumId w:val="16"/>
  </w:num>
  <w:num w:numId="5" w16cid:durableId="353189596">
    <w:abstractNumId w:val="13"/>
  </w:num>
  <w:num w:numId="6" w16cid:durableId="1146898658">
    <w:abstractNumId w:val="10"/>
  </w:num>
  <w:num w:numId="7" w16cid:durableId="993683551">
    <w:abstractNumId w:val="1"/>
  </w:num>
  <w:num w:numId="8" w16cid:durableId="1290940500">
    <w:abstractNumId w:val="6"/>
  </w:num>
  <w:num w:numId="9" w16cid:durableId="1189559912">
    <w:abstractNumId w:val="4"/>
  </w:num>
  <w:num w:numId="10" w16cid:durableId="1318993391">
    <w:abstractNumId w:val="7"/>
  </w:num>
  <w:num w:numId="11" w16cid:durableId="662860111">
    <w:abstractNumId w:val="5"/>
  </w:num>
  <w:num w:numId="12" w16cid:durableId="673531874">
    <w:abstractNumId w:val="9"/>
  </w:num>
  <w:num w:numId="13" w16cid:durableId="2091346723">
    <w:abstractNumId w:val="3"/>
  </w:num>
  <w:num w:numId="14" w16cid:durableId="1710641147">
    <w:abstractNumId w:val="2"/>
  </w:num>
  <w:num w:numId="15" w16cid:durableId="206569855">
    <w:abstractNumId w:val="15"/>
  </w:num>
  <w:num w:numId="16" w16cid:durableId="104496443">
    <w:abstractNumId w:val="8"/>
  </w:num>
  <w:num w:numId="17" w16cid:durableId="4872846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2A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72A4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3F9F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29CE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11DB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F331B"/>
  <w15:docId w15:val="{4CCE18EA-A5C5-4BDE-A9DC-1F493C61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2026-02-09T09:22:00Z</dcterms:created>
  <dcterms:modified xsi:type="dcterms:W3CDTF">2026-02-09T09:22:00Z</dcterms:modified>
</cp:coreProperties>
</file>