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472C9" w14:textId="3F717DDE" w:rsidR="00D62E6E" w:rsidRDefault="00753CDE" w:rsidP="00753CD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0061F22E" w14:textId="77777777" w:rsidR="00753CDE" w:rsidRPr="00D62E6E" w:rsidRDefault="00753CDE" w:rsidP="00753CD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CB77D09" w14:textId="77777777" w:rsidTr="00D62E6E">
        <w:tc>
          <w:tcPr>
            <w:tcW w:w="2800" w:type="dxa"/>
          </w:tcPr>
          <w:p w14:paraId="7D946FD1" w14:textId="77777777" w:rsidR="00D62E6E" w:rsidRPr="00D62E6E" w:rsidRDefault="00D62E6E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292AD38" w14:textId="77777777" w:rsidR="00D62E6E" w:rsidRPr="00D62E6E" w:rsidRDefault="00D62E6E" w:rsidP="00753CD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0C26C5" w14:textId="77777777" w:rsidR="00D62E6E" w:rsidRPr="00D62E6E" w:rsidRDefault="00D62E6E" w:rsidP="00753CD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381CD9" w14:textId="77777777" w:rsidR="00D62E6E" w:rsidRPr="00D62E6E" w:rsidRDefault="00D62E6E" w:rsidP="00753CD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1521545" w14:textId="77777777" w:rsidTr="00D62E6E">
        <w:tc>
          <w:tcPr>
            <w:tcW w:w="2800" w:type="dxa"/>
          </w:tcPr>
          <w:p w14:paraId="164491B2" w14:textId="77777777" w:rsidR="00D62E6E" w:rsidRPr="00D62E6E" w:rsidRDefault="00D62E6E" w:rsidP="00753CD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9621D2" w14:textId="77777777" w:rsidR="00D62E6E" w:rsidRPr="00D62E6E" w:rsidRDefault="00D62E6E" w:rsidP="00753CD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9C4C0F" w14:textId="77777777" w:rsidR="00D62E6E" w:rsidRPr="00D62E6E" w:rsidRDefault="00D62E6E" w:rsidP="00753CD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1E9BF7" w14:textId="77777777" w:rsidR="00D62E6E" w:rsidRPr="00D62E6E" w:rsidRDefault="00D62E6E" w:rsidP="00753CD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06B6EE" w14:textId="77777777" w:rsidR="00BC121E" w:rsidRPr="00D62E6E" w:rsidRDefault="00BC121E" w:rsidP="00753CD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03C9A" w:rsidRPr="00C14101" w14:paraId="43D1A25A" w14:textId="77777777" w:rsidTr="00EA7F9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636D8" w14:textId="77777777" w:rsidR="00203C9A" w:rsidRPr="00C14101" w:rsidRDefault="00203C9A" w:rsidP="00753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7F2DBED" w14:textId="5AC9718B" w:rsidR="00203C9A" w:rsidRPr="00C14101" w:rsidRDefault="00203C9A" w:rsidP="00753CDE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03C9A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AEBFCAC" w14:textId="77777777" w:rsidR="00203C9A" w:rsidRPr="00C14101" w:rsidRDefault="00203C9A" w:rsidP="00753C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A4929B3" w14:textId="77777777" w:rsidR="00203C9A" w:rsidRPr="00C14101" w:rsidRDefault="00203C9A" w:rsidP="00753CD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81E08BD" w14:textId="77777777" w:rsidR="00753CDE" w:rsidRDefault="00203C9A" w:rsidP="00753C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28487C1" w14:textId="05C8EC4D" w:rsidR="00BC121E" w:rsidRPr="00C14101" w:rsidRDefault="00C93F0A" w:rsidP="00753C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CC5D96A" w14:textId="77777777" w:rsidTr="00D62E6E">
        <w:tc>
          <w:tcPr>
            <w:tcW w:w="2269" w:type="dxa"/>
          </w:tcPr>
          <w:p w14:paraId="7158CDCE" w14:textId="77777777" w:rsidR="00D62E6E" w:rsidRPr="00D62E6E" w:rsidRDefault="00D62E6E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DC4EBE" w14:textId="48948BED" w:rsidR="00D62E6E" w:rsidRPr="00D62E6E" w:rsidRDefault="00203C9A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3C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Specjalistyczny jednorazowy sprzęt medyczny dla Pracowni Kardiologii Inwazyjnej, Elektroterapii i Elekt</w:t>
            </w:r>
            <w:r w:rsidR="00753C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</w:t>
            </w:r>
            <w:r w:rsidRPr="00203C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ostymulacji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03C9A" w:rsidRPr="00D62E6E" w14:paraId="2FA2B10D" w14:textId="77777777" w:rsidTr="00EA7F99">
        <w:tc>
          <w:tcPr>
            <w:tcW w:w="2269" w:type="dxa"/>
          </w:tcPr>
          <w:p w14:paraId="7821E6EF" w14:textId="77777777" w:rsidR="00203C9A" w:rsidRPr="00D62E6E" w:rsidRDefault="00203C9A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70B0DD" w14:textId="77777777" w:rsidR="00203C9A" w:rsidRDefault="00203C9A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3C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SZW/DZP/8/2026</w:t>
            </w:r>
          </w:p>
          <w:p w14:paraId="47A56864" w14:textId="707BDD89" w:rsidR="00753CDE" w:rsidRPr="00D62E6E" w:rsidRDefault="00753CDE" w:rsidP="00753CD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F77F753" w14:textId="2A94B712" w:rsidR="00BC121E" w:rsidRDefault="00203C9A" w:rsidP="00753CD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03C9A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835F0DD" w14:textId="77777777" w:rsidR="00753CDE" w:rsidRDefault="00753CDE" w:rsidP="00753CD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3858188C" w14:textId="083DDC37" w:rsidR="00BC121E" w:rsidRPr="00C14101" w:rsidRDefault="00A64FCF" w:rsidP="00753CD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43E325" w14:textId="77777777" w:rsidR="00753CDE" w:rsidRDefault="00753CDE" w:rsidP="00753C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B29431" w14:textId="55202BF9" w:rsidR="00BF69A4" w:rsidRPr="00C14101" w:rsidRDefault="00BF69A4" w:rsidP="00753C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5D6952B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F3C5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897C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2760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6910CC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CD5D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452C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8166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2275F5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2FB3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8DBE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6FD8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80D349" w14:textId="77777777" w:rsidR="00BC121E" w:rsidRPr="00C14101" w:rsidRDefault="00BC121E" w:rsidP="00753CD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8367316" w14:textId="77777777" w:rsidR="00BC121E" w:rsidRDefault="00BC121E" w:rsidP="00753CD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BE9C51F" w14:textId="77777777" w:rsidR="00067B62" w:rsidRDefault="00067B62" w:rsidP="00753CD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23BFD98" w14:textId="77777777" w:rsidR="00CF03EF" w:rsidRPr="00067B62" w:rsidRDefault="00CF03EF" w:rsidP="00753CD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27C8710" w14:textId="77777777" w:rsidR="00067B62" w:rsidRPr="00C14101" w:rsidRDefault="00067B62" w:rsidP="00753CD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F186679" w14:textId="77777777" w:rsidTr="00620E37">
        <w:tc>
          <w:tcPr>
            <w:tcW w:w="2660" w:type="dxa"/>
          </w:tcPr>
          <w:p w14:paraId="4E56384B" w14:textId="77777777" w:rsidR="00BC121E" w:rsidRPr="00D62E6E" w:rsidRDefault="00BC121E" w:rsidP="00753CD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BA7A06" w14:textId="77777777" w:rsidR="00BC121E" w:rsidRPr="002D1740" w:rsidRDefault="00D62E6E" w:rsidP="00753CD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E81DC8" w14:textId="77777777" w:rsidR="00BC121E" w:rsidRPr="00844A96" w:rsidRDefault="00844A96" w:rsidP="00753CD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BCB672E" w14:textId="77777777" w:rsidR="00BC121E" w:rsidRPr="00D62E6E" w:rsidRDefault="00BC121E" w:rsidP="00753CD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4254B5" w14:textId="77777777" w:rsidR="00BC121E" w:rsidRPr="00C14101" w:rsidRDefault="00BC121E" w:rsidP="00753CD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B88D7B" w14:textId="40DBA1C2" w:rsidR="00BC121E" w:rsidRPr="00844A96" w:rsidRDefault="00844A96" w:rsidP="00753CD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03C9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620120B" w14:textId="77777777" w:rsidR="00106AC7" w:rsidRPr="00BC121E" w:rsidRDefault="00106AC7" w:rsidP="00753CDE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1C2DB" w14:textId="77777777" w:rsidR="005573D8" w:rsidRDefault="005573D8">
      <w:r>
        <w:separator/>
      </w:r>
    </w:p>
  </w:endnote>
  <w:endnote w:type="continuationSeparator" w:id="0">
    <w:p w14:paraId="39D238AD" w14:textId="77777777" w:rsidR="005573D8" w:rsidRDefault="0055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FFE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796BB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8D5C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17E7163" w14:textId="49694B16" w:rsidR="009A4CD3" w:rsidRDefault="00753CD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6B592C" wp14:editId="29EB780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5681398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89A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D0B5F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E8B9" w14:textId="77777777" w:rsidR="00203C9A" w:rsidRDefault="00203C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24AB4" w14:textId="77777777" w:rsidR="005573D8" w:rsidRDefault="005573D8">
      <w:r>
        <w:separator/>
      </w:r>
    </w:p>
  </w:footnote>
  <w:footnote w:type="continuationSeparator" w:id="0">
    <w:p w14:paraId="1454C46C" w14:textId="77777777" w:rsidR="005573D8" w:rsidRDefault="00557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EA0D" w14:textId="77777777" w:rsidR="00203C9A" w:rsidRDefault="00203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2202" w14:textId="77777777" w:rsidR="00203C9A" w:rsidRDefault="00203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B7503" w14:textId="77777777" w:rsidR="00203C9A" w:rsidRDefault="00203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4279020">
    <w:abstractNumId w:val="13"/>
  </w:num>
  <w:num w:numId="2" w16cid:durableId="95172644">
    <w:abstractNumId w:val="0"/>
  </w:num>
  <w:num w:numId="3" w16cid:durableId="1979607385">
    <w:abstractNumId w:val="11"/>
  </w:num>
  <w:num w:numId="4" w16cid:durableId="943876316">
    <w:abstractNumId w:val="8"/>
  </w:num>
  <w:num w:numId="5" w16cid:durableId="8915715">
    <w:abstractNumId w:val="7"/>
  </w:num>
  <w:num w:numId="6" w16cid:durableId="389767095">
    <w:abstractNumId w:val="1"/>
  </w:num>
  <w:num w:numId="7" w16cid:durableId="879170245">
    <w:abstractNumId w:val="6"/>
  </w:num>
  <w:num w:numId="8" w16cid:durableId="939289424">
    <w:abstractNumId w:val="3"/>
  </w:num>
  <w:num w:numId="9" w16cid:durableId="951208900">
    <w:abstractNumId w:val="2"/>
  </w:num>
  <w:num w:numId="10" w16cid:durableId="1537043277">
    <w:abstractNumId w:val="5"/>
  </w:num>
  <w:num w:numId="11" w16cid:durableId="880827025">
    <w:abstractNumId w:val="10"/>
  </w:num>
  <w:num w:numId="12" w16cid:durableId="683479749">
    <w:abstractNumId w:val="4"/>
  </w:num>
  <w:num w:numId="13" w16cid:durableId="1065103275">
    <w:abstractNumId w:val="9"/>
  </w:num>
  <w:num w:numId="14" w16cid:durableId="15916981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C2"/>
    <w:rsid w:val="0000184A"/>
    <w:rsid w:val="00007C1C"/>
    <w:rsid w:val="00012997"/>
    <w:rsid w:val="000267C2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3C9A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73D8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CDE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C3F3B"/>
  <w15:chartTrackingRefBased/>
  <w15:docId w15:val="{474E198E-F68E-4A6E-A1F2-526B0FCF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2026-02-09T09:24:00Z</dcterms:created>
  <dcterms:modified xsi:type="dcterms:W3CDTF">2026-02-09T09:24:00Z</dcterms:modified>
</cp:coreProperties>
</file>