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DD57" w14:textId="77777777" w:rsidR="00D62E6E" w:rsidRPr="00564C2B" w:rsidRDefault="00D62E6E" w:rsidP="00564C2B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564C2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EB3DCF" w:rsidRPr="00564C2B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564C2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564C2B" w14:paraId="63B692DA" w14:textId="77777777" w:rsidTr="00564C2B">
        <w:trPr>
          <w:gridAfter w:val="1"/>
          <w:wAfter w:w="32" w:type="dxa"/>
        </w:trPr>
        <w:tc>
          <w:tcPr>
            <w:tcW w:w="2800" w:type="dxa"/>
          </w:tcPr>
          <w:p w14:paraId="08114D1E" w14:textId="77777777" w:rsidR="00D62E6E" w:rsidRPr="00564C2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64C2B">
              <w:rPr>
                <w:rFonts w:ascii="Arial Narrow" w:hAnsi="Arial Narrow" w:cs="Arial"/>
                <w:b/>
              </w:rPr>
              <w:t>Wykonawca</w:t>
            </w:r>
            <w:r w:rsidRPr="00564C2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AC82AC7" w14:textId="77777777" w:rsidR="00D62E6E" w:rsidRPr="00564C2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C1DD496" w14:textId="77777777" w:rsidR="00D62E6E" w:rsidRPr="00564C2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712C1F" w14:textId="77777777" w:rsidR="00D62E6E" w:rsidRPr="00564C2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64C2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64C2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64C2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564C2B" w14:paraId="788CB132" w14:textId="77777777" w:rsidTr="00564C2B">
        <w:trPr>
          <w:gridAfter w:val="1"/>
          <w:wAfter w:w="32" w:type="dxa"/>
        </w:trPr>
        <w:tc>
          <w:tcPr>
            <w:tcW w:w="2800" w:type="dxa"/>
          </w:tcPr>
          <w:p w14:paraId="6E2C9D1E" w14:textId="77777777" w:rsidR="00D62E6E" w:rsidRPr="00564C2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64C2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09485A1" w14:textId="77777777" w:rsidR="00D62E6E" w:rsidRPr="00564C2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D7438A" w14:textId="77777777" w:rsidR="00D62E6E" w:rsidRPr="00564C2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46B4A4" w14:textId="77777777" w:rsidR="00D62E6E" w:rsidRPr="00564C2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64C2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64C2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64C2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EB3DCF" w:rsidRPr="00564C2B" w14:paraId="2F76A948" w14:textId="77777777" w:rsidTr="00564C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901BE7" w14:textId="77777777" w:rsidR="00EB3DCF" w:rsidRPr="00564C2B" w:rsidRDefault="00EB3DCF" w:rsidP="00E753B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98B3380" w14:textId="77777777" w:rsidR="00EB3DCF" w:rsidRPr="00564C2B" w:rsidRDefault="00EB3DCF" w:rsidP="00E753B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64C2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r. poz. 1320 z późn. zm.)</w:t>
            </w:r>
            <w:r w:rsidRPr="00564C2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7C439362" w14:textId="77777777" w:rsidR="00EB3DCF" w:rsidRPr="00564C2B" w:rsidRDefault="00EB3DCF" w:rsidP="00E753B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77A074B" w14:textId="77777777" w:rsidR="00EB3DCF" w:rsidRPr="00564C2B" w:rsidRDefault="00EB3DCF" w:rsidP="00E753B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648EB3F" w14:textId="77777777" w:rsidR="00BC121E" w:rsidRPr="00564C2B" w:rsidRDefault="00EB3DCF" w:rsidP="00564C2B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64C2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564C2B">
        <w:rPr>
          <w:rFonts w:ascii="Arial Narrow" w:eastAsia="Times New Roman" w:hAnsi="Arial Narrow" w:cs="Arial"/>
          <w:lang w:eastAsia="pl-PL"/>
        </w:rPr>
        <w:t>N</w:t>
      </w:r>
      <w:r w:rsidR="00BC121E" w:rsidRPr="00564C2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64C2B" w14:paraId="75791FF3" w14:textId="77777777" w:rsidTr="00D62E6E">
        <w:tc>
          <w:tcPr>
            <w:tcW w:w="2269" w:type="dxa"/>
          </w:tcPr>
          <w:p w14:paraId="6675C3A6" w14:textId="77777777" w:rsidR="00D62E6E" w:rsidRPr="00564C2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DFA992" w14:textId="77777777" w:rsidR="00D62E6E" w:rsidRPr="00564C2B" w:rsidRDefault="00EB3DC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asortymentu wraz z dzierżawą aparatu do identyfikacji i oznaczania </w:t>
            </w:r>
            <w:proofErr w:type="spellStart"/>
            <w:r w:rsidRPr="00564C2B">
              <w:rPr>
                <w:rFonts w:ascii="Arial Narrow" w:eastAsia="Times New Roman" w:hAnsi="Arial Narrow" w:cs="Arial"/>
                <w:bCs/>
                <w:lang w:eastAsia="pl-PL"/>
              </w:rPr>
              <w:t>lekowrażliwości</w:t>
            </w:r>
            <w:proofErr w:type="spellEnd"/>
            <w:r w:rsidRPr="00564C2B">
              <w:rPr>
                <w:rFonts w:ascii="Arial Narrow" w:eastAsia="Times New Roman" w:hAnsi="Arial Narrow" w:cs="Arial"/>
                <w:bCs/>
                <w:lang w:eastAsia="pl-PL"/>
              </w:rPr>
              <w:t xml:space="preserve"> drobnoustrojów dla Zakładu Analityki Lekarskiej na okres 24 miesięcy</w:t>
            </w:r>
            <w:r w:rsidR="00D62E6E" w:rsidRPr="00564C2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B3DCF" w:rsidRPr="00564C2B" w14:paraId="1834D312" w14:textId="77777777" w:rsidTr="00E753B5">
        <w:tc>
          <w:tcPr>
            <w:tcW w:w="2269" w:type="dxa"/>
          </w:tcPr>
          <w:p w14:paraId="42CBAC48" w14:textId="77777777" w:rsidR="00EB3DCF" w:rsidRPr="00564C2B" w:rsidRDefault="00EB3DCF" w:rsidP="00E753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9D1B81" w14:textId="77777777" w:rsidR="00EB3DCF" w:rsidRPr="00564C2B" w:rsidRDefault="00EB3DCF" w:rsidP="00E753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bCs/>
                <w:lang w:eastAsia="pl-PL"/>
              </w:rPr>
              <w:t>4/2026</w:t>
            </w:r>
          </w:p>
        </w:tc>
      </w:tr>
    </w:tbl>
    <w:p w14:paraId="3D921DA6" w14:textId="77777777" w:rsidR="00BC121E" w:rsidRPr="00564C2B" w:rsidRDefault="00EB3DC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564C2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64C2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564C2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564C2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564C2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564C2B">
        <w:rPr>
          <w:rFonts w:ascii="Arial Narrow" w:eastAsia="Times New Roman" w:hAnsi="Arial Narrow" w:cs="Arial"/>
          <w:bCs/>
          <w:lang w:eastAsia="pl-PL"/>
        </w:rPr>
        <w:t>, że:</w:t>
      </w:r>
    </w:p>
    <w:p w14:paraId="2988476B" w14:textId="77777777" w:rsidR="00BC121E" w:rsidRPr="00564C2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564C2B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564C2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564C2B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564C2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64C2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564C2B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564C2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564C2B">
        <w:rPr>
          <w:rFonts w:ascii="Arial Narrow" w:eastAsia="Times New Roman" w:hAnsi="Arial Narrow" w:cs="Arial"/>
          <w:lang w:eastAsia="pl-PL"/>
        </w:rPr>
        <w:t>.</w:t>
      </w:r>
    </w:p>
    <w:p w14:paraId="6C288CBD" w14:textId="77777777" w:rsidR="00BF69A4" w:rsidRPr="00564C2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64C2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564C2B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564C2B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564C2B" w14:paraId="654903B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29B1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4F07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B6AE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564C2B" w14:paraId="4AF61D2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01012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49CD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6FB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564C2B" w14:paraId="5942B76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91F35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1D60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603" w14:textId="77777777" w:rsidR="00BC121E" w:rsidRPr="00564C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F832B6E" w14:textId="77777777" w:rsidR="00BC121E" w:rsidRPr="00564C2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564C2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6261792" w14:textId="77777777" w:rsidR="00BC121E" w:rsidRPr="00564C2B" w:rsidRDefault="00BC121E" w:rsidP="00564C2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564C2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E62F236" w14:textId="77777777" w:rsidR="00067B62" w:rsidRPr="00564C2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564C2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564C2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564C2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564C2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44F2E7F8" w14:textId="77777777" w:rsidR="00CF03EF" w:rsidRPr="00564C2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564C2B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564C2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64C2B" w14:paraId="15D109A7" w14:textId="77777777" w:rsidTr="00620E37">
        <w:tc>
          <w:tcPr>
            <w:tcW w:w="2660" w:type="dxa"/>
          </w:tcPr>
          <w:p w14:paraId="39C2507B" w14:textId="77777777" w:rsidR="00BC121E" w:rsidRPr="00564C2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E963EBF" w14:textId="77777777" w:rsidR="00BC121E" w:rsidRPr="00564C2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4F20AD8" w14:textId="77777777" w:rsidR="00BC121E" w:rsidRPr="00564C2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496B1D9" w14:textId="77777777" w:rsidR="00BC121E" w:rsidRPr="00564C2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31A035" w14:textId="77777777" w:rsidR="00BC121E" w:rsidRPr="00564C2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DBEAF2" w14:textId="77777777" w:rsidR="00BC121E" w:rsidRPr="00564C2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B3DCF"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64C2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F6C06F1" w14:textId="77777777" w:rsidR="00106AC7" w:rsidRPr="00564C2B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564C2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DA270" w14:textId="77777777" w:rsidR="00544DA5" w:rsidRDefault="00544DA5">
      <w:r>
        <w:separator/>
      </w:r>
    </w:p>
  </w:endnote>
  <w:endnote w:type="continuationSeparator" w:id="0">
    <w:p w14:paraId="763967C6" w14:textId="77777777" w:rsidR="00544DA5" w:rsidRDefault="0054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07D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35567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08A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1AE13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5807EB0">
        <v:line id="_x0000_s1025" style="position:absolute;left:0;text-align:left;z-index:251657728" from="-3.85pt,8.7pt" to="455.15pt,8.7pt"/>
      </w:pict>
    </w:r>
  </w:p>
  <w:p w14:paraId="403F2B5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C3B55" w14:textId="77777777" w:rsidR="00EB3DCF" w:rsidRDefault="00EB3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A16F0" w14:textId="77777777" w:rsidR="00544DA5" w:rsidRDefault="00544DA5">
      <w:r>
        <w:separator/>
      </w:r>
    </w:p>
  </w:footnote>
  <w:footnote w:type="continuationSeparator" w:id="0">
    <w:p w14:paraId="4D86103C" w14:textId="77777777" w:rsidR="00544DA5" w:rsidRDefault="00544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11BA6" w14:textId="77777777" w:rsidR="00EB3DCF" w:rsidRDefault="00EB3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52357" w14:textId="77777777" w:rsidR="00EB3DCF" w:rsidRDefault="00EB3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66F7A" w14:textId="77777777" w:rsidR="00EB3DCF" w:rsidRDefault="00EB3D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3257938">
    <w:abstractNumId w:val="13"/>
  </w:num>
  <w:num w:numId="2" w16cid:durableId="2118208050">
    <w:abstractNumId w:val="0"/>
  </w:num>
  <w:num w:numId="3" w16cid:durableId="717969006">
    <w:abstractNumId w:val="11"/>
  </w:num>
  <w:num w:numId="4" w16cid:durableId="1990284067">
    <w:abstractNumId w:val="8"/>
  </w:num>
  <w:num w:numId="5" w16cid:durableId="885264879">
    <w:abstractNumId w:val="7"/>
  </w:num>
  <w:num w:numId="6" w16cid:durableId="956641632">
    <w:abstractNumId w:val="1"/>
  </w:num>
  <w:num w:numId="7" w16cid:durableId="1668749565">
    <w:abstractNumId w:val="6"/>
  </w:num>
  <w:num w:numId="8" w16cid:durableId="1778137634">
    <w:abstractNumId w:val="3"/>
  </w:num>
  <w:num w:numId="9" w16cid:durableId="1542278886">
    <w:abstractNumId w:val="2"/>
  </w:num>
  <w:num w:numId="10" w16cid:durableId="283465303">
    <w:abstractNumId w:val="5"/>
  </w:num>
  <w:num w:numId="11" w16cid:durableId="326903569">
    <w:abstractNumId w:val="10"/>
  </w:num>
  <w:num w:numId="12" w16cid:durableId="1670981976">
    <w:abstractNumId w:val="4"/>
  </w:num>
  <w:num w:numId="13" w16cid:durableId="1117725007">
    <w:abstractNumId w:val="9"/>
  </w:num>
  <w:num w:numId="14" w16cid:durableId="2777608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86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5686A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DA5"/>
    <w:rsid w:val="0056132E"/>
    <w:rsid w:val="00564C2B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3DCF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EF00D"/>
  <w15:chartTrackingRefBased/>
  <w15:docId w15:val="{AFDA511A-C18A-4837-AF7D-4946FB16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2026-02-04T12:17:00Z</dcterms:created>
  <dcterms:modified xsi:type="dcterms:W3CDTF">2026-02-04T12:17:00Z</dcterms:modified>
</cp:coreProperties>
</file>