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C6F5D" w14:textId="77777777" w:rsidR="005103B9" w:rsidRPr="008D361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8D361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F7A6B" w:rsidRPr="008D3616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8D361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5391B48" w14:textId="77777777" w:rsidR="00C4103F" w:rsidRPr="008D3616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8D3616">
        <w:rPr>
          <w:rFonts w:ascii="Arial Narrow" w:hAnsi="Arial Narrow" w:cs="Arial"/>
          <w:b/>
        </w:rPr>
        <w:t>Zamawiający</w:t>
      </w:r>
      <w:r w:rsidR="007936D6" w:rsidRPr="008D3616">
        <w:rPr>
          <w:rFonts w:ascii="Arial Narrow" w:hAnsi="Arial Narrow" w:cs="Arial"/>
          <w:b/>
        </w:rPr>
        <w:t>:</w:t>
      </w:r>
    </w:p>
    <w:p w14:paraId="7AD83A1F" w14:textId="77777777" w:rsidR="006676AE" w:rsidRPr="008D3616" w:rsidRDefault="008F7A6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D361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543AB477" w14:textId="77777777" w:rsidR="006676AE" w:rsidRPr="008D3616" w:rsidRDefault="008F7A6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D3616">
        <w:rPr>
          <w:rFonts w:ascii="Arial Narrow" w:hAnsi="Arial Narrow" w:cs="Arial"/>
          <w:sz w:val="22"/>
          <w:szCs w:val="22"/>
        </w:rPr>
        <w:t>ul. Powstańców Warszawy</w:t>
      </w:r>
      <w:r w:rsidR="006676AE" w:rsidRPr="008D3616">
        <w:rPr>
          <w:rFonts w:ascii="Arial Narrow" w:hAnsi="Arial Narrow" w:cs="Arial"/>
          <w:sz w:val="22"/>
          <w:szCs w:val="22"/>
        </w:rPr>
        <w:t xml:space="preserve"> </w:t>
      </w:r>
      <w:r w:rsidRPr="008D3616">
        <w:rPr>
          <w:rFonts w:ascii="Arial Narrow" w:hAnsi="Arial Narrow" w:cs="Arial"/>
          <w:sz w:val="22"/>
          <w:szCs w:val="22"/>
        </w:rPr>
        <w:t>5</w:t>
      </w:r>
      <w:r w:rsidR="006676AE" w:rsidRPr="008D3616">
        <w:rPr>
          <w:rFonts w:ascii="Arial Narrow" w:hAnsi="Arial Narrow" w:cs="Arial"/>
          <w:sz w:val="22"/>
          <w:szCs w:val="22"/>
        </w:rPr>
        <w:t xml:space="preserve"> </w:t>
      </w:r>
    </w:p>
    <w:p w14:paraId="6B2A2726" w14:textId="77777777" w:rsidR="00F90CD1" w:rsidRPr="008D3616" w:rsidRDefault="008F7A6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D3616">
        <w:rPr>
          <w:rFonts w:ascii="Arial Narrow" w:hAnsi="Arial Narrow" w:cs="Arial"/>
          <w:sz w:val="22"/>
          <w:szCs w:val="22"/>
        </w:rPr>
        <w:t>85-681</w:t>
      </w:r>
      <w:r w:rsidR="006676AE" w:rsidRPr="008D3616">
        <w:rPr>
          <w:rFonts w:ascii="Arial Narrow" w:hAnsi="Arial Narrow" w:cs="Arial"/>
          <w:sz w:val="22"/>
          <w:szCs w:val="22"/>
        </w:rPr>
        <w:t xml:space="preserve"> </w:t>
      </w:r>
      <w:r w:rsidRPr="008D3616">
        <w:rPr>
          <w:rFonts w:ascii="Arial Narrow" w:hAnsi="Arial Narrow" w:cs="Arial"/>
          <w:sz w:val="22"/>
          <w:szCs w:val="22"/>
        </w:rPr>
        <w:t>Bydgoszcz</w:t>
      </w:r>
    </w:p>
    <w:p w14:paraId="50A56109" w14:textId="77777777" w:rsidR="002578E4" w:rsidRPr="008D3616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D3616" w14:paraId="1A440506" w14:textId="77777777" w:rsidTr="0018769E">
        <w:tc>
          <w:tcPr>
            <w:tcW w:w="2800" w:type="dxa"/>
          </w:tcPr>
          <w:p w14:paraId="73886910" w14:textId="77777777" w:rsidR="002578E4" w:rsidRPr="008D361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D3616">
              <w:rPr>
                <w:rFonts w:ascii="Arial Narrow" w:hAnsi="Arial Narrow" w:cs="Arial"/>
                <w:b/>
              </w:rPr>
              <w:t>Wykonawca</w:t>
            </w:r>
            <w:r w:rsidRPr="008D361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3338000" w14:textId="77777777" w:rsidR="002578E4" w:rsidRPr="008D361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9C25D22" w14:textId="6C5BD708" w:rsidR="002578E4" w:rsidRPr="008D361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D361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</w:t>
            </w:r>
            <w:r w:rsidR="008D361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 xml:space="preserve"> </w:t>
            </w:r>
            <w:r w:rsidRPr="008D361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.</w:t>
            </w:r>
          </w:p>
          <w:p w14:paraId="307BD917" w14:textId="77777777" w:rsidR="002578E4" w:rsidRPr="008D3616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D361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D361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D361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8D3616" w14:paraId="2299238D" w14:textId="77777777" w:rsidTr="0018769E">
        <w:tc>
          <w:tcPr>
            <w:tcW w:w="2800" w:type="dxa"/>
          </w:tcPr>
          <w:p w14:paraId="3E817D76" w14:textId="77777777" w:rsidR="002578E4" w:rsidRPr="008D361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D361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8B7003F" w14:textId="77777777" w:rsidR="002578E4" w:rsidRPr="008D361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F912555" w14:textId="77777777" w:rsidR="002578E4" w:rsidRPr="008D361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D361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5233C7" w14:textId="77777777" w:rsidR="002578E4" w:rsidRPr="008D361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D361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D3616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D361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7F58BEC" w14:textId="77777777" w:rsidR="002578E4" w:rsidRPr="008D3616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F7A6B" w:rsidRPr="008D3616" w14:paraId="7D8C5D43" w14:textId="77777777" w:rsidTr="00807C4A">
        <w:tc>
          <w:tcPr>
            <w:tcW w:w="9104" w:type="dxa"/>
            <w:shd w:val="clear" w:color="auto" w:fill="D9D9D9"/>
          </w:tcPr>
          <w:p w14:paraId="5205C34F" w14:textId="77777777" w:rsidR="008F7A6B" w:rsidRPr="008D3616" w:rsidRDefault="008F7A6B" w:rsidP="00807C4A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D3616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4222A117" w14:textId="77777777" w:rsidR="008F7A6B" w:rsidRPr="008D3616" w:rsidRDefault="008F7A6B" w:rsidP="00807C4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8D3616">
              <w:rPr>
                <w:rFonts w:ascii="Arial Narrow" w:hAnsi="Arial Narrow" w:cs="Arial"/>
              </w:rPr>
              <w:t>składane na podstawie art. 125 ust. 1 ustawy z dnia 11 września 2019 r. Prawo zamówień publicznych (t.j. Dz. U. z 2024 r. poz. 1320 z późn. zm.) (dalej jako: ustawa Pzp), dotyczące:</w:t>
            </w:r>
          </w:p>
          <w:p w14:paraId="458ABEB4" w14:textId="77777777" w:rsidR="008F7A6B" w:rsidRPr="008D3616" w:rsidRDefault="008F7A6B" w:rsidP="00807C4A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8D3616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76C2E6F0" w14:textId="77777777" w:rsidR="008F7A6B" w:rsidRPr="008D3616" w:rsidRDefault="008F7A6B" w:rsidP="00807C4A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8D3616">
              <w:rPr>
                <w:rFonts w:ascii="Arial Narrow" w:hAnsi="Arial Narrow" w:cs="Arial"/>
                <w:b/>
              </w:rPr>
              <w:t>ORAZ</w:t>
            </w:r>
          </w:p>
          <w:p w14:paraId="2E228671" w14:textId="77777777" w:rsidR="008F7A6B" w:rsidRPr="008D3616" w:rsidRDefault="008F7A6B" w:rsidP="00807C4A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D3616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0CE2C6BC" w14:textId="77777777" w:rsidR="00E50194" w:rsidRPr="008D3616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>Na potrzeby postę</w:t>
      </w:r>
      <w:r w:rsidR="008D0487" w:rsidRPr="008D3616">
        <w:rPr>
          <w:rFonts w:ascii="Arial Narrow" w:hAnsi="Arial Narrow" w:cs="Arial"/>
        </w:rPr>
        <w:t xml:space="preserve">powania o udzielenie </w:t>
      </w:r>
      <w:r w:rsidR="007936D6" w:rsidRPr="008D3616">
        <w:rPr>
          <w:rFonts w:ascii="Arial Narrow" w:hAnsi="Arial Narrow" w:cs="Arial"/>
        </w:rPr>
        <w:t>zamówienia publicznego</w:t>
      </w:r>
      <w:r w:rsidR="00E50194" w:rsidRPr="008D3616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D3616" w14:paraId="777762CA" w14:textId="77777777" w:rsidTr="0018769E">
        <w:tc>
          <w:tcPr>
            <w:tcW w:w="2269" w:type="dxa"/>
          </w:tcPr>
          <w:p w14:paraId="72EEC348" w14:textId="77777777" w:rsidR="002578E4" w:rsidRPr="008D361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D361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CC688B5" w14:textId="77777777" w:rsidR="002578E4" w:rsidRPr="008D3616" w:rsidRDefault="008F7A6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D3616">
              <w:rPr>
                <w:rFonts w:ascii="Arial Narrow" w:eastAsia="Times New Roman" w:hAnsi="Arial Narrow" w:cs="Arial"/>
                <w:bCs/>
                <w:lang w:eastAsia="pl-PL"/>
              </w:rPr>
              <w:t>Dostawa asortymentu wraz z dzierżawą aparatu do identyfikacji i oznaczania lekowrażliwości drobnoustrojów dla Zakładu Analityki Lekarskiej na okres 24 miesięcy</w:t>
            </w:r>
            <w:r w:rsidR="002578E4" w:rsidRPr="008D361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F7A6B" w:rsidRPr="008D3616" w14:paraId="34D3A68E" w14:textId="77777777" w:rsidTr="00807C4A">
        <w:tc>
          <w:tcPr>
            <w:tcW w:w="2269" w:type="dxa"/>
          </w:tcPr>
          <w:p w14:paraId="3A15D3D2" w14:textId="77777777" w:rsidR="008F7A6B" w:rsidRPr="008D3616" w:rsidRDefault="008F7A6B" w:rsidP="00807C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D361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26C039E" w14:textId="77777777" w:rsidR="008F7A6B" w:rsidRPr="008D3616" w:rsidRDefault="008F7A6B" w:rsidP="00807C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D3616">
              <w:rPr>
                <w:rFonts w:ascii="Arial Narrow" w:eastAsia="Times New Roman" w:hAnsi="Arial Narrow" w:cs="Arial"/>
                <w:bCs/>
                <w:lang w:eastAsia="pl-PL"/>
              </w:rPr>
              <w:t>4/2026</w:t>
            </w:r>
          </w:p>
        </w:tc>
      </w:tr>
    </w:tbl>
    <w:p w14:paraId="36A96DA1" w14:textId="77777777" w:rsidR="002578E4" w:rsidRPr="008D3616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CDF7D60" w14:textId="77777777" w:rsidR="00F90CD1" w:rsidRPr="008D3616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 xml:space="preserve">prowadzonego przez </w:t>
      </w:r>
      <w:r w:rsidR="008F7A6B" w:rsidRPr="008D3616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8D3616">
        <w:rPr>
          <w:rFonts w:ascii="Arial Narrow" w:hAnsi="Arial Narrow" w:cs="Arial"/>
          <w:b/>
        </w:rPr>
        <w:t>,</w:t>
      </w:r>
      <w:r w:rsidR="002B2AD9" w:rsidRPr="008D3616">
        <w:rPr>
          <w:rFonts w:ascii="Arial Narrow" w:hAnsi="Arial Narrow" w:cs="Arial"/>
        </w:rPr>
        <w:t xml:space="preserve"> </w:t>
      </w:r>
      <w:r w:rsidR="00E65685" w:rsidRPr="008D3616">
        <w:rPr>
          <w:rFonts w:ascii="Arial Narrow" w:hAnsi="Arial Narrow" w:cs="Arial"/>
        </w:rPr>
        <w:t>oświa</w:t>
      </w:r>
      <w:r w:rsidR="00825A09" w:rsidRPr="008D3616">
        <w:rPr>
          <w:rFonts w:ascii="Arial Narrow" w:hAnsi="Arial Narrow" w:cs="Arial"/>
        </w:rPr>
        <w:t>dczam</w:t>
      </w:r>
      <w:r w:rsidR="00E65685" w:rsidRPr="008D3616">
        <w:rPr>
          <w:rFonts w:ascii="Arial Narrow" w:hAnsi="Arial Narrow" w:cs="Arial"/>
        </w:rPr>
        <w:t>,</w:t>
      </w:r>
      <w:r w:rsidR="002B2AD9" w:rsidRPr="008D3616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D3616" w14:paraId="6A390BDC" w14:textId="77777777" w:rsidTr="00650D6C">
        <w:tc>
          <w:tcPr>
            <w:tcW w:w="9104" w:type="dxa"/>
            <w:shd w:val="clear" w:color="auto" w:fill="D9D9D9"/>
          </w:tcPr>
          <w:p w14:paraId="44D99514" w14:textId="77777777" w:rsidR="00E50194" w:rsidRPr="008D3616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8D3616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2988F0D5" w14:textId="1A554079" w:rsidR="00C113BF" w:rsidRPr="008D3616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>Oświadczam, że nie podlegam wykluczeniu z postępowania na po</w:t>
      </w:r>
      <w:r w:rsidR="002C4137" w:rsidRPr="008D3616">
        <w:rPr>
          <w:rFonts w:ascii="Arial Narrow" w:hAnsi="Arial Narrow" w:cs="Arial"/>
        </w:rPr>
        <w:t xml:space="preserve">dstawie art. </w:t>
      </w:r>
      <w:r w:rsidR="00232DF0" w:rsidRPr="008D3616">
        <w:rPr>
          <w:rFonts w:ascii="Arial Narrow" w:hAnsi="Arial Narrow" w:cs="Arial"/>
        </w:rPr>
        <w:t>108</w:t>
      </w:r>
      <w:r w:rsidR="002C4137" w:rsidRPr="008D3616">
        <w:rPr>
          <w:rFonts w:ascii="Arial Narrow" w:hAnsi="Arial Narrow" w:cs="Arial"/>
        </w:rPr>
        <w:t xml:space="preserve"> ust 1 </w:t>
      </w:r>
      <w:r w:rsidRPr="008D3616">
        <w:rPr>
          <w:rFonts w:ascii="Arial Narrow" w:hAnsi="Arial Narrow" w:cs="Arial"/>
        </w:rPr>
        <w:t>ustawy Pzp</w:t>
      </w:r>
      <w:r w:rsidR="00641874" w:rsidRPr="008D3616">
        <w:rPr>
          <w:rFonts w:ascii="Arial Narrow" w:hAnsi="Arial Narrow" w:cs="Arial"/>
        </w:rPr>
        <w:t>.</w:t>
      </w:r>
    </w:p>
    <w:p w14:paraId="058BE32A" w14:textId="77777777" w:rsidR="008F7A6B" w:rsidRPr="008D3616" w:rsidRDefault="008F7A6B" w:rsidP="008F7A6B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6296762E" w14:textId="53973175" w:rsidR="002426FF" w:rsidRPr="008D3616" w:rsidRDefault="008F7A6B" w:rsidP="008F7A6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8D3616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4140BE31" w14:textId="77777777" w:rsidR="008F7A6B" w:rsidRPr="008D3616" w:rsidRDefault="008F7A6B" w:rsidP="008F7A6B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BCD44D3" w14:textId="77777777" w:rsidR="008F7A6B" w:rsidRPr="008D3616" w:rsidRDefault="008F7A6B" w:rsidP="008F7A6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8D3616">
        <w:rPr>
          <w:rFonts w:ascii="Arial Narrow" w:hAnsi="Arial Narrow" w:cs="Arial"/>
          <w:b/>
        </w:rPr>
        <w:t>Art. 109 ust. 1 pkt 1</w:t>
      </w:r>
    </w:p>
    <w:p w14:paraId="3CD6497D" w14:textId="77777777" w:rsidR="008F7A6B" w:rsidRPr="008D3616" w:rsidRDefault="008F7A6B" w:rsidP="008F7A6B">
      <w:pPr>
        <w:spacing w:after="0" w:line="360" w:lineRule="auto"/>
        <w:jc w:val="both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</w:t>
      </w:r>
      <w:r w:rsidRPr="008D3616">
        <w:rPr>
          <w:rFonts w:ascii="Arial Narrow" w:hAnsi="Arial Narrow" w:cs="Arial"/>
        </w:rPr>
        <w:lastRenderedPageBreak/>
        <w:t>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3CE1D8D" w14:textId="77777777" w:rsidR="008F7A6B" w:rsidRPr="008D3616" w:rsidRDefault="008F7A6B" w:rsidP="008F7A6B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1550553C" w14:textId="77777777" w:rsidR="008F7A6B" w:rsidRPr="008D3616" w:rsidRDefault="008F7A6B" w:rsidP="008F7A6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8D3616">
        <w:rPr>
          <w:rFonts w:ascii="Arial Narrow" w:hAnsi="Arial Narrow" w:cs="Arial"/>
          <w:b/>
        </w:rPr>
        <w:t>Art. 109 ust. 1 pkt 4</w:t>
      </w:r>
    </w:p>
    <w:p w14:paraId="45E29C50" w14:textId="77777777" w:rsidR="008F7A6B" w:rsidRPr="008D3616" w:rsidRDefault="008F7A6B" w:rsidP="008F7A6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8D3616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19387C6" w14:textId="77777777" w:rsidR="00023477" w:rsidRPr="008D3616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33CC812F" w14:textId="77777777" w:rsidR="00023477" w:rsidRPr="008D361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>___________________________________________________________________</w:t>
      </w:r>
    </w:p>
    <w:p w14:paraId="4784C223" w14:textId="77777777" w:rsidR="00992BD8" w:rsidRPr="008D361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8D3616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8D3616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8D3616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</w:t>
      </w:r>
      <w:r w:rsidR="007D0C95" w:rsidRPr="008D3616">
        <w:rPr>
          <w:rFonts w:ascii="Arial Narrow" w:hAnsi="Arial Narrow" w:cs="Arial"/>
          <w:color w:val="0070C0"/>
          <w:sz w:val="18"/>
          <w:szCs w:val="18"/>
        </w:rPr>
        <w:t xml:space="preserve"> </w:t>
      </w:r>
      <w:r w:rsidRPr="008D3616">
        <w:rPr>
          <w:rFonts w:ascii="Arial Narrow" w:hAnsi="Arial Narrow" w:cs="Arial"/>
          <w:color w:val="0070C0"/>
          <w:sz w:val="18"/>
          <w:szCs w:val="18"/>
        </w:rPr>
        <w:t>109 ust.1 pkt 2-5 i 7-10 ustawy Pzp, a wykonawca korzysta z procedury samooczyszczenia, o której mowa w art. 110 ust. 2 ustawy Pzp]</w:t>
      </w:r>
    </w:p>
    <w:p w14:paraId="4B189F4B" w14:textId="77777777" w:rsidR="00023477" w:rsidRPr="008D3616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8D3616">
        <w:rPr>
          <w:rFonts w:ascii="Arial Narrow" w:hAnsi="Arial Narrow" w:cs="Arial"/>
          <w:i/>
          <w:color w:val="7F7F7F"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8D3616">
        <w:rPr>
          <w:rFonts w:ascii="Arial Narrow" w:hAnsi="Arial Narrow" w:cs="Arial"/>
          <w:i/>
        </w:rPr>
        <w:t>.</w:t>
      </w:r>
      <w:r w:rsidRPr="008D3616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8D3616">
        <w:rPr>
          <w:rFonts w:ascii="Arial Narrow" w:hAnsi="Arial Narrow" w:cs="Arial"/>
        </w:rPr>
        <w:t>110</w:t>
      </w:r>
      <w:r w:rsidRPr="008D3616">
        <w:rPr>
          <w:rFonts w:ascii="Arial Narrow" w:hAnsi="Arial Narrow" w:cs="Arial"/>
        </w:rPr>
        <w:t xml:space="preserve"> ust. </w:t>
      </w:r>
      <w:r w:rsidR="00710937" w:rsidRPr="008D3616">
        <w:rPr>
          <w:rFonts w:ascii="Arial Narrow" w:hAnsi="Arial Narrow" w:cs="Arial"/>
        </w:rPr>
        <w:t>2</w:t>
      </w:r>
      <w:r w:rsidRPr="008D3616">
        <w:rPr>
          <w:rFonts w:ascii="Arial Narrow" w:hAnsi="Arial Narrow" w:cs="Arial"/>
        </w:rPr>
        <w:t xml:space="preserve"> ustawy Pzp podjąłem następujące środki naprawcze</w:t>
      </w:r>
      <w:r w:rsidR="007A2BCB" w:rsidRPr="008D3616">
        <w:rPr>
          <w:rFonts w:ascii="Arial Narrow" w:hAnsi="Arial Narrow" w:cs="Arial"/>
        </w:rPr>
        <w:t xml:space="preserve"> i zapobiegawcze</w:t>
      </w:r>
      <w:r w:rsidRPr="008D3616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8D3616">
        <w:rPr>
          <w:rFonts w:ascii="Arial Narrow" w:hAnsi="Arial Narrow" w:cs="Arial"/>
        </w:rPr>
        <w:t>..</w:t>
      </w:r>
      <w:r w:rsidRPr="008D3616">
        <w:rPr>
          <w:rFonts w:ascii="Arial Narrow" w:hAnsi="Arial Narrow" w:cs="Arial"/>
        </w:rPr>
        <w:t>……………</w:t>
      </w:r>
      <w:r w:rsidR="00023477" w:rsidRPr="008D3616">
        <w:rPr>
          <w:rFonts w:ascii="Arial Narrow" w:hAnsi="Arial Narrow" w:cs="Arial"/>
        </w:rPr>
        <w:t>…</w:t>
      </w:r>
      <w:r w:rsidRPr="008D3616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8D3616">
        <w:rPr>
          <w:rFonts w:ascii="Arial Narrow" w:hAnsi="Arial Narrow" w:cs="Arial"/>
        </w:rPr>
        <w:t>.</w:t>
      </w:r>
      <w:r w:rsidRPr="008D3616">
        <w:rPr>
          <w:rFonts w:ascii="Arial Narrow" w:hAnsi="Arial Narrow" w:cs="Arial"/>
        </w:rPr>
        <w:t>…</w:t>
      </w:r>
      <w:r w:rsidR="007A2BCB" w:rsidRPr="008D3616">
        <w:rPr>
          <w:rFonts w:ascii="Arial Narrow" w:hAnsi="Arial Narrow" w:cs="Arial"/>
        </w:rPr>
        <w:t>.</w:t>
      </w:r>
    </w:p>
    <w:p w14:paraId="0AA3CD47" w14:textId="77777777" w:rsidR="007A2BCB" w:rsidRPr="008D3616" w:rsidRDefault="00992BD8" w:rsidP="00164A95">
      <w:pPr>
        <w:spacing w:after="240" w:line="276" w:lineRule="auto"/>
        <w:jc w:val="center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>___________________________________________________________________</w:t>
      </w:r>
    </w:p>
    <w:p w14:paraId="4906C5C7" w14:textId="77777777" w:rsidR="008F7A6B" w:rsidRPr="008D3616" w:rsidRDefault="007A2BCB" w:rsidP="008F7A6B">
      <w:pPr>
        <w:spacing w:after="0" w:line="360" w:lineRule="auto"/>
        <w:jc w:val="both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8D3616">
        <w:rPr>
          <w:rFonts w:ascii="Arial Narrow" w:hAnsi="Arial Narrow" w:cs="Arial"/>
        </w:rPr>
        <w:t>t.j. Dz.U. z 202</w:t>
      </w:r>
      <w:r w:rsidR="007D0C95" w:rsidRPr="008D3616">
        <w:rPr>
          <w:rFonts w:ascii="Arial Narrow" w:hAnsi="Arial Narrow" w:cs="Arial"/>
        </w:rPr>
        <w:t xml:space="preserve">5 </w:t>
      </w:r>
      <w:r w:rsidR="000B430B" w:rsidRPr="008D3616">
        <w:rPr>
          <w:rFonts w:ascii="Arial Narrow" w:hAnsi="Arial Narrow" w:cs="Arial"/>
        </w:rPr>
        <w:t xml:space="preserve">r. poz. </w:t>
      </w:r>
      <w:r w:rsidR="007D0C95" w:rsidRPr="008D3616">
        <w:rPr>
          <w:rFonts w:ascii="Arial Narrow" w:hAnsi="Arial Narrow" w:cs="Arial"/>
        </w:rPr>
        <w:t>514</w:t>
      </w:r>
      <w:r w:rsidRPr="008D3616">
        <w:rPr>
          <w:rFonts w:ascii="Arial Narrow" w:hAnsi="Arial Narrow" w:cs="Arial"/>
        </w:rPr>
        <w:t>)</w:t>
      </w:r>
      <w:r w:rsidR="00AC6A18" w:rsidRPr="008D3616">
        <w:rPr>
          <w:rFonts w:ascii="Arial Narrow" w:hAnsi="Arial Narrow" w:cs="Arial"/>
        </w:rPr>
        <w:t xml:space="preserve"> </w:t>
      </w:r>
      <w:r w:rsidR="0011306C" w:rsidRPr="008D3616">
        <w:rPr>
          <w:rStyle w:val="Odwoanieprzypisudolnego"/>
          <w:rFonts w:ascii="Arial Narrow" w:hAnsi="Arial Narrow" w:cs="Arial"/>
          <w:b/>
          <w:bCs/>
          <w:color w:val="002060"/>
        </w:rPr>
        <w:footnoteReference w:id="1"/>
      </w:r>
      <w:r w:rsidRPr="008D3616">
        <w:rPr>
          <w:rFonts w:ascii="Arial Narrow" w:hAnsi="Arial Narrow" w:cs="Arial"/>
        </w:rPr>
        <w:t xml:space="preserve"> .</w:t>
      </w:r>
      <w:r w:rsidR="00AD6591" w:rsidRPr="008D3616">
        <w:rPr>
          <w:rFonts w:ascii="Arial Narrow" w:hAnsi="Arial Narrow" w:cs="Arial"/>
        </w:rPr>
        <w:t xml:space="preserve"> </w:t>
      </w:r>
    </w:p>
    <w:p w14:paraId="23DE4AD9" w14:textId="77777777" w:rsidR="00AC6A18" w:rsidRPr="008D3616" w:rsidRDefault="00AC6A18" w:rsidP="00AD6591">
      <w:pPr>
        <w:spacing w:after="120" w:line="360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D3616" w14:paraId="2D285890" w14:textId="77777777" w:rsidTr="00CD4DD1">
        <w:tc>
          <w:tcPr>
            <w:tcW w:w="9104" w:type="dxa"/>
            <w:shd w:val="clear" w:color="auto" w:fill="D9D9D9"/>
          </w:tcPr>
          <w:p w14:paraId="21EA1B5C" w14:textId="77777777" w:rsidR="0011306C" w:rsidRPr="008D3616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8D3616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8D3616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7FDA525E" w14:textId="77777777" w:rsidR="00D2702A" w:rsidRPr="008D3616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>Oświadczam,</w:t>
      </w:r>
      <w:r w:rsidR="00313417" w:rsidRPr="008D3616">
        <w:rPr>
          <w:rFonts w:ascii="Arial Narrow" w:hAnsi="Arial Narrow" w:cs="Arial"/>
        </w:rPr>
        <w:t xml:space="preserve"> że spełniam</w:t>
      </w:r>
      <w:r w:rsidR="004541F9" w:rsidRPr="008D3616">
        <w:rPr>
          <w:rFonts w:ascii="Arial Narrow" w:hAnsi="Arial Narrow" w:cs="Arial"/>
        </w:rPr>
        <w:t>, określone przez Zamawiającego,</w:t>
      </w:r>
      <w:r w:rsidR="00313417" w:rsidRPr="008D3616">
        <w:rPr>
          <w:rFonts w:ascii="Arial Narrow" w:hAnsi="Arial Narrow" w:cs="Arial"/>
        </w:rPr>
        <w:t xml:space="preserve"> warunki udziału </w:t>
      </w:r>
      <w:r w:rsidR="004541F9" w:rsidRPr="008D3616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D3616" w14:paraId="14B7BCA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6D9FB" w14:textId="77777777" w:rsidR="00D2702A" w:rsidRPr="008D361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8D3616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55983" w14:textId="77777777" w:rsidR="00D2702A" w:rsidRPr="008D3616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8D3616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8F7A6B" w:rsidRPr="008D3616" w14:paraId="0EDF9A37" w14:textId="77777777" w:rsidTr="00807C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CFFC6" w14:textId="77777777" w:rsidR="008F7A6B" w:rsidRPr="008D3616" w:rsidRDefault="008F7A6B" w:rsidP="00807C4A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8D3616">
              <w:rPr>
                <w:rFonts w:ascii="Arial Narrow" w:hAnsi="Arial Narrow" w:cs="Arial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D361B" w14:textId="77777777" w:rsidR="008F7A6B" w:rsidRPr="008D3616" w:rsidRDefault="008F7A6B" w:rsidP="00807C4A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8D3616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64918837" w14:textId="77777777" w:rsidR="008F7A6B" w:rsidRPr="008D3616" w:rsidRDefault="008F7A6B" w:rsidP="00807C4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8D3616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3E23A117" w14:textId="77777777" w:rsidR="008F7A6B" w:rsidRPr="008D3616" w:rsidRDefault="008F7A6B" w:rsidP="00807C4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8D3616">
              <w:rPr>
                <w:rFonts w:ascii="Arial Narrow" w:hAnsi="Arial Narrow" w:cs="Arial"/>
              </w:rPr>
              <w:t>Na potwierdzenie spełniania warunków udziału w postępowaniu należy przedłożyć wykaz min. 2 dostaw (załącznik nr 2 SWZ) odpowiadających przedmiotowi zamówienia wraz z dokumentami wskazanymi w pkt. 9.2 ppkt. 1 SWZ,  z zastrzeżeniem, że co najmniej jedna ze wskazanych dostaw będzie wynosiła wartość brutto: 220 000,00 zł.</w:t>
            </w:r>
          </w:p>
          <w:p w14:paraId="77E7B38A" w14:textId="26BA46B3" w:rsidR="008F7A6B" w:rsidRPr="008D3616" w:rsidRDefault="008F7A6B" w:rsidP="00807C4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8D3616">
              <w:rPr>
                <w:rFonts w:ascii="Arial Narrow" w:hAnsi="Arial Narrow" w:cs="Arial"/>
              </w:rPr>
              <w:t>Za dostawę odpowiadającą przedmiotowi zamówienia Zamawiający uzna zarówno dostawę odczynników wraz z dzierżawą urządzenia jak i dostawę samych odczynników.</w:t>
            </w:r>
          </w:p>
        </w:tc>
      </w:tr>
    </w:tbl>
    <w:p w14:paraId="332BE4CE" w14:textId="77777777" w:rsidR="00E21BB4" w:rsidRPr="008D361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D3616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35F58ED9" w14:textId="77777777" w:rsidR="00E21BB4" w:rsidRPr="008D361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8D3616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8D3616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8D3616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8D3616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8D3616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875F6C5" w14:textId="77777777" w:rsidR="00C62F57" w:rsidRPr="008D3616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5088B889" w14:textId="77777777" w:rsidR="00C62F57" w:rsidRPr="008D3616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281C38DC" w14:textId="77777777" w:rsidR="00721D87" w:rsidRPr="008D3616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D3616">
        <w:rPr>
          <w:rFonts w:ascii="Arial Narrow" w:hAnsi="Arial Narrow" w:cs="Arial"/>
        </w:rPr>
        <w:t>ego/</w:t>
      </w:r>
      <w:r w:rsidRPr="008D3616">
        <w:rPr>
          <w:rFonts w:ascii="Arial Narrow" w:hAnsi="Arial Narrow" w:cs="Arial"/>
        </w:rPr>
        <w:t xml:space="preserve">ych zasoby: </w:t>
      </w:r>
    </w:p>
    <w:p w14:paraId="5DBE28A3" w14:textId="77777777" w:rsidR="00721D87" w:rsidRPr="008D361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>……………</w:t>
      </w:r>
      <w:r w:rsidR="00721D87" w:rsidRPr="008D3616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329D173" w14:textId="77777777" w:rsidR="00721D87" w:rsidRPr="008D361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D3616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5655199E" w14:textId="77777777" w:rsidR="00721D87" w:rsidRPr="008D3616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 xml:space="preserve">w następującym zakresie: </w:t>
      </w:r>
    </w:p>
    <w:p w14:paraId="19C4B15F" w14:textId="77777777" w:rsidR="00E21BB4" w:rsidRPr="008D361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>……………</w:t>
      </w:r>
      <w:r w:rsidR="00721D87" w:rsidRPr="008D3616">
        <w:rPr>
          <w:rFonts w:ascii="Arial Narrow" w:hAnsi="Arial Narrow" w:cs="Arial"/>
        </w:rPr>
        <w:t>………………………………………………………….</w:t>
      </w:r>
      <w:r w:rsidRPr="008D3616">
        <w:rPr>
          <w:rFonts w:ascii="Arial Narrow" w:hAnsi="Arial Narrow" w:cs="Arial"/>
        </w:rPr>
        <w:t>………………………….</w:t>
      </w:r>
    </w:p>
    <w:p w14:paraId="29D53D5D" w14:textId="77777777" w:rsidR="00E21BB4" w:rsidRPr="008D361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D3616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749FE6EF" w14:textId="77777777" w:rsidR="00C62F57" w:rsidRPr="008D361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D3616" w14:paraId="7001A5B4" w14:textId="77777777" w:rsidTr="00CD4DD1">
        <w:tc>
          <w:tcPr>
            <w:tcW w:w="9104" w:type="dxa"/>
            <w:shd w:val="clear" w:color="auto" w:fill="D9D9D9"/>
          </w:tcPr>
          <w:p w14:paraId="356B49F9" w14:textId="77777777" w:rsidR="00BE6F04" w:rsidRPr="008D3616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8D3616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0A3ED8D7" w14:textId="77777777" w:rsidR="00FE4E2B" w:rsidRPr="008D3616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D361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D3616" w14:paraId="3CAAADDF" w14:textId="77777777" w:rsidTr="00847232">
        <w:tc>
          <w:tcPr>
            <w:tcW w:w="9104" w:type="dxa"/>
            <w:shd w:val="clear" w:color="auto" w:fill="D9D9D9"/>
          </w:tcPr>
          <w:p w14:paraId="281159B1" w14:textId="77777777" w:rsidR="00E426EB" w:rsidRPr="008D3616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8D3616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7ADD244B" w14:textId="77777777" w:rsidR="00E426EB" w:rsidRPr="008D3616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0C63AC0" w14:textId="77777777" w:rsidR="00E426EB" w:rsidRPr="008D3616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FC881A3" w14:textId="77777777" w:rsidR="00E426EB" w:rsidRPr="008D36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lastRenderedPageBreak/>
        <w:t>...................................................................................................................................</w:t>
      </w:r>
    </w:p>
    <w:p w14:paraId="6A22124B" w14:textId="77777777" w:rsidR="00E426EB" w:rsidRPr="008D361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D3616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824BD69" w14:textId="77777777" w:rsidR="00E426EB" w:rsidRPr="008D36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D361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48329C7" w14:textId="77777777" w:rsidR="00E426EB" w:rsidRPr="008D361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D3616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6E69FD1" w14:textId="77777777" w:rsidR="00E426EB" w:rsidRPr="008D3616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388DFDC0" w14:textId="77777777" w:rsidR="0012157F" w:rsidRPr="008D3616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A4C8D03" w14:textId="77777777" w:rsidR="00524951" w:rsidRPr="008D3616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8D3616">
        <w:rPr>
          <w:rFonts w:ascii="Arial Narrow" w:hAnsi="Arial Narrow" w:cs="Arial"/>
          <w:sz w:val="18"/>
          <w:szCs w:val="18"/>
        </w:rPr>
        <w:tab/>
      </w:r>
      <w:r w:rsidRPr="008D3616">
        <w:rPr>
          <w:rFonts w:ascii="Arial Narrow" w:hAnsi="Arial Narrow" w:cs="Arial"/>
          <w:sz w:val="18"/>
          <w:szCs w:val="18"/>
        </w:rPr>
        <w:tab/>
      </w:r>
      <w:r w:rsidRPr="008D3616">
        <w:rPr>
          <w:rFonts w:ascii="Arial Narrow" w:hAnsi="Arial Narrow" w:cs="Arial"/>
          <w:sz w:val="18"/>
          <w:szCs w:val="18"/>
        </w:rPr>
        <w:tab/>
      </w:r>
      <w:r w:rsidRPr="008D3616">
        <w:rPr>
          <w:rFonts w:ascii="Arial Narrow" w:hAnsi="Arial Narrow" w:cs="Arial"/>
          <w:sz w:val="18"/>
          <w:szCs w:val="18"/>
        </w:rPr>
        <w:tab/>
      </w:r>
      <w:r w:rsidRPr="008D3616">
        <w:rPr>
          <w:rFonts w:ascii="Arial Narrow" w:hAnsi="Arial Narrow" w:cs="Arial"/>
          <w:sz w:val="18"/>
          <w:szCs w:val="18"/>
        </w:rPr>
        <w:tab/>
      </w:r>
      <w:r w:rsidRPr="008D3616">
        <w:rPr>
          <w:rFonts w:ascii="Arial Narrow" w:hAnsi="Arial Narrow" w:cs="Arial"/>
          <w:sz w:val="18"/>
          <w:szCs w:val="18"/>
        </w:rPr>
        <w:tab/>
      </w:r>
      <w:r w:rsidRPr="008D3616">
        <w:rPr>
          <w:rFonts w:ascii="Arial Narrow" w:hAnsi="Arial Narrow" w:cs="Arial"/>
          <w:sz w:val="18"/>
          <w:szCs w:val="18"/>
        </w:rPr>
        <w:tab/>
      </w:r>
    </w:p>
    <w:p w14:paraId="25CA72E6" w14:textId="77777777" w:rsidR="00524951" w:rsidRPr="008D361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62A6ADFB" w14:textId="77777777" w:rsidR="00FE4E2B" w:rsidRPr="008D361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8D3616">
        <w:rPr>
          <w:rFonts w:ascii="Arial Narrow" w:hAnsi="Arial Narrow" w:cs="Arial"/>
          <w:sz w:val="18"/>
          <w:szCs w:val="18"/>
        </w:rPr>
        <w:t xml:space="preserve">  </w:t>
      </w:r>
      <w:r w:rsidR="006D536F" w:rsidRPr="008D3616">
        <w:rPr>
          <w:rFonts w:ascii="Arial Narrow" w:hAnsi="Arial Narrow" w:cs="Arial"/>
          <w:sz w:val="18"/>
          <w:szCs w:val="18"/>
        </w:rPr>
        <w:t>………..</w:t>
      </w:r>
      <w:r w:rsidR="00FE4E2B" w:rsidRPr="008D3616">
        <w:rPr>
          <w:rFonts w:ascii="Arial Narrow" w:hAnsi="Arial Narrow" w:cs="Arial"/>
          <w:sz w:val="18"/>
          <w:szCs w:val="18"/>
        </w:rPr>
        <w:t>…</w:t>
      </w:r>
      <w:r w:rsidR="006D536F" w:rsidRPr="008D3616">
        <w:rPr>
          <w:rFonts w:ascii="Arial Narrow" w:hAnsi="Arial Narrow" w:cs="Arial"/>
          <w:sz w:val="18"/>
          <w:szCs w:val="18"/>
        </w:rPr>
        <w:t>………..</w:t>
      </w:r>
      <w:r w:rsidR="00FE4E2B" w:rsidRPr="008D3616">
        <w:rPr>
          <w:rFonts w:ascii="Arial Narrow" w:hAnsi="Arial Narrow" w:cs="Arial"/>
          <w:sz w:val="18"/>
          <w:szCs w:val="18"/>
        </w:rPr>
        <w:t>……</w:t>
      </w:r>
      <w:r w:rsidR="006D536F" w:rsidRPr="008D3616">
        <w:rPr>
          <w:rFonts w:ascii="Arial Narrow" w:hAnsi="Arial Narrow" w:cs="Arial"/>
          <w:sz w:val="18"/>
          <w:szCs w:val="18"/>
        </w:rPr>
        <w:t>………….</w:t>
      </w:r>
      <w:r w:rsidR="00FE4E2B" w:rsidRPr="008D3616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2F6D5A84" w14:textId="77777777" w:rsidR="00484F88" w:rsidRPr="008D361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8D3616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8D3616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8D361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DA2F5" w14:textId="77777777" w:rsidR="00E1656F" w:rsidRDefault="00E1656F" w:rsidP="0038231F">
      <w:pPr>
        <w:spacing w:after="0" w:line="240" w:lineRule="auto"/>
      </w:pPr>
      <w:r>
        <w:separator/>
      </w:r>
    </w:p>
  </w:endnote>
  <w:endnote w:type="continuationSeparator" w:id="0">
    <w:p w14:paraId="15A9A283" w14:textId="77777777" w:rsidR="00E1656F" w:rsidRDefault="00E165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E793C" w14:textId="77777777" w:rsidR="008F7A6B" w:rsidRDefault="008F7A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EDB5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C61BD4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FADCD" w14:textId="77777777" w:rsidR="008F7A6B" w:rsidRDefault="008F7A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4BBB3" w14:textId="77777777" w:rsidR="00E1656F" w:rsidRDefault="00E1656F" w:rsidP="0038231F">
      <w:pPr>
        <w:spacing w:after="0" w:line="240" w:lineRule="auto"/>
      </w:pPr>
      <w:r>
        <w:separator/>
      </w:r>
    </w:p>
  </w:footnote>
  <w:footnote w:type="continuationSeparator" w:id="0">
    <w:p w14:paraId="424EC7C7" w14:textId="77777777" w:rsidR="00E1656F" w:rsidRDefault="00E1656F" w:rsidP="0038231F">
      <w:pPr>
        <w:spacing w:after="0" w:line="240" w:lineRule="auto"/>
      </w:pPr>
      <w:r>
        <w:continuationSeparator/>
      </w:r>
    </w:p>
  </w:footnote>
  <w:footnote w:id="1">
    <w:p w14:paraId="6B950D3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02A07F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81A0D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3055FAE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03479F1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2EEDF" w14:textId="77777777" w:rsidR="008F7A6B" w:rsidRDefault="008F7A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E8A35" w14:textId="77777777" w:rsidR="008F7A6B" w:rsidRDefault="008F7A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08AE6" w14:textId="77777777" w:rsidR="008F7A6B" w:rsidRDefault="008F7A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758410">
    <w:abstractNumId w:val="11"/>
  </w:num>
  <w:num w:numId="2" w16cid:durableId="355620492">
    <w:abstractNumId w:val="0"/>
  </w:num>
  <w:num w:numId="3" w16cid:durableId="2002275820">
    <w:abstractNumId w:val="10"/>
  </w:num>
  <w:num w:numId="4" w16cid:durableId="404647536">
    <w:abstractNumId w:val="13"/>
  </w:num>
  <w:num w:numId="5" w16cid:durableId="2077630382">
    <w:abstractNumId w:val="12"/>
  </w:num>
  <w:num w:numId="6" w16cid:durableId="296961164">
    <w:abstractNumId w:val="9"/>
  </w:num>
  <w:num w:numId="7" w16cid:durableId="1614483098">
    <w:abstractNumId w:val="1"/>
  </w:num>
  <w:num w:numId="8" w16cid:durableId="1685783609">
    <w:abstractNumId w:val="6"/>
  </w:num>
  <w:num w:numId="9" w16cid:durableId="663162859">
    <w:abstractNumId w:val="4"/>
  </w:num>
  <w:num w:numId="10" w16cid:durableId="1526627969">
    <w:abstractNumId w:val="7"/>
  </w:num>
  <w:num w:numId="11" w16cid:durableId="1981687732">
    <w:abstractNumId w:val="5"/>
  </w:num>
  <w:num w:numId="12" w16cid:durableId="1872372904">
    <w:abstractNumId w:val="8"/>
  </w:num>
  <w:num w:numId="13" w16cid:durableId="1871189673">
    <w:abstractNumId w:val="3"/>
  </w:num>
  <w:num w:numId="14" w16cid:durableId="1086692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239B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4833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4B7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6B4B"/>
    <w:rsid w:val="00892E48"/>
    <w:rsid w:val="008C5709"/>
    <w:rsid w:val="008C6DF8"/>
    <w:rsid w:val="008D0487"/>
    <w:rsid w:val="008D33C8"/>
    <w:rsid w:val="008D3616"/>
    <w:rsid w:val="008E70DE"/>
    <w:rsid w:val="008F3B4E"/>
    <w:rsid w:val="008F5F77"/>
    <w:rsid w:val="008F7A6B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8239B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1656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32FC5D"/>
  <w15:docId w15:val="{F1E4BDAC-E888-4897-A8EA-E4640D9F5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937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2026-02-04T11:56:00Z</dcterms:created>
  <dcterms:modified xsi:type="dcterms:W3CDTF">2026-02-04T12:16:00Z</dcterms:modified>
</cp:coreProperties>
</file>