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DB5C7" w14:textId="77777777" w:rsidR="00025386" w:rsidRPr="00777A12" w:rsidRDefault="00657A47" w:rsidP="00777A12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777A1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35F2E" w:rsidRPr="00777A12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777A1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777A12" w14:paraId="108E0BDC" w14:textId="77777777" w:rsidTr="00777A12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16634845" w14:textId="77777777" w:rsidR="00D520D3" w:rsidRPr="00777A1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77A12">
              <w:rPr>
                <w:rFonts w:ascii="Arial Narrow" w:hAnsi="Arial Narrow" w:cs="Arial"/>
                <w:b/>
              </w:rPr>
              <w:t>Podmiot</w:t>
            </w:r>
            <w:r w:rsidRPr="00777A1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9D842A6" w14:textId="77777777" w:rsidR="00D520D3" w:rsidRPr="00777A1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881D45C" w14:textId="77777777" w:rsidR="00D520D3" w:rsidRPr="00777A1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77A1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BCC994" w14:textId="77777777" w:rsidR="00D520D3" w:rsidRPr="00777A1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77A1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77A1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77A1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777A12" w14:paraId="1A7AD770" w14:textId="77777777" w:rsidTr="00777A12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3469A946" w14:textId="77777777" w:rsidR="00D520D3" w:rsidRPr="00777A1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77A1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48FBEAA" w14:textId="77777777" w:rsidR="00D520D3" w:rsidRPr="00777A1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992709A" w14:textId="77777777" w:rsidR="00D520D3" w:rsidRPr="00777A1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77A1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F68C8C" w14:textId="77777777" w:rsidR="00D520D3" w:rsidRPr="00777A1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77A1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77A12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777A1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777A12" w14:paraId="364F4759" w14:textId="77777777" w:rsidTr="00777A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5E49E4" w14:textId="77777777" w:rsidR="00053927" w:rsidRPr="00777A1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77A12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65458013" w14:textId="77777777" w:rsidR="00053927" w:rsidRPr="00777A1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777A12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777A12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777A12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A70F122" w14:textId="77777777" w:rsidR="0071340C" w:rsidRPr="00777A12" w:rsidRDefault="0071340C" w:rsidP="00777A12">
      <w:pPr>
        <w:widowControl w:val="0"/>
        <w:suppressAutoHyphens/>
        <w:autoSpaceDE w:val="0"/>
        <w:autoSpaceDN w:val="0"/>
        <w:adjustRightInd w:val="0"/>
        <w:spacing w:before="12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77A12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777A12">
        <w:rPr>
          <w:rFonts w:ascii="Arial Narrow" w:eastAsia="Times New Roman" w:hAnsi="Arial Narrow" w:cs="Arial"/>
          <w:lang w:eastAsia="pl-PL"/>
        </w:rPr>
        <w:t xml:space="preserve">, </w:t>
      </w:r>
      <w:r w:rsidRPr="00777A12">
        <w:rPr>
          <w:rFonts w:ascii="Arial Narrow" w:eastAsia="Times New Roman" w:hAnsi="Arial Narrow" w:cs="Arial"/>
          <w:lang w:eastAsia="pl-PL"/>
        </w:rPr>
        <w:t>w oparciu o</w:t>
      </w:r>
      <w:r w:rsidR="00EF3368" w:rsidRPr="00777A12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777A12">
        <w:rPr>
          <w:rFonts w:ascii="Arial Narrow" w:hAnsi="Arial Narrow" w:cs="Arial"/>
        </w:rPr>
        <w:t xml:space="preserve"> ustawy </w:t>
      </w:r>
      <w:r w:rsidR="00EF3368" w:rsidRPr="00777A12">
        <w:rPr>
          <w:rFonts w:ascii="Arial Narrow" w:hAnsi="Arial Narrow" w:cs="Arial"/>
        </w:rPr>
        <w:t xml:space="preserve">z dnia 11 września 2019r. Prawo zamówień publicznych </w:t>
      </w:r>
      <w:r w:rsidR="00035F2E" w:rsidRPr="00777A12">
        <w:rPr>
          <w:rFonts w:ascii="Arial Narrow" w:hAnsi="Arial Narrow" w:cs="Arial"/>
        </w:rPr>
        <w:t xml:space="preserve">(t.j. Dz. U. z 2024 r. poz. 1320 z </w:t>
      </w:r>
      <w:proofErr w:type="spellStart"/>
      <w:r w:rsidR="00035F2E" w:rsidRPr="00777A12">
        <w:rPr>
          <w:rFonts w:ascii="Arial Narrow" w:hAnsi="Arial Narrow" w:cs="Arial"/>
        </w:rPr>
        <w:t>późn</w:t>
      </w:r>
      <w:proofErr w:type="spellEnd"/>
      <w:r w:rsidR="00035F2E" w:rsidRPr="00777A12">
        <w:rPr>
          <w:rFonts w:ascii="Arial Narrow" w:hAnsi="Arial Narrow" w:cs="Arial"/>
        </w:rPr>
        <w:t>. zm.)</w:t>
      </w:r>
      <w:r w:rsidR="00E27ABB" w:rsidRPr="00777A12">
        <w:rPr>
          <w:rFonts w:ascii="Arial Narrow" w:eastAsia="Times New Roman" w:hAnsi="Arial Narrow" w:cs="Arial"/>
          <w:lang w:eastAsia="pl-PL"/>
        </w:rPr>
        <w:t xml:space="preserve">, </w:t>
      </w:r>
      <w:r w:rsidRPr="00777A12">
        <w:rPr>
          <w:rFonts w:ascii="Arial Narrow" w:eastAsia="Times New Roman" w:hAnsi="Arial Narrow" w:cs="Arial"/>
          <w:lang w:eastAsia="pl-PL"/>
        </w:rPr>
        <w:t xml:space="preserve">że </w:t>
      </w:r>
      <w:r w:rsidRPr="00777A12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777A12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777A12">
        <w:rPr>
          <w:rFonts w:ascii="Arial Narrow" w:eastAsia="Times New Roman" w:hAnsi="Arial Narrow" w:cs="Arial"/>
          <w:lang w:eastAsia="pl-PL"/>
        </w:rPr>
        <w:t xml:space="preserve">do </w:t>
      </w:r>
      <w:r w:rsidRPr="00777A12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77A12" w14:paraId="79EE885C" w14:textId="77777777" w:rsidTr="00467CA2">
        <w:tc>
          <w:tcPr>
            <w:tcW w:w="2269" w:type="dxa"/>
          </w:tcPr>
          <w:p w14:paraId="79DF69FC" w14:textId="77777777" w:rsidR="00D520D3" w:rsidRPr="00777A1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77A1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AF1D113" w14:textId="77777777" w:rsidR="00D520D3" w:rsidRPr="00777A12" w:rsidRDefault="00035F2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77A12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Dostawa asortymentu wraz z dzierżawą aparatu do identyfikacji i oznaczania </w:t>
            </w:r>
            <w:proofErr w:type="spellStart"/>
            <w:r w:rsidRPr="00777A12">
              <w:rPr>
                <w:rFonts w:ascii="Arial Narrow" w:eastAsia="Times New Roman" w:hAnsi="Arial Narrow" w:cs="Arial"/>
                <w:bCs/>
                <w:lang w:eastAsia="pl-PL"/>
              </w:rPr>
              <w:t>lekowrażliwości</w:t>
            </w:r>
            <w:proofErr w:type="spellEnd"/>
            <w:r w:rsidRPr="00777A12">
              <w:rPr>
                <w:rFonts w:ascii="Arial Narrow" w:eastAsia="Times New Roman" w:hAnsi="Arial Narrow" w:cs="Arial"/>
                <w:bCs/>
                <w:lang w:eastAsia="pl-PL"/>
              </w:rPr>
              <w:t xml:space="preserve"> drobnoustrojów dla Zakładu Analityki Lekarskiej na okres 24 miesięcy</w:t>
            </w:r>
            <w:r w:rsidR="00D520D3" w:rsidRPr="00777A12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35F2E" w:rsidRPr="00777A12" w14:paraId="3140CACA" w14:textId="77777777" w:rsidTr="001279C9">
        <w:tc>
          <w:tcPr>
            <w:tcW w:w="2269" w:type="dxa"/>
          </w:tcPr>
          <w:p w14:paraId="4EF2360B" w14:textId="77777777" w:rsidR="00035F2E" w:rsidRPr="00777A12" w:rsidRDefault="00035F2E" w:rsidP="001279C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77A1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D103151" w14:textId="77777777" w:rsidR="00035F2E" w:rsidRPr="00777A12" w:rsidRDefault="00035F2E" w:rsidP="001279C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77A12">
              <w:rPr>
                <w:rFonts w:ascii="Arial Narrow" w:eastAsia="Times New Roman" w:hAnsi="Arial Narrow" w:cs="Arial"/>
                <w:bCs/>
                <w:lang w:eastAsia="pl-PL"/>
              </w:rPr>
              <w:t>4/2026</w:t>
            </w:r>
          </w:p>
        </w:tc>
      </w:tr>
    </w:tbl>
    <w:p w14:paraId="1DB08379" w14:textId="77777777" w:rsidR="00DC652A" w:rsidRPr="00777A12" w:rsidRDefault="00035F2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77A12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777A12">
        <w:rPr>
          <w:rFonts w:ascii="Arial Narrow" w:eastAsia="Times New Roman" w:hAnsi="Arial Narrow" w:cs="Arial"/>
          <w:lang w:eastAsia="pl-PL"/>
        </w:rPr>
        <w:t>do dyspozycji Wykonawcy:</w:t>
      </w:r>
    </w:p>
    <w:p w14:paraId="17B07580" w14:textId="77777777" w:rsidR="00DC652A" w:rsidRPr="00777A1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77A1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7988058" w14:textId="77777777" w:rsidR="0071340C" w:rsidRPr="00777A1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777A1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777A12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777A1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3E4FA4E" w14:textId="77777777" w:rsidR="0071340C" w:rsidRPr="00777A1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77A12">
        <w:rPr>
          <w:rFonts w:ascii="Arial Narrow" w:eastAsia="Times New Roman" w:hAnsi="Arial Narrow" w:cs="Arial"/>
          <w:lang w:eastAsia="pl-PL"/>
        </w:rPr>
        <w:t>nw. zasobów:</w:t>
      </w:r>
    </w:p>
    <w:p w14:paraId="426349F8" w14:textId="77777777" w:rsidR="0071340C" w:rsidRPr="00777A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77A1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6197B71" w14:textId="77777777" w:rsidR="0071340C" w:rsidRPr="00777A1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777A12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777A12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777A12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35C80F5C" w14:textId="77777777" w:rsidR="0071340C" w:rsidRPr="00777A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5701FB83" w14:textId="77777777" w:rsidR="00DC652A" w:rsidRPr="00777A1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777A12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777A12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777A12">
        <w:rPr>
          <w:rFonts w:ascii="Arial Narrow" w:eastAsia="Times New Roman" w:hAnsi="Arial Narrow" w:cs="Arial"/>
          <w:lang w:eastAsia="pl-PL"/>
        </w:rPr>
        <w:t>:</w:t>
      </w:r>
    </w:p>
    <w:p w14:paraId="021AA82F" w14:textId="77777777" w:rsidR="00DC652A" w:rsidRPr="00777A1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777A12">
        <w:rPr>
          <w:rFonts w:ascii="Arial Narrow" w:eastAsia="Times New Roman" w:hAnsi="Arial Narrow" w:cs="Arial"/>
          <w:lang w:eastAsia="pl-PL"/>
        </w:rPr>
        <w:t>u</w:t>
      </w:r>
      <w:r w:rsidR="00DC652A" w:rsidRPr="00777A12">
        <w:rPr>
          <w:rFonts w:ascii="Arial Narrow" w:eastAsia="Times New Roman" w:hAnsi="Arial Narrow" w:cs="Arial"/>
          <w:lang w:eastAsia="pl-PL"/>
        </w:rPr>
        <w:t>dostę</w:t>
      </w:r>
      <w:r w:rsidRPr="00777A12">
        <w:rPr>
          <w:rFonts w:ascii="Arial Narrow" w:eastAsia="Times New Roman" w:hAnsi="Arial Narrow" w:cs="Arial"/>
          <w:lang w:eastAsia="pl-PL"/>
        </w:rPr>
        <w:t>p</w:t>
      </w:r>
      <w:r w:rsidR="00DC652A" w:rsidRPr="00777A12">
        <w:rPr>
          <w:rFonts w:ascii="Arial Narrow" w:eastAsia="Times New Roman" w:hAnsi="Arial Narrow" w:cs="Arial"/>
          <w:lang w:eastAsia="pl-PL"/>
        </w:rPr>
        <w:t>ni</w:t>
      </w:r>
      <w:r w:rsidRPr="00777A12">
        <w:rPr>
          <w:rFonts w:ascii="Arial Narrow" w:eastAsia="Times New Roman" w:hAnsi="Arial Narrow" w:cs="Arial"/>
          <w:lang w:eastAsia="pl-PL"/>
        </w:rPr>
        <w:t>ę</w:t>
      </w:r>
      <w:r w:rsidR="00DC652A" w:rsidRPr="00777A12">
        <w:rPr>
          <w:rFonts w:ascii="Arial Narrow" w:eastAsia="Times New Roman" w:hAnsi="Arial Narrow" w:cs="Arial"/>
          <w:lang w:eastAsia="pl-PL"/>
        </w:rPr>
        <w:t xml:space="preserve"> </w:t>
      </w:r>
      <w:r w:rsidRPr="00777A12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53B2D383" w14:textId="77777777" w:rsidR="0093388F" w:rsidRPr="00777A1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77A1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E692A87" w14:textId="77777777" w:rsidR="0093388F" w:rsidRPr="00777A1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777A12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739130AA" w14:textId="77777777" w:rsidR="0093388F" w:rsidRPr="00777A1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777A1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2404EFBB" w14:textId="77777777" w:rsidR="00CB29AC" w:rsidRPr="00777A1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777A12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6C6DAA14" w14:textId="77777777" w:rsidR="00CB29AC" w:rsidRPr="00777A1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77A1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622B69A" w14:textId="77777777" w:rsidR="00830970" w:rsidRPr="00777A1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777A12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777A12">
        <w:rPr>
          <w:rFonts w:ascii="Arial Narrow" w:eastAsia="Times New Roman" w:hAnsi="Arial Narrow" w:cs="Arial"/>
          <w:lang w:eastAsia="pl-PL"/>
        </w:rPr>
        <w:t xml:space="preserve">mojego </w:t>
      </w:r>
      <w:r w:rsidRPr="00777A12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777A12">
        <w:rPr>
          <w:rFonts w:ascii="Arial Narrow" w:eastAsia="Times New Roman" w:hAnsi="Arial Narrow" w:cs="Arial"/>
          <w:lang w:eastAsia="pl-PL"/>
        </w:rPr>
        <w:t>będzie następujący:</w:t>
      </w:r>
    </w:p>
    <w:p w14:paraId="3CC41D2B" w14:textId="77777777" w:rsidR="00E27ABB" w:rsidRPr="00777A12" w:rsidRDefault="00830970" w:rsidP="00777A12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77A1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777A12" w14:paraId="715CE20D" w14:textId="77777777" w:rsidTr="00467CA2">
        <w:tc>
          <w:tcPr>
            <w:tcW w:w="2660" w:type="dxa"/>
          </w:tcPr>
          <w:p w14:paraId="4A9FD1B0" w14:textId="77777777" w:rsidR="00D520D3" w:rsidRPr="00777A1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03C2952" w14:textId="77777777" w:rsidR="00D520D3" w:rsidRPr="00777A1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77A1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F0A2D91" w14:textId="77777777" w:rsidR="00D520D3" w:rsidRPr="00777A1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77A1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482FA67" w14:textId="77777777" w:rsidR="00D520D3" w:rsidRPr="00777A1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FCD1C62" w14:textId="77777777" w:rsidR="00D520D3" w:rsidRPr="00777A1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77A1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AC6A2B6" w14:textId="77777777" w:rsidR="00D520D3" w:rsidRPr="00777A1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77A1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35F2E" w:rsidRPr="00777A1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777A1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777A1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777A1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135906EF" w14:textId="77777777" w:rsidR="00E27ABB" w:rsidRPr="00777A1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777A1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3869E" w14:textId="77777777" w:rsidR="002E438C" w:rsidRDefault="002E438C" w:rsidP="00025386">
      <w:pPr>
        <w:spacing w:after="0" w:line="240" w:lineRule="auto"/>
      </w:pPr>
      <w:r>
        <w:separator/>
      </w:r>
    </w:p>
  </w:endnote>
  <w:endnote w:type="continuationSeparator" w:id="0">
    <w:p w14:paraId="3F0D5E26" w14:textId="77777777" w:rsidR="002E438C" w:rsidRDefault="002E43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4ED57" w14:textId="77777777" w:rsidR="00035F2E" w:rsidRDefault="00035F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7084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4EB65F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0F6165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BC2EF9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88FA7" w14:textId="77777777" w:rsidR="00035F2E" w:rsidRDefault="00035F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3062F" w14:textId="77777777" w:rsidR="002E438C" w:rsidRDefault="002E438C" w:rsidP="00025386">
      <w:pPr>
        <w:spacing w:after="0" w:line="240" w:lineRule="auto"/>
      </w:pPr>
      <w:r>
        <w:separator/>
      </w:r>
    </w:p>
  </w:footnote>
  <w:footnote w:type="continuationSeparator" w:id="0">
    <w:p w14:paraId="77726DA8" w14:textId="77777777" w:rsidR="002E438C" w:rsidRDefault="002E43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6E438" w14:textId="77777777" w:rsidR="00035F2E" w:rsidRDefault="00035F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15318" w14:textId="77777777" w:rsidR="00035F2E" w:rsidRDefault="00035F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08252" w14:textId="77777777" w:rsidR="00035F2E" w:rsidRDefault="00035F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589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39DA"/>
    <w:rsid w:val="00025386"/>
    <w:rsid w:val="00035F2E"/>
    <w:rsid w:val="000423B9"/>
    <w:rsid w:val="00053927"/>
    <w:rsid w:val="00066C44"/>
    <w:rsid w:val="00071D4C"/>
    <w:rsid w:val="00084786"/>
    <w:rsid w:val="0016158F"/>
    <w:rsid w:val="001C2314"/>
    <w:rsid w:val="00213980"/>
    <w:rsid w:val="002E438C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77A12"/>
    <w:rsid w:val="007D6755"/>
    <w:rsid w:val="007F49C7"/>
    <w:rsid w:val="00824D73"/>
    <w:rsid w:val="00830970"/>
    <w:rsid w:val="008833CF"/>
    <w:rsid w:val="008B797E"/>
    <w:rsid w:val="008C39DA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DE62B0"/>
  <w15:chartTrackingRefBased/>
  <w15:docId w15:val="{F7845911-7D86-4B8D-A704-9BC71150A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2026-02-13T06:24:00Z</dcterms:created>
  <dcterms:modified xsi:type="dcterms:W3CDTF">2026-02-13T06:25:00Z</dcterms:modified>
</cp:coreProperties>
</file>