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40CC6" w14:textId="53F42E76" w:rsidR="00681B7F" w:rsidRPr="009E1F9E" w:rsidRDefault="00681B7F" w:rsidP="00681B7F">
      <w:pPr>
        <w:pStyle w:val="Nagwek"/>
        <w:rPr>
          <w:sz w:val="24"/>
          <w:szCs w:val="24"/>
        </w:rPr>
      </w:pPr>
      <w:r w:rsidRPr="009E1F9E">
        <w:rPr>
          <w:sz w:val="24"/>
          <w:szCs w:val="24"/>
        </w:rPr>
        <w:t>SZW/DZP/</w:t>
      </w:r>
      <w:r>
        <w:rPr>
          <w:sz w:val="24"/>
          <w:szCs w:val="24"/>
        </w:rPr>
        <w:t>4</w:t>
      </w:r>
      <w:r w:rsidRPr="009E1F9E">
        <w:rPr>
          <w:sz w:val="24"/>
          <w:szCs w:val="24"/>
        </w:rPr>
        <w:t>/20</w:t>
      </w:r>
      <w:r>
        <w:rPr>
          <w:sz w:val="24"/>
          <w:szCs w:val="24"/>
        </w:rPr>
        <w:t>26</w:t>
      </w:r>
    </w:p>
    <w:p w14:paraId="56FD5AAD" w14:textId="0259E1E4" w:rsidR="000431B5" w:rsidRPr="001263C3" w:rsidRDefault="00681B7F" w:rsidP="00681B7F">
      <w:pPr>
        <w:keepNext/>
        <w:tabs>
          <w:tab w:val="left" w:pos="2205"/>
        </w:tabs>
        <w:spacing w:after="360"/>
        <w:jc w:val="right"/>
        <w:outlineLvl w:val="3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ab/>
      </w:r>
      <w:r w:rsidR="00B91EEA" w:rsidRPr="00B91EEA">
        <w:rPr>
          <w:bCs/>
          <w:sz w:val="22"/>
          <w:szCs w:val="22"/>
        </w:rPr>
        <w:t>Załącznik nr 1 do SWZ / załącznik 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38BD7237" w14:textId="77777777" w:rsidR="00681B7F" w:rsidRDefault="00681B7F" w:rsidP="00681B7F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681B7F">
        <w:rPr>
          <w:b/>
          <w:bCs/>
          <w:sz w:val="22"/>
          <w:szCs w:val="22"/>
        </w:rPr>
        <w:t>Zakup USG mobilnego, USG z trzema głowicami i przystawką biopsyjną, aparatu echokardiograficznego z oprogramowaniem do obróbki badań echokardiograficznych, aparatu echokardiograficznego w wersji kompaktowej, aparatu echokardiograficznego, w ramach realizacji zadania: Kompleksowy program rozwoju opieki nad pacjentem kardiologicznym w Szpitalu Wojewódzkim w Poznaniu</w:t>
      </w:r>
    </w:p>
    <w:p w14:paraId="3BCD75A5" w14:textId="115659BD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560C9E39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236B05">
        <w:rPr>
          <w:bCs/>
          <w:sz w:val="22"/>
          <w:u w:val="single"/>
          <w:lang w:val="en-US"/>
        </w:rPr>
        <w:t xml:space="preserve">Zadanie nr </w:t>
      </w:r>
      <w:r w:rsidR="0031082E" w:rsidRPr="00236B05">
        <w:rPr>
          <w:bCs/>
          <w:sz w:val="22"/>
          <w:u w:val="single"/>
          <w:lang w:val="en-US"/>
        </w:rPr>
        <w:t>1</w:t>
      </w:r>
      <w:r w:rsidR="00681B7F">
        <w:rPr>
          <w:bCs/>
          <w:sz w:val="22"/>
          <w:u w:val="single"/>
          <w:lang w:val="en-US"/>
        </w:rPr>
        <w:t xml:space="preserve"> </w:t>
      </w:r>
      <w:r w:rsidR="00681B7F"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>Aparat USG mobilny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-1szt. </w:t>
      </w:r>
    </w:p>
    <w:p w14:paraId="1C6CDAA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76EDEEEB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F39C44" w14:textId="3048B6FE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3CBEAFF3" w14:textId="19F94590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681B7F">
        <w:rPr>
          <w:b/>
          <w:sz w:val="22"/>
        </w:rPr>
        <w:t>7 tygodni</w:t>
      </w:r>
      <w:r w:rsidR="0031082E" w:rsidRPr="00236B05">
        <w:rPr>
          <w:b/>
          <w:sz w:val="22"/>
        </w:rPr>
        <w:t xml:space="preserve"> </w:t>
      </w:r>
      <w:r w:rsidRPr="00236B05">
        <w:rPr>
          <w:b/>
          <w:sz w:val="22"/>
        </w:rPr>
        <w:t>od daty zawarcia umowy</w:t>
      </w:r>
    </w:p>
    <w:p w14:paraId="7A70CF8C" w14:textId="77067230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 w:rsidR="00681B7F"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4D718A2" w14:textId="77777777" w:rsidR="00415DA2" w:rsidRPr="00236B05" w:rsidRDefault="00415DA2" w:rsidP="00415DA2">
      <w:pPr>
        <w:jc w:val="both"/>
        <w:rPr>
          <w:b/>
          <w:sz w:val="22"/>
          <w:szCs w:val="22"/>
        </w:rPr>
      </w:pPr>
    </w:p>
    <w:p w14:paraId="5D250E6E" w14:textId="70A0EE1C" w:rsidR="00415DA2" w:rsidRPr="00236B05" w:rsidRDefault="00415DA2" w:rsidP="00415DA2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</w:t>
      </w:r>
      <w:r w:rsidR="0031082E" w:rsidRPr="00236B05">
        <w:rPr>
          <w:b/>
          <w:sz w:val="22"/>
          <w:szCs w:val="22"/>
        </w:rPr>
        <w:t>2</w:t>
      </w:r>
      <w:r w:rsidRPr="00236B05">
        <w:rPr>
          <w:b/>
          <w:sz w:val="22"/>
          <w:szCs w:val="22"/>
        </w:rPr>
        <w:t>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 w:rsidR="00681B7F"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 w:rsidR="00681B7F"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</w:t>
      </w:r>
      <w:r w:rsidR="00B2223B" w:rsidRPr="00236B05">
        <w:rPr>
          <w:sz w:val="22"/>
          <w:szCs w:val="22"/>
        </w:rPr>
        <w:t xml:space="preserve"> </w:t>
      </w:r>
      <w:r w:rsidRPr="00236B05">
        <w:rPr>
          <w:sz w:val="22"/>
          <w:szCs w:val="22"/>
        </w:rPr>
        <w:t>protokołu odbioru.</w:t>
      </w:r>
    </w:p>
    <w:p w14:paraId="71A771F1" w14:textId="2BDBB5DA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 w:rsidR="00681B7F"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bookmarkEnd w:id="3"/>
    <w:bookmarkEnd w:id="2"/>
    <w:p w14:paraId="2E868CA7" w14:textId="053E043D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2D6D109A" w14:textId="75063EA2" w:rsidR="00681B7F" w:rsidRPr="007218D6" w:rsidRDefault="00681B7F" w:rsidP="00681B7F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>Zadanie nr 2</w:t>
      </w:r>
      <w:r w:rsidRPr="007218D6">
        <w:rPr>
          <w:b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Aparat</w:t>
      </w:r>
      <w:proofErr w:type="spellEnd"/>
      <w:r w:rsidRPr="007218D6">
        <w:rPr>
          <w:b/>
          <w:sz w:val="22"/>
          <w:u w:val="single"/>
          <w:lang w:val="en-US"/>
        </w:rPr>
        <w:t xml:space="preserve"> USG z </w:t>
      </w:r>
      <w:proofErr w:type="spellStart"/>
      <w:r w:rsidRPr="007218D6">
        <w:rPr>
          <w:b/>
          <w:sz w:val="22"/>
          <w:u w:val="single"/>
          <w:lang w:val="en-US"/>
        </w:rPr>
        <w:t>trzema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głowicami</w:t>
      </w:r>
      <w:proofErr w:type="spellEnd"/>
      <w:r w:rsidRPr="007218D6">
        <w:rPr>
          <w:b/>
          <w:sz w:val="22"/>
          <w:u w:val="single"/>
          <w:lang w:val="en-US"/>
        </w:rPr>
        <w:t xml:space="preserve"> i </w:t>
      </w:r>
      <w:proofErr w:type="spellStart"/>
      <w:r w:rsidRPr="007218D6">
        <w:rPr>
          <w:b/>
          <w:sz w:val="22"/>
          <w:u w:val="single"/>
          <w:lang w:val="en-US"/>
        </w:rPr>
        <w:t>przystawką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biopsyjną</w:t>
      </w:r>
      <w:proofErr w:type="spellEnd"/>
      <w:r w:rsidR="00B91EEA" w:rsidRP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-1szt.</w:t>
      </w:r>
    </w:p>
    <w:p w14:paraId="4C22C068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6C3C352A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CD06EDD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4339EF9F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AA90B6" w14:textId="4C72CCA8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4A7E69D0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6EAE264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29FF6A34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469A22D5" w14:textId="6B2235AD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22372C55" w14:textId="2B70DD8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39AC826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1ABEA707" w14:textId="430E1FE9" w:rsidR="00681B7F" w:rsidRPr="007218D6" w:rsidRDefault="00681B7F" w:rsidP="007218D6">
      <w:pPr>
        <w:tabs>
          <w:tab w:val="left" w:pos="1575"/>
        </w:tabs>
        <w:spacing w:after="120" w:line="276" w:lineRule="auto"/>
        <w:contextualSpacing/>
        <w:rPr>
          <w:b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 xml:space="preserve">Zadanie nr 3 </w:t>
      </w:r>
      <w:proofErr w:type="spellStart"/>
      <w:r w:rsidRPr="007218D6">
        <w:rPr>
          <w:b/>
          <w:sz w:val="22"/>
          <w:u w:val="single"/>
          <w:lang w:val="en-US"/>
        </w:rPr>
        <w:t>Aparat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echokardiograficzny</w:t>
      </w:r>
      <w:proofErr w:type="spellEnd"/>
      <w:r w:rsidRPr="007218D6">
        <w:rPr>
          <w:b/>
          <w:sz w:val="22"/>
          <w:u w:val="single"/>
          <w:lang w:val="en-US"/>
        </w:rPr>
        <w:t xml:space="preserve"> z </w:t>
      </w:r>
      <w:proofErr w:type="spellStart"/>
      <w:r w:rsidRPr="007218D6">
        <w:rPr>
          <w:b/>
          <w:sz w:val="22"/>
          <w:u w:val="single"/>
          <w:lang w:val="en-US"/>
        </w:rPr>
        <w:t>oprogramowaniem</w:t>
      </w:r>
      <w:proofErr w:type="spellEnd"/>
      <w:r w:rsidRPr="007218D6">
        <w:rPr>
          <w:b/>
          <w:sz w:val="22"/>
          <w:u w:val="single"/>
          <w:lang w:val="en-US"/>
        </w:rPr>
        <w:t xml:space="preserve"> do </w:t>
      </w:r>
      <w:proofErr w:type="spellStart"/>
      <w:r w:rsidRPr="007218D6">
        <w:rPr>
          <w:b/>
          <w:sz w:val="22"/>
          <w:u w:val="single"/>
          <w:lang w:val="en-US"/>
        </w:rPr>
        <w:t>obróbki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badań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echokardiograficznych</w:t>
      </w:r>
      <w:proofErr w:type="spellEnd"/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1F1A8240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57038865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3D947EE8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04D5598F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07D97D2C" w14:textId="25CB6399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3DA3B9A1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4D153B9D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lastRenderedPageBreak/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429CE5FA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182F8FE6" w14:textId="06B8A4B9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73B0297E" w14:textId="69ECF93D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4834B6CB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64EB7CDB" w14:textId="3B7B5B9C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 xml:space="preserve">Zadanie nr 4 </w:t>
      </w:r>
      <w:r w:rsidRPr="007218D6">
        <w:rPr>
          <w:rFonts w:ascii="Garamond" w:eastAsia="Calibri" w:hAnsi="Garamond" w:cs="Calibri"/>
          <w:b/>
          <w:sz w:val="22"/>
          <w:szCs w:val="22"/>
          <w:u w:val="single"/>
        </w:rPr>
        <w:t>Aparat</w:t>
      </w:r>
      <w:r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echokardiograficzny w wersji kompaktowej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3921BD9E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5E742AFE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29A22EE3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4DED816C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B8AE699" w14:textId="6FB3EB2C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0ABD57AC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1CD91E0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061C364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5191ACCB" w14:textId="6451DE4F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5C9EBCF0" w14:textId="7C1ACE73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50C3312E" w14:textId="77777777" w:rsidR="00681B7F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61C0AAFF" w14:textId="0D034F44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>Zadanie nr 5</w:t>
      </w:r>
      <w:r>
        <w:rPr>
          <w:bCs/>
          <w:sz w:val="22"/>
          <w:u w:val="single"/>
          <w:lang w:val="en-US"/>
        </w:rPr>
        <w:t xml:space="preserve">  </w:t>
      </w:r>
      <w:r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>Aparat echokardiograficzny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376CEA01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6859FB6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F0DC254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2DE507A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4663642A" w14:textId="772F9DBB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6E06789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094C66AA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30B3158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6F70CF8A" w14:textId="78C2F61B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55D6C16A" w14:textId="4F428DB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2AC6E915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14187F0E" w14:textId="39904253" w:rsidR="003F0C7A" w:rsidRPr="0078013A" w:rsidRDefault="003F0C7A" w:rsidP="00B15217">
      <w:pPr>
        <w:spacing w:line="360" w:lineRule="auto"/>
        <w:ind w:hanging="284"/>
        <w:jc w:val="both"/>
        <w:rPr>
          <w:b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469DD" w14:textId="52D7649A" w:rsidR="00681B7F" w:rsidRDefault="00DA1D19" w:rsidP="000431B5">
    <w:pPr>
      <w:pStyle w:val="Nagwek"/>
      <w:rPr>
        <w:sz w:val="24"/>
        <w:szCs w:val="24"/>
      </w:rPr>
    </w:pPr>
    <w:r>
      <w:rPr>
        <w:noProof/>
      </w:rPr>
      <w:pict w14:anchorId="28D3F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9pt;height:58.75pt;visibility:visible;mso-wrap-style:square">
          <v:imagedata r:id="rId1" o:title=""/>
        </v:shape>
      </w:pic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A48AE"/>
    <w:rsid w:val="001C225B"/>
    <w:rsid w:val="001C2A5B"/>
    <w:rsid w:val="001C3339"/>
    <w:rsid w:val="001D1404"/>
    <w:rsid w:val="001E1728"/>
    <w:rsid w:val="001E6326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6B05"/>
    <w:rsid w:val="0023798E"/>
    <w:rsid w:val="00241439"/>
    <w:rsid w:val="0024584D"/>
    <w:rsid w:val="00250D57"/>
    <w:rsid w:val="0026627A"/>
    <w:rsid w:val="0027038F"/>
    <w:rsid w:val="00276F66"/>
    <w:rsid w:val="00284B80"/>
    <w:rsid w:val="00285007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77D7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10DD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4D24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1B7F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1674D"/>
    <w:rsid w:val="007218D6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013A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79F4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31E9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1EEA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0ED0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37E10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20E38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1D19"/>
    <w:rsid w:val="00DA6717"/>
    <w:rsid w:val="00DB07A3"/>
    <w:rsid w:val="00DB08B1"/>
    <w:rsid w:val="00DE1534"/>
    <w:rsid w:val="00E01058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162</TotalTime>
  <Pages>5</Pages>
  <Words>1394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31</cp:revision>
  <cp:lastPrinted>2025-10-20T07:15:00Z</cp:lastPrinted>
  <dcterms:created xsi:type="dcterms:W3CDTF">2024-04-16T16:49:00Z</dcterms:created>
  <dcterms:modified xsi:type="dcterms:W3CDTF">2026-02-16T09:01:00Z</dcterms:modified>
</cp:coreProperties>
</file>