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2C7D3456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B01D4E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29A0D6B8" w:rsidR="00D62E6E" w:rsidRPr="00926B32" w:rsidRDefault="006133F9" w:rsidP="00BD0FB2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133F9">
              <w:rPr>
                <w:rFonts w:ascii="Times New Roman" w:eastAsia="Times New Roman" w:hAnsi="Times New Roman"/>
                <w:b/>
                <w:bCs/>
                <w:lang w:eastAsia="pl-PL"/>
              </w:rPr>
              <w:t>Zakup USG mobilnego, USG z trzema głowicami i przystawką biopsyjną, aparatu echokardiograficznego z oprogramowaniem do obróbki badań echokardiograficznych, aparatu echokardiograficznego w wersji kompaktowej, aparatu echokardiograficznego, w ramach realizacji zadania: Kompleksowy program rozwoju opieki nad pacjentem kardiologicznym w Szpitalu Wojewódzkim w Poznaniu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63A8B938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6133F9">
              <w:rPr>
                <w:rFonts w:ascii="Times New Roman" w:eastAsia="Times New Roman" w:hAnsi="Times New Roman"/>
                <w:bCs/>
                <w:lang w:eastAsia="pl-PL"/>
              </w:rPr>
              <w:t>14/2026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F70835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F70835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25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657715FE" w14:textId="77777777" w:rsidR="0050714B" w:rsidRDefault="0050714B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2900AC65" w14:textId="1BE619C3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27C1793C" w:rsidR="005C1DC8" w:rsidRDefault="00F70835">
    <w:pPr>
      <w:pStyle w:val="Nagwek"/>
    </w:pPr>
    <w:r>
      <w:rPr>
        <w:noProof/>
      </w:rPr>
      <w:drawing>
        <wp:inline distT="0" distB="0" distL="0" distR="0" wp14:anchorId="5608614C" wp14:editId="7CCF4769">
          <wp:extent cx="5759450" cy="742315"/>
          <wp:effectExtent l="0" t="0" r="0" b="635"/>
          <wp:docPr id="52175075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10DD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0714B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133F9"/>
    <w:rsid w:val="00620E37"/>
    <w:rsid w:val="00641063"/>
    <w:rsid w:val="00664D2F"/>
    <w:rsid w:val="00686C95"/>
    <w:rsid w:val="00697D36"/>
    <w:rsid w:val="006B51E7"/>
    <w:rsid w:val="006D68D8"/>
    <w:rsid w:val="006E0FAA"/>
    <w:rsid w:val="006E7086"/>
    <w:rsid w:val="0070113A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2786E"/>
    <w:rsid w:val="0083624D"/>
    <w:rsid w:val="00844A96"/>
    <w:rsid w:val="008460DE"/>
    <w:rsid w:val="00873E57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15BA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361DD"/>
    <w:rsid w:val="00F46593"/>
    <w:rsid w:val="00F5307E"/>
    <w:rsid w:val="00F568D6"/>
    <w:rsid w:val="00F70072"/>
    <w:rsid w:val="00F70835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249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10</cp:revision>
  <cp:lastPrinted>2010-01-07T09:39:00Z</cp:lastPrinted>
  <dcterms:created xsi:type="dcterms:W3CDTF">2025-03-10T08:55:00Z</dcterms:created>
  <dcterms:modified xsi:type="dcterms:W3CDTF">2026-02-12T13:30:00Z</dcterms:modified>
</cp:coreProperties>
</file>