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12237" w14:textId="44C8E305" w:rsidR="00554D72" w:rsidRPr="0023367B" w:rsidRDefault="001D6EB1" w:rsidP="0023367B">
      <w:pPr>
        <w:rPr>
          <w:rFonts w:ascii="Arial Narrow" w:hAnsi="Arial Narrow" w:cs="Arial"/>
          <w:sz w:val="22"/>
          <w:szCs w:val="22"/>
        </w:rPr>
      </w:pPr>
      <w:r w:rsidRPr="0023367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3367B" w:rsidRPr="0023367B">
        <w:rPr>
          <w:rFonts w:ascii="Arial Narrow" w:hAnsi="Arial Narrow" w:cs="Arial"/>
          <w:sz w:val="22"/>
          <w:szCs w:val="22"/>
        </w:rPr>
        <w:t xml:space="preserve"> </w:t>
      </w:r>
      <w:r w:rsidR="0023367B">
        <w:rPr>
          <w:rFonts w:ascii="Arial Narrow" w:hAnsi="Arial Narrow" w:cs="Arial"/>
          <w:sz w:val="22"/>
          <w:szCs w:val="22"/>
        </w:rPr>
        <w:tab/>
      </w:r>
      <w:r w:rsidR="0023367B">
        <w:rPr>
          <w:rFonts w:ascii="Arial Narrow" w:hAnsi="Arial Narrow" w:cs="Arial"/>
          <w:sz w:val="22"/>
          <w:szCs w:val="22"/>
        </w:rPr>
        <w:tab/>
      </w:r>
      <w:r w:rsidR="0023367B">
        <w:rPr>
          <w:rFonts w:ascii="Arial Narrow" w:hAnsi="Arial Narrow" w:cs="Arial"/>
          <w:sz w:val="22"/>
          <w:szCs w:val="22"/>
        </w:rPr>
        <w:tab/>
      </w:r>
      <w:r w:rsidR="0023367B">
        <w:rPr>
          <w:rFonts w:ascii="Arial Narrow" w:hAnsi="Arial Narrow" w:cs="Arial"/>
          <w:sz w:val="22"/>
          <w:szCs w:val="22"/>
        </w:rPr>
        <w:tab/>
      </w:r>
      <w:r w:rsidR="0023367B">
        <w:rPr>
          <w:rFonts w:ascii="Arial Narrow" w:hAnsi="Arial Narrow" w:cs="Arial"/>
          <w:sz w:val="22"/>
          <w:szCs w:val="22"/>
        </w:rPr>
        <w:tab/>
      </w:r>
      <w:r w:rsidR="0023367B">
        <w:rPr>
          <w:rFonts w:ascii="Arial Narrow" w:hAnsi="Arial Narrow" w:cs="Arial"/>
          <w:sz w:val="22"/>
          <w:szCs w:val="22"/>
        </w:rPr>
        <w:tab/>
      </w:r>
      <w:r w:rsidR="0023367B">
        <w:rPr>
          <w:rFonts w:ascii="Arial Narrow" w:hAnsi="Arial Narrow" w:cs="Arial"/>
          <w:sz w:val="22"/>
          <w:szCs w:val="22"/>
        </w:rPr>
        <w:tab/>
      </w:r>
      <w:r w:rsidR="0023367B" w:rsidRPr="0023367B">
        <w:rPr>
          <w:rFonts w:ascii="Arial Narrow" w:hAnsi="Arial Narrow" w:cs="Arial"/>
          <w:sz w:val="22"/>
          <w:szCs w:val="22"/>
        </w:rPr>
        <w:t>Bydgoszcz dnia: 2026-02-16</w:t>
      </w:r>
    </w:p>
    <w:p w14:paraId="26AA6C6D" w14:textId="77777777" w:rsidR="00554D72" w:rsidRPr="0023367B" w:rsidRDefault="001D6EB1" w:rsidP="0023367B">
      <w:pPr>
        <w:rPr>
          <w:rFonts w:ascii="Arial Narrow" w:hAnsi="Arial Narrow" w:cs="Arial"/>
          <w:sz w:val="22"/>
          <w:szCs w:val="22"/>
        </w:rPr>
      </w:pPr>
      <w:r w:rsidRPr="0023367B">
        <w:rPr>
          <w:rFonts w:ascii="Arial Narrow" w:hAnsi="Arial Narrow" w:cs="Arial"/>
          <w:sz w:val="22"/>
          <w:szCs w:val="22"/>
        </w:rPr>
        <w:t>Powstańców Warszawy</w:t>
      </w:r>
      <w:r w:rsidR="00554D72" w:rsidRPr="0023367B">
        <w:rPr>
          <w:rFonts w:ascii="Arial Narrow" w:hAnsi="Arial Narrow" w:cs="Arial"/>
          <w:sz w:val="22"/>
          <w:szCs w:val="22"/>
        </w:rPr>
        <w:t xml:space="preserve"> </w:t>
      </w:r>
      <w:r w:rsidRPr="0023367B">
        <w:rPr>
          <w:rFonts w:ascii="Arial Narrow" w:hAnsi="Arial Narrow" w:cs="Arial"/>
          <w:sz w:val="22"/>
          <w:szCs w:val="22"/>
        </w:rPr>
        <w:t>5</w:t>
      </w:r>
    </w:p>
    <w:p w14:paraId="730E6045" w14:textId="77777777" w:rsidR="00554D72" w:rsidRDefault="001D6EB1" w:rsidP="0023367B">
      <w:pPr>
        <w:rPr>
          <w:rFonts w:ascii="Arial Narrow" w:hAnsi="Arial Narrow" w:cs="Arial"/>
          <w:sz w:val="22"/>
          <w:szCs w:val="22"/>
        </w:rPr>
      </w:pPr>
      <w:r w:rsidRPr="0023367B">
        <w:rPr>
          <w:rFonts w:ascii="Arial Narrow" w:hAnsi="Arial Narrow" w:cs="Arial"/>
          <w:sz w:val="22"/>
          <w:szCs w:val="22"/>
        </w:rPr>
        <w:t>85-681</w:t>
      </w:r>
      <w:r w:rsidR="00554D72" w:rsidRPr="0023367B">
        <w:rPr>
          <w:rFonts w:ascii="Arial Narrow" w:hAnsi="Arial Narrow" w:cs="Arial"/>
          <w:sz w:val="22"/>
          <w:szCs w:val="22"/>
        </w:rPr>
        <w:t xml:space="preserve"> </w:t>
      </w:r>
      <w:r w:rsidRPr="0023367B">
        <w:rPr>
          <w:rFonts w:ascii="Arial Narrow" w:hAnsi="Arial Narrow" w:cs="Arial"/>
          <w:sz w:val="22"/>
          <w:szCs w:val="22"/>
        </w:rPr>
        <w:t>Bydgoszcz</w:t>
      </w:r>
    </w:p>
    <w:p w14:paraId="1F383012" w14:textId="77777777" w:rsidR="0023367B" w:rsidRDefault="0023367B" w:rsidP="0023367B">
      <w:pPr>
        <w:rPr>
          <w:rFonts w:ascii="Arial Narrow" w:hAnsi="Arial Narrow" w:cs="Arial"/>
          <w:sz w:val="22"/>
          <w:szCs w:val="22"/>
        </w:rPr>
      </w:pPr>
    </w:p>
    <w:p w14:paraId="0B61FA92" w14:textId="1612441C" w:rsidR="0023367B" w:rsidRDefault="0023367B" w:rsidP="0023367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1283/26</w:t>
      </w:r>
    </w:p>
    <w:p w14:paraId="3BAA091A" w14:textId="674C4D69" w:rsidR="0023367B" w:rsidRDefault="0023367B" w:rsidP="0023367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19/2026</w:t>
      </w:r>
    </w:p>
    <w:p w14:paraId="6314BFC6" w14:textId="77777777" w:rsidR="0023367B" w:rsidRPr="0023367B" w:rsidRDefault="0023367B" w:rsidP="0023367B">
      <w:pPr>
        <w:rPr>
          <w:rFonts w:ascii="Arial Narrow" w:hAnsi="Arial Narrow" w:cs="Arial"/>
          <w:b/>
          <w:bCs/>
          <w:sz w:val="22"/>
          <w:szCs w:val="22"/>
        </w:rPr>
      </w:pPr>
    </w:p>
    <w:p w14:paraId="3B4D0672" w14:textId="77777777" w:rsidR="00554D72" w:rsidRPr="0023367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3367B">
        <w:rPr>
          <w:rFonts w:ascii="Arial Narrow" w:hAnsi="Arial Narrow" w:cs="Arial"/>
          <w:b/>
          <w:sz w:val="22"/>
          <w:szCs w:val="22"/>
        </w:rPr>
        <w:t>WYKONAWCY</w:t>
      </w:r>
    </w:p>
    <w:p w14:paraId="14FD250C" w14:textId="77777777" w:rsidR="00554D72" w:rsidRPr="0023367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3367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3367B" w14:paraId="7D8D2A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830AD6" w14:textId="77777777" w:rsidR="00AB5D68" w:rsidRPr="0023367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3367B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443868A" w14:textId="77777777" w:rsidR="00AB5D68" w:rsidRPr="0023367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3367B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23367B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23367B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23367B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BB5D624" w14:textId="77777777" w:rsidR="00EF1037" w:rsidRPr="0023367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9E4F486" w14:textId="77777777" w:rsidR="00554D72" w:rsidRPr="0023367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3367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3367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3367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3367B" w14:paraId="25916D39" w14:textId="77777777" w:rsidTr="00860A6D">
        <w:tc>
          <w:tcPr>
            <w:tcW w:w="2269" w:type="dxa"/>
          </w:tcPr>
          <w:p w14:paraId="5F85A387" w14:textId="77777777" w:rsidR="00554D72" w:rsidRPr="0023367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367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4DF4CC8" w14:textId="77777777" w:rsidR="00554D72" w:rsidRPr="0023367B" w:rsidRDefault="001D6EB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367B">
              <w:rPr>
                <w:rFonts w:ascii="Arial Narrow" w:hAnsi="Arial Narrow" w:cs="Arial"/>
                <w:bCs/>
                <w:sz w:val="22"/>
                <w:szCs w:val="22"/>
              </w:rPr>
              <w:t>Dostawa stołu formalinowego</w:t>
            </w:r>
            <w:r w:rsidR="00554D72" w:rsidRPr="0023367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D6EB1" w:rsidRPr="0023367B" w14:paraId="7EF348A1" w14:textId="77777777" w:rsidTr="008D38C0">
        <w:tc>
          <w:tcPr>
            <w:tcW w:w="2269" w:type="dxa"/>
          </w:tcPr>
          <w:p w14:paraId="5717F202" w14:textId="77777777" w:rsidR="001D6EB1" w:rsidRPr="0023367B" w:rsidRDefault="001D6EB1" w:rsidP="008D38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367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CAC0972" w14:textId="77777777" w:rsidR="001D6EB1" w:rsidRPr="0023367B" w:rsidRDefault="001D6EB1" w:rsidP="008D38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367B">
              <w:rPr>
                <w:rFonts w:ascii="Arial Narrow" w:hAnsi="Arial Narrow" w:cs="Arial"/>
                <w:bCs/>
                <w:sz w:val="22"/>
                <w:szCs w:val="22"/>
              </w:rPr>
              <w:t>19/2026</w:t>
            </w:r>
          </w:p>
        </w:tc>
      </w:tr>
    </w:tbl>
    <w:p w14:paraId="5636501C" w14:textId="77777777" w:rsidR="00EF1037" w:rsidRPr="0023367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3367B">
        <w:rPr>
          <w:rFonts w:ascii="Arial Narrow" w:hAnsi="Arial Narrow" w:cs="Arial"/>
          <w:sz w:val="22"/>
          <w:szCs w:val="22"/>
        </w:rPr>
        <w:t xml:space="preserve">Zamawiający, </w:t>
      </w:r>
      <w:r w:rsidR="001D6EB1" w:rsidRPr="0023367B">
        <w:rPr>
          <w:rFonts w:ascii="Arial Narrow" w:hAnsi="Arial Narrow" w:cs="Arial"/>
          <w:b/>
          <w:sz w:val="22"/>
          <w:szCs w:val="22"/>
        </w:rPr>
        <w:t>10WSzKzP SPZOZ</w:t>
      </w:r>
      <w:r w:rsidRPr="0023367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23367B">
        <w:rPr>
          <w:rFonts w:ascii="Arial Narrow" w:hAnsi="Arial Narrow" w:cs="Arial"/>
          <w:sz w:val="22"/>
          <w:szCs w:val="22"/>
        </w:rPr>
        <w:t>286</w:t>
      </w:r>
      <w:r w:rsidRPr="0023367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23367B">
        <w:rPr>
          <w:rFonts w:ascii="Arial Narrow" w:hAnsi="Arial Narrow" w:cs="Arial"/>
          <w:sz w:val="22"/>
          <w:szCs w:val="22"/>
        </w:rPr>
        <w:t>7</w:t>
      </w:r>
      <w:r w:rsidRPr="0023367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D6EB1" w:rsidRPr="0023367B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23367B">
        <w:rPr>
          <w:rFonts w:ascii="Arial Narrow" w:hAnsi="Arial Narrow" w:cs="Arial"/>
          <w:sz w:val="22"/>
          <w:szCs w:val="22"/>
        </w:rPr>
        <w:t xml:space="preserve">, </w:t>
      </w:r>
      <w:r w:rsidR="00EB3650" w:rsidRPr="0023367B">
        <w:rPr>
          <w:rFonts w:ascii="Arial Narrow" w:hAnsi="Arial Narrow" w:cs="Arial"/>
          <w:sz w:val="22"/>
          <w:szCs w:val="22"/>
        </w:rPr>
        <w:t xml:space="preserve">informuje o </w:t>
      </w:r>
      <w:r w:rsidRPr="0023367B">
        <w:rPr>
          <w:rFonts w:ascii="Arial Narrow" w:hAnsi="Arial Narrow" w:cs="Arial"/>
          <w:sz w:val="22"/>
          <w:szCs w:val="22"/>
        </w:rPr>
        <w:t>dokon</w:t>
      </w:r>
      <w:r w:rsidR="00EB3650" w:rsidRPr="0023367B">
        <w:rPr>
          <w:rFonts w:ascii="Arial Narrow" w:hAnsi="Arial Narrow" w:cs="Arial"/>
          <w:sz w:val="22"/>
          <w:szCs w:val="22"/>
        </w:rPr>
        <w:t>aniu</w:t>
      </w:r>
      <w:r w:rsidRPr="0023367B">
        <w:rPr>
          <w:rFonts w:ascii="Arial Narrow" w:hAnsi="Arial Narrow" w:cs="Arial"/>
          <w:sz w:val="22"/>
          <w:szCs w:val="22"/>
        </w:rPr>
        <w:t xml:space="preserve"> </w:t>
      </w:r>
      <w:r w:rsidR="00460DC4" w:rsidRPr="0023367B">
        <w:rPr>
          <w:rFonts w:ascii="Arial Narrow" w:hAnsi="Arial Narrow" w:cs="Arial"/>
          <w:sz w:val="22"/>
          <w:szCs w:val="22"/>
        </w:rPr>
        <w:t>zmian</w:t>
      </w:r>
      <w:r w:rsidRPr="0023367B">
        <w:rPr>
          <w:rFonts w:ascii="Arial Narrow" w:hAnsi="Arial Narrow" w:cs="Arial"/>
          <w:sz w:val="22"/>
          <w:szCs w:val="22"/>
        </w:rPr>
        <w:t xml:space="preserve"> w z</w:t>
      </w:r>
      <w:r w:rsidR="00460DC4" w:rsidRPr="0023367B">
        <w:rPr>
          <w:rFonts w:ascii="Arial Narrow" w:hAnsi="Arial Narrow" w:cs="Arial"/>
          <w:sz w:val="22"/>
          <w:szCs w:val="22"/>
        </w:rPr>
        <w:t>apis</w:t>
      </w:r>
      <w:r w:rsidRPr="0023367B">
        <w:rPr>
          <w:rFonts w:ascii="Arial Narrow" w:hAnsi="Arial Narrow" w:cs="Arial"/>
          <w:sz w:val="22"/>
          <w:szCs w:val="22"/>
        </w:rPr>
        <w:t>ach</w:t>
      </w:r>
      <w:r w:rsidR="00460DC4" w:rsidRPr="0023367B">
        <w:rPr>
          <w:rFonts w:ascii="Arial Narrow" w:hAnsi="Arial Narrow" w:cs="Arial"/>
          <w:sz w:val="22"/>
          <w:szCs w:val="22"/>
        </w:rPr>
        <w:t xml:space="preserve"> </w:t>
      </w:r>
      <w:r w:rsidR="00E32881" w:rsidRPr="0023367B">
        <w:rPr>
          <w:rFonts w:ascii="Arial Narrow" w:hAnsi="Arial Narrow" w:cs="Arial"/>
          <w:sz w:val="22"/>
          <w:szCs w:val="22"/>
        </w:rPr>
        <w:t xml:space="preserve">SWZ </w:t>
      </w:r>
      <w:r w:rsidR="00460DC4" w:rsidRPr="0023367B">
        <w:rPr>
          <w:rFonts w:ascii="Arial Narrow" w:hAnsi="Arial Narrow" w:cs="Arial"/>
          <w:sz w:val="22"/>
          <w:szCs w:val="22"/>
        </w:rPr>
        <w:t>w następującym zakresie</w:t>
      </w:r>
      <w:r w:rsidR="00EF1037" w:rsidRPr="0023367B">
        <w:rPr>
          <w:rFonts w:ascii="Arial Narrow" w:hAnsi="Arial Narrow" w:cs="Arial"/>
          <w:sz w:val="22"/>
          <w:szCs w:val="22"/>
        </w:rPr>
        <w:t>:</w:t>
      </w:r>
    </w:p>
    <w:p w14:paraId="7CAC1351" w14:textId="77777777" w:rsidR="001D6EB1" w:rsidRPr="0023367B" w:rsidRDefault="001D6EB1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576C7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23367B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2026-03-21.</w:t>
      </w:r>
    </w:p>
    <w:p w14:paraId="706DFFC3" w14:textId="77777777" w:rsidR="00EF1037" w:rsidRPr="0023367B" w:rsidRDefault="001D6EB1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576C7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23367B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2026-02-20, godzina składania i otwarcia ofert pozostają bez zmian.</w:t>
      </w:r>
    </w:p>
    <w:p w14:paraId="46F9C710" w14:textId="77777777" w:rsidR="00EF1037" w:rsidRPr="0023367B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775687F3" w14:textId="77777777" w:rsidR="005C0930" w:rsidRPr="0023367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3367B">
        <w:rPr>
          <w:rFonts w:ascii="Arial Narrow" w:hAnsi="Arial Narrow" w:cs="Arial"/>
          <w:i/>
          <w:sz w:val="22"/>
          <w:szCs w:val="22"/>
        </w:rPr>
        <w:t>Zamawiający</w:t>
      </w:r>
    </w:p>
    <w:p w14:paraId="4DAA7EFF" w14:textId="77777777" w:rsidR="005C0930" w:rsidRPr="0023367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0D6D115" w14:textId="7542931A" w:rsidR="005C0930" w:rsidRDefault="001D6EB1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23367B">
        <w:rPr>
          <w:rFonts w:ascii="Arial Narrow" w:hAnsi="Arial Narrow" w:cs="Arial"/>
          <w:sz w:val="22"/>
          <w:szCs w:val="22"/>
        </w:rPr>
        <w:t xml:space="preserve">  </w:t>
      </w:r>
    </w:p>
    <w:p w14:paraId="0BA518E5" w14:textId="77777777" w:rsidR="00C30AEB" w:rsidRPr="00C30AEB" w:rsidRDefault="00C30AEB" w:rsidP="00C30AEB"/>
    <w:p w14:paraId="63E30C89" w14:textId="77777777" w:rsidR="00C30AEB" w:rsidRPr="00C30AEB" w:rsidRDefault="00C30AEB" w:rsidP="00C30AEB"/>
    <w:p w14:paraId="6D23CBD2" w14:textId="77777777" w:rsidR="00C30AEB" w:rsidRPr="00C30AEB" w:rsidRDefault="00C30AEB" w:rsidP="00C30AEB"/>
    <w:p w14:paraId="27A0680E" w14:textId="77777777" w:rsidR="00C30AEB" w:rsidRPr="00C30AEB" w:rsidRDefault="00C30AEB" w:rsidP="00C30AEB"/>
    <w:p w14:paraId="481BD517" w14:textId="77777777" w:rsidR="00C30AEB" w:rsidRPr="00C30AEB" w:rsidRDefault="00C30AEB" w:rsidP="00C30AEB"/>
    <w:p w14:paraId="70B0C557" w14:textId="77777777" w:rsidR="00C30AEB" w:rsidRPr="00C30AEB" w:rsidRDefault="00C30AEB" w:rsidP="00C30AEB"/>
    <w:p w14:paraId="48B702FF" w14:textId="77777777" w:rsidR="00C30AEB" w:rsidRPr="00C30AEB" w:rsidRDefault="00C30AEB" w:rsidP="00C30AEB"/>
    <w:p w14:paraId="4486CCDC" w14:textId="77777777" w:rsidR="00C30AEB" w:rsidRPr="00C30AEB" w:rsidRDefault="00C30AEB" w:rsidP="00C30AEB"/>
    <w:p w14:paraId="50B127B5" w14:textId="77777777" w:rsidR="00C30AEB" w:rsidRDefault="00C30AEB" w:rsidP="00C30AEB">
      <w:pPr>
        <w:rPr>
          <w:rFonts w:ascii="Arial Narrow" w:hAnsi="Arial Narrow" w:cs="Arial"/>
          <w:sz w:val="22"/>
          <w:szCs w:val="22"/>
        </w:rPr>
      </w:pPr>
    </w:p>
    <w:p w14:paraId="4D243887" w14:textId="44E21EA9" w:rsidR="00C30AEB" w:rsidRDefault="00C30AEB" w:rsidP="00C30AE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 2 egz. na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14:paraId="019973DB" w14:textId="77777777" w:rsidR="00C30AEB" w:rsidRDefault="00C30AEB" w:rsidP="00C30AE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76FE3FBE" w14:textId="77777777" w:rsidR="00C30AEB" w:rsidRDefault="00C30AEB" w:rsidP="00C30AE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12E05C28" w14:textId="77777777" w:rsidR="00C30AEB" w:rsidRDefault="00C30AEB" w:rsidP="00C30AE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5F75C6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4E3AB02" w14:textId="391C4D21" w:rsidR="00C30AEB" w:rsidRPr="00C30AEB" w:rsidRDefault="00C30AEB" w:rsidP="00C30AEB">
      <w:pPr>
        <w:rPr>
          <w:rFonts w:ascii="Arial Narrow" w:hAnsi="Arial Narrow"/>
        </w:rPr>
      </w:pPr>
      <w:r>
        <w:rPr>
          <w:rFonts w:ascii="Arial Narrow" w:hAnsi="Arial Narrow"/>
        </w:rPr>
        <w:t>Data: 2026-02-16</w:t>
      </w:r>
    </w:p>
    <w:sectPr w:rsidR="00C30AEB" w:rsidRPr="00C30AEB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6916F" w14:textId="77777777" w:rsidR="0033547B" w:rsidRDefault="0033547B">
      <w:r>
        <w:separator/>
      </w:r>
    </w:p>
  </w:endnote>
  <w:endnote w:type="continuationSeparator" w:id="0">
    <w:p w14:paraId="2A6FB542" w14:textId="77777777" w:rsidR="0033547B" w:rsidRDefault="0033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91AB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53BC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9314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4595D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ED4F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BEAE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AF9973" w14:textId="77777777" w:rsidR="00EF1037" w:rsidRDefault="00EF1037">
    <w:pPr>
      <w:pStyle w:val="Stopka"/>
      <w:tabs>
        <w:tab w:val="clear" w:pos="4536"/>
        <w:tab w:val="left" w:pos="6237"/>
      </w:tabs>
    </w:pPr>
  </w:p>
  <w:p w14:paraId="319EC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F975C" w14:textId="77777777" w:rsidR="0033547B" w:rsidRDefault="0033547B">
      <w:r>
        <w:separator/>
      </w:r>
    </w:p>
  </w:footnote>
  <w:footnote w:type="continuationSeparator" w:id="0">
    <w:p w14:paraId="4BB0C970" w14:textId="77777777" w:rsidR="0033547B" w:rsidRDefault="00335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0728" w14:textId="77777777" w:rsidR="001D6EB1" w:rsidRDefault="001D6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F212C" w14:textId="77777777" w:rsidR="001D6EB1" w:rsidRDefault="001D6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ED103" w14:textId="77777777" w:rsidR="001D6EB1" w:rsidRDefault="001D6E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29B"/>
    <w:rsid w:val="00057D02"/>
    <w:rsid w:val="000613E0"/>
    <w:rsid w:val="000852B7"/>
    <w:rsid w:val="000C4F60"/>
    <w:rsid w:val="00152970"/>
    <w:rsid w:val="001A571A"/>
    <w:rsid w:val="001D6EB1"/>
    <w:rsid w:val="0023367B"/>
    <w:rsid w:val="002B1C74"/>
    <w:rsid w:val="0033547B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576C7"/>
    <w:rsid w:val="00AB5D68"/>
    <w:rsid w:val="00B26D41"/>
    <w:rsid w:val="00B361A9"/>
    <w:rsid w:val="00C152AE"/>
    <w:rsid w:val="00C30AEB"/>
    <w:rsid w:val="00C801B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7529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E8603"/>
  <w15:chartTrackingRefBased/>
  <w15:docId w15:val="{94D18A2C-0B77-4ABC-89F1-BD7EFDCA4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C30AE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2026-02-16T10:16:00Z</dcterms:created>
  <dcterms:modified xsi:type="dcterms:W3CDTF">2026-02-16T10:18:00Z</dcterms:modified>
</cp:coreProperties>
</file>