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8B41F" w14:textId="5A2A3BE4" w:rsidR="00D62E6E" w:rsidRPr="009C074C" w:rsidRDefault="00D62E6E" w:rsidP="009C074C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C074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C074C" w:rsidRPr="009C074C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9C074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C074C" w14:paraId="75D07802" w14:textId="77777777" w:rsidTr="00D62E6E">
        <w:tc>
          <w:tcPr>
            <w:tcW w:w="2800" w:type="dxa"/>
          </w:tcPr>
          <w:p w14:paraId="36D306D8" w14:textId="77777777" w:rsidR="00D62E6E" w:rsidRPr="009C074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C074C">
              <w:rPr>
                <w:rFonts w:ascii="Arial Narrow" w:hAnsi="Arial Narrow" w:cs="Arial"/>
                <w:b/>
              </w:rPr>
              <w:t>Wykonawca</w:t>
            </w:r>
            <w:r w:rsidRPr="009C074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8BA506D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AC5C21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576BD4" w14:textId="77777777" w:rsidR="00D62E6E" w:rsidRPr="009C074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C074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C074C" w14:paraId="227EEA0D" w14:textId="77777777" w:rsidTr="00D62E6E">
        <w:tc>
          <w:tcPr>
            <w:tcW w:w="2800" w:type="dxa"/>
          </w:tcPr>
          <w:p w14:paraId="5998D651" w14:textId="77777777" w:rsidR="00D62E6E" w:rsidRPr="009C074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C074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762C95A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D35911" w14:textId="77777777" w:rsidR="00D62E6E" w:rsidRPr="009C074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0C8CB5" w14:textId="77777777" w:rsidR="00D62E6E" w:rsidRPr="009C074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C074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C07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9E5B695" w14:textId="77777777" w:rsidR="00BC121E" w:rsidRPr="009C074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  <w:gridCol w:w="32"/>
      </w:tblGrid>
      <w:tr w:rsidR="008C2907" w:rsidRPr="009C074C" w14:paraId="65B9588D" w14:textId="77777777" w:rsidTr="009C074C"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9A655E" w14:textId="77777777" w:rsidR="008C2907" w:rsidRPr="009C074C" w:rsidRDefault="008C2907" w:rsidP="0084406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A2FAF13" w14:textId="77777777" w:rsidR="008C2907" w:rsidRPr="009C074C" w:rsidRDefault="008C2907" w:rsidP="0084406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225C4359" w14:textId="77777777" w:rsidR="008C2907" w:rsidRPr="009C074C" w:rsidRDefault="008C2907" w:rsidP="008440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8905FD5" w14:textId="77777777" w:rsidR="008C2907" w:rsidRPr="009C074C" w:rsidRDefault="008C2907" w:rsidP="008440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9C074C" w14:paraId="409E32DC" w14:textId="77777777" w:rsidTr="009C0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605DC501" w14:textId="77777777" w:rsidR="00D62E6E" w:rsidRPr="009C074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5BB0E7" w14:textId="77777777" w:rsidR="00D62E6E" w:rsidRPr="009C074C" w:rsidRDefault="008C290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D62E6E" w:rsidRPr="009C074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C2907" w:rsidRPr="009C074C" w14:paraId="5EC5A33C" w14:textId="77777777" w:rsidTr="009C07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1011EA75" w14:textId="77777777" w:rsidR="008C2907" w:rsidRPr="009C074C" w:rsidRDefault="008C2907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5C3763" w14:textId="69F260CF" w:rsidR="008C2907" w:rsidRPr="009C074C" w:rsidRDefault="008928E3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20/2026</w:t>
            </w:r>
          </w:p>
        </w:tc>
      </w:tr>
    </w:tbl>
    <w:p w14:paraId="5F141F91" w14:textId="77777777" w:rsidR="00BC121E" w:rsidRPr="009C074C" w:rsidRDefault="008C290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C074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C074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C074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C074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C074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C074C">
        <w:rPr>
          <w:rFonts w:ascii="Arial Narrow" w:eastAsia="Times New Roman" w:hAnsi="Arial Narrow" w:cs="Arial"/>
          <w:bCs/>
          <w:lang w:eastAsia="pl-PL"/>
        </w:rPr>
        <w:t>, że:</w:t>
      </w:r>
    </w:p>
    <w:p w14:paraId="220BF7A9" w14:textId="3DDDED2B" w:rsidR="00BC121E" w:rsidRPr="009C074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C074C">
        <w:rPr>
          <w:rFonts w:ascii="Arial Narrow" w:eastAsia="Times New Roman" w:hAnsi="Arial Narrow" w:cs="Arial"/>
          <w:b/>
          <w:bCs/>
        </w:rPr>
        <w:object w:dxaOrig="1440" w:dyaOrig="1440" w14:anchorId="1F7F8D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C074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C074C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C074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C074C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C074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C074C">
        <w:rPr>
          <w:rFonts w:ascii="Arial Narrow" w:eastAsia="Times New Roman" w:hAnsi="Arial Narrow" w:cs="Arial"/>
          <w:lang w:eastAsia="pl-PL"/>
        </w:rPr>
        <w:t>.</w:t>
      </w:r>
    </w:p>
    <w:p w14:paraId="4028DD25" w14:textId="6CF2F083" w:rsidR="00BC121E" w:rsidRPr="009C074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C074C">
        <w:rPr>
          <w:rFonts w:ascii="Arial Narrow" w:eastAsia="Times New Roman" w:hAnsi="Arial Narrow" w:cs="Arial"/>
          <w:b/>
          <w:bCs/>
        </w:rPr>
        <w:object w:dxaOrig="1440" w:dyaOrig="1440" w14:anchorId="7B5BA0D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C074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C074C">
        <w:rPr>
          <w:rFonts w:ascii="Arial Narrow" w:eastAsia="Times New Roman" w:hAnsi="Arial Narrow" w:cs="Arial"/>
          <w:lang w:eastAsia="pl-PL"/>
        </w:rPr>
        <w:t xml:space="preserve">            </w:t>
      </w:r>
      <w:r w:rsidRPr="009C074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C074C">
        <w:rPr>
          <w:rFonts w:ascii="Arial Narrow" w:eastAsia="Times New Roman" w:hAnsi="Arial Narrow" w:cs="Arial"/>
          <w:lang w:eastAsia="pl-PL"/>
        </w:rPr>
        <w:t>t.j. Dz.U. 2024 poz. 1616</w:t>
      </w:r>
      <w:r w:rsidRPr="009C074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7AB8AA9B" w14:textId="77777777" w:rsidR="00BF69A4" w:rsidRPr="009C074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C074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C074C" w14:paraId="75B6C04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5F82B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E46D6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68F0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C074C" w14:paraId="6C2197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AF72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9D3B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9ACD" w14:textId="77777777" w:rsidR="00BC121E" w:rsidRPr="009C074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258D728" w14:textId="77777777" w:rsidR="00BC121E" w:rsidRPr="009C074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C074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542B8A1" w14:textId="77777777" w:rsidR="00BC121E" w:rsidRPr="009C074C" w:rsidRDefault="00BC121E" w:rsidP="009C074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C074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BB1BA95" w14:textId="77777777" w:rsidR="00067B62" w:rsidRPr="009C074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C074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C074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C074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C074C" w14:paraId="799B0CEF" w14:textId="77777777" w:rsidTr="00620E37">
        <w:tc>
          <w:tcPr>
            <w:tcW w:w="2660" w:type="dxa"/>
          </w:tcPr>
          <w:p w14:paraId="53A80DC8" w14:textId="77777777" w:rsidR="00BC121E" w:rsidRPr="009C074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25A365" w14:textId="77777777" w:rsidR="00BC121E" w:rsidRPr="009C074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BFA4F8E" w14:textId="77777777" w:rsidR="00BC121E" w:rsidRPr="009C074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5CCAC9C9" w14:textId="77777777" w:rsidR="00BC121E" w:rsidRPr="009C074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AABFDA2" w14:textId="77777777" w:rsidR="00BC121E" w:rsidRPr="009C074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2E12FB" w14:textId="77777777" w:rsidR="00BC121E" w:rsidRPr="009C074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C2907"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C07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C4C204A" w14:textId="77777777" w:rsidR="00106AC7" w:rsidRPr="009C074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9C074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72F9B" w14:textId="77777777" w:rsidR="00537353" w:rsidRDefault="00537353">
      <w:r>
        <w:separator/>
      </w:r>
    </w:p>
  </w:endnote>
  <w:endnote w:type="continuationSeparator" w:id="0">
    <w:p w14:paraId="450E9DEE" w14:textId="77777777" w:rsidR="00537353" w:rsidRDefault="0053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4A8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B1097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FD33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2B6504D" w14:textId="77777777" w:rsidR="009A4CD3" w:rsidRDefault="0053735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9BBEEC5">
        <v:line id="_x0000_s1025" style="position:absolute;left:0;text-align:left;z-index:251657728" from="-3.85pt,8.7pt" to="455.15pt,8.7pt"/>
      </w:pict>
    </w:r>
  </w:p>
  <w:p w14:paraId="17336EB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5566B" w14:textId="77777777" w:rsidR="008C2907" w:rsidRDefault="008C2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1B8C8" w14:textId="77777777" w:rsidR="00537353" w:rsidRDefault="00537353">
      <w:r>
        <w:separator/>
      </w:r>
    </w:p>
  </w:footnote>
  <w:footnote w:type="continuationSeparator" w:id="0">
    <w:p w14:paraId="2079FD10" w14:textId="77777777" w:rsidR="00537353" w:rsidRDefault="00537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1416" w14:textId="77777777" w:rsidR="008C2907" w:rsidRDefault="008C2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BB99" w14:textId="77777777" w:rsidR="008C2907" w:rsidRDefault="008C2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EA9F" w14:textId="77777777" w:rsidR="008C2907" w:rsidRDefault="008C2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629240">
    <w:abstractNumId w:val="13"/>
  </w:num>
  <w:num w:numId="2" w16cid:durableId="727151188">
    <w:abstractNumId w:val="0"/>
  </w:num>
  <w:num w:numId="3" w16cid:durableId="1388455189">
    <w:abstractNumId w:val="11"/>
  </w:num>
  <w:num w:numId="4" w16cid:durableId="1380713874">
    <w:abstractNumId w:val="8"/>
  </w:num>
  <w:num w:numId="5" w16cid:durableId="1574272025">
    <w:abstractNumId w:val="7"/>
  </w:num>
  <w:num w:numId="6" w16cid:durableId="442655545">
    <w:abstractNumId w:val="1"/>
  </w:num>
  <w:num w:numId="7" w16cid:durableId="1183711426">
    <w:abstractNumId w:val="6"/>
  </w:num>
  <w:num w:numId="8" w16cid:durableId="1357733498">
    <w:abstractNumId w:val="3"/>
  </w:num>
  <w:num w:numId="9" w16cid:durableId="729302900">
    <w:abstractNumId w:val="2"/>
  </w:num>
  <w:num w:numId="10" w16cid:durableId="1596284647">
    <w:abstractNumId w:val="5"/>
  </w:num>
  <w:num w:numId="11" w16cid:durableId="96682001">
    <w:abstractNumId w:val="10"/>
  </w:num>
  <w:num w:numId="12" w16cid:durableId="247689710">
    <w:abstractNumId w:val="4"/>
  </w:num>
  <w:num w:numId="13" w16cid:durableId="332490057">
    <w:abstractNumId w:val="9"/>
  </w:num>
  <w:num w:numId="14" w16cid:durableId="20745436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72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7C5"/>
    <w:rsid w:val="004D5C77"/>
    <w:rsid w:val="004E7723"/>
    <w:rsid w:val="00517FF1"/>
    <w:rsid w:val="00533E9F"/>
    <w:rsid w:val="00537353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28E3"/>
    <w:rsid w:val="008A0D67"/>
    <w:rsid w:val="008B3C7B"/>
    <w:rsid w:val="008C2907"/>
    <w:rsid w:val="008C2CBF"/>
    <w:rsid w:val="008D4CAF"/>
    <w:rsid w:val="008E296F"/>
    <w:rsid w:val="008E370F"/>
    <w:rsid w:val="00952336"/>
    <w:rsid w:val="009A21D7"/>
    <w:rsid w:val="009A4A2C"/>
    <w:rsid w:val="009A4CD3"/>
    <w:rsid w:val="009C074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4AD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F88E69"/>
  <w15:chartTrackingRefBased/>
  <w15:docId w15:val="{BD2FE124-BC3A-477C-9E01-2C10B904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2025-10-09T08:23:00Z</dcterms:created>
  <dcterms:modified xsi:type="dcterms:W3CDTF">2026-02-16T12:15:00Z</dcterms:modified>
</cp:coreProperties>
</file>