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6DA7873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86096E9" w14:textId="19C587B9" w:rsidR="00D63A7A" w:rsidRDefault="00663BB2" w:rsidP="002D2F12">
      <w:pPr>
        <w:jc w:val="center"/>
        <w:rPr>
          <w:b/>
          <w:sz w:val="28"/>
          <w:szCs w:val="28"/>
        </w:rPr>
      </w:pPr>
      <w:r w:rsidRPr="00663BB2">
        <w:rPr>
          <w:b/>
          <w:sz w:val="28"/>
          <w:szCs w:val="28"/>
        </w:rPr>
        <w:t>Sprzęt jednorazowy dla Bloku Operacyjnego Okulistyka</w:t>
      </w: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1313936E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3CEC32C1" w14:textId="5C8A5A89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 w:rsidR="00D63A7A">
        <w:rPr>
          <w:bCs/>
          <w:sz w:val="22"/>
        </w:rPr>
        <w:t xml:space="preserve">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094574B3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663BB2">
        <w:rPr>
          <w:b/>
          <w:sz w:val="22"/>
        </w:rPr>
        <w:t>24</w:t>
      </w:r>
      <w:r w:rsidR="00D63A7A">
        <w:rPr>
          <w:b/>
          <w:sz w:val="22"/>
        </w:rPr>
        <w:t xml:space="preserve"> </w:t>
      </w:r>
      <w:r w:rsidR="006E552D">
        <w:rPr>
          <w:b/>
          <w:sz w:val="22"/>
        </w:rPr>
        <w:t>miesi</w:t>
      </w:r>
      <w:r w:rsidR="00D63A7A">
        <w:rPr>
          <w:b/>
          <w:sz w:val="22"/>
        </w:rPr>
        <w:t>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477A5FAB" w14:textId="77777777" w:rsidR="008E215E" w:rsidRPr="008E215E" w:rsidRDefault="008E215E" w:rsidP="008E215E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4054FE02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8587BF" w14:textId="28C8B197" w:rsidR="00663BB2" w:rsidRPr="000D2EDF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59B5AC03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994D239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D519419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4DAB502F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02FF164" w14:textId="77777777" w:rsidR="00663BB2" w:rsidRPr="000272DA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0A4C6CC3" w14:textId="77777777" w:rsidR="00663BB2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24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0F529BE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484F1AA4" w14:textId="77777777" w:rsidR="00663BB2" w:rsidRPr="008E215E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635FB2B8" w14:textId="77777777" w:rsidR="008E215E" w:rsidRDefault="008E215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3651A47B" w14:textId="37BB62B2" w:rsidR="00663BB2" w:rsidRPr="000D2EDF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8" w:name="_Hlk135816524"/>
      <w:bookmarkEnd w:id="7"/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751FC61E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F005905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B63F2DA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4686D76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53C20A9" w14:textId="77777777" w:rsidR="00663BB2" w:rsidRPr="000272DA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0EBDB03D" w14:textId="77777777" w:rsidR="00663BB2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24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1E1EDA85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20B1E94C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0EAB9D19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</w:p>
    <w:p w14:paraId="0FA628F4" w14:textId="01127AA6" w:rsidR="00663BB2" w:rsidRPr="000D2EDF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747DDC99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B84D01F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130F686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5E6E5489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9ADEE26" w14:textId="77777777" w:rsidR="00663BB2" w:rsidRPr="000272DA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3096149A" w14:textId="77777777" w:rsidR="00663BB2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24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08A127E6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29844EC4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0CCCB71D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</w:p>
    <w:p w14:paraId="1B782A70" w14:textId="11DBF392" w:rsidR="00663BB2" w:rsidRPr="000D2EDF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6C00DE61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8602B51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C6ABAD7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458E79AF" w14:textId="77777777" w:rsidR="00663BB2" w:rsidRPr="007A62B1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5DF1588" w14:textId="77777777" w:rsidR="00663BB2" w:rsidRPr="000272DA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5A49A58C" w14:textId="77777777" w:rsidR="00663BB2" w:rsidRDefault="00663BB2" w:rsidP="00663BB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>24 miesięcy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5660CCF7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5AA40927" w14:textId="77777777" w:rsidR="00663BB2" w:rsidRPr="008E215E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3C8684EC" w14:textId="77777777" w:rsidR="00663BB2" w:rsidRPr="008E215E" w:rsidRDefault="00663BB2" w:rsidP="00663BB2">
      <w:pPr>
        <w:spacing w:after="120" w:line="276" w:lineRule="auto"/>
        <w:contextualSpacing/>
        <w:jc w:val="both"/>
        <w:rPr>
          <w:bCs/>
          <w:sz w:val="22"/>
        </w:rPr>
      </w:pP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</w:p>
    <w:bookmarkEnd w:id="2"/>
    <w:bookmarkEnd w:id="8"/>
    <w:bookmarkEnd w:id="6"/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43DD707" w14:textId="1DADB7C7" w:rsidR="005159EF" w:rsidRDefault="005159EF" w:rsidP="005159EF">
      <w:pPr>
        <w:numPr>
          <w:ilvl w:val="0"/>
          <w:numId w:val="2"/>
        </w:numPr>
        <w:jc w:val="both"/>
      </w:pPr>
      <w:r w:rsidRPr="005159EF">
        <w:t xml:space="preserve">oświadczam, że </w:t>
      </w:r>
      <w:r>
        <w:t xml:space="preserve">zaoferowane wyroby medyczne posiadają polską wersję językową opisu wyrobu. </w:t>
      </w:r>
    </w:p>
    <w:p w14:paraId="4E90B41B" w14:textId="536ECEBB" w:rsidR="005159EF" w:rsidRPr="00A14CA3" w:rsidRDefault="005159EF" w:rsidP="005159EF">
      <w:pPr>
        <w:ind w:left="644"/>
        <w:jc w:val="both"/>
      </w:pPr>
      <w:r>
        <w:t>W przypadku kiedy na jednostkowym opakowaniu wyrobu medycznego nie ma polskiej wersji językowej opisu taka wersja znajdować się będzie na opakowaniu zbiorczym.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lastRenderedPageBreak/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F83299C" w:rsidR="00D74BC1" w:rsidRDefault="00281DC6">
    <w:pPr>
      <w:pStyle w:val="Nagwek"/>
    </w:pPr>
    <w:r>
      <w:t>Znak sprawy: SZW/DZP/</w:t>
    </w:r>
    <w:r w:rsidR="00663BB2">
      <w:t>16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63BB2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A4717"/>
    <w:rsid w:val="007C17F7"/>
    <w:rsid w:val="007D1797"/>
    <w:rsid w:val="007F7F77"/>
    <w:rsid w:val="0080270C"/>
    <w:rsid w:val="00813379"/>
    <w:rsid w:val="008A0311"/>
    <w:rsid w:val="008B45C3"/>
    <w:rsid w:val="008D136D"/>
    <w:rsid w:val="008D29B6"/>
    <w:rsid w:val="008E215E"/>
    <w:rsid w:val="00925288"/>
    <w:rsid w:val="00925993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115</TotalTime>
  <Pages>5</Pages>
  <Words>1135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47</cp:revision>
  <cp:lastPrinted>2007-10-05T06:59:00Z</cp:lastPrinted>
  <dcterms:created xsi:type="dcterms:W3CDTF">2022-10-05T12:38:00Z</dcterms:created>
  <dcterms:modified xsi:type="dcterms:W3CDTF">2026-02-16T11:17:00Z</dcterms:modified>
</cp:coreProperties>
</file>