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D515F3" w:rsidRDefault="00AF0B2E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D515F3">
        <w:rPr>
          <w:rFonts w:ascii="Arial Narrow" w:hAnsi="Arial Narrow" w:cs="Arial"/>
          <w:sz w:val="24"/>
          <w:szCs w:val="24"/>
        </w:rPr>
        <w:t>Bydgoszcz</w:t>
      </w:r>
      <w:r w:rsidR="00CF7835" w:rsidRPr="00D515F3">
        <w:rPr>
          <w:rFonts w:ascii="Arial Narrow" w:hAnsi="Arial Narrow" w:cs="Arial"/>
          <w:sz w:val="24"/>
          <w:szCs w:val="24"/>
        </w:rPr>
        <w:t xml:space="preserve"> dnia: </w:t>
      </w:r>
      <w:r w:rsidRPr="00D515F3">
        <w:rPr>
          <w:rFonts w:ascii="Arial Narrow" w:hAnsi="Arial Narrow" w:cs="Arial"/>
          <w:sz w:val="24"/>
          <w:szCs w:val="24"/>
        </w:rPr>
        <w:t>2026-02-18</w:t>
      </w:r>
    </w:p>
    <w:p w:rsidR="00CF7835" w:rsidRPr="00D515F3" w:rsidRDefault="00AF0B2E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D515F3">
        <w:rPr>
          <w:rFonts w:ascii="Arial Narrow" w:hAnsi="Arial Narrow" w:cs="Arial"/>
          <w:b/>
          <w:bCs/>
          <w:sz w:val="24"/>
          <w:szCs w:val="24"/>
        </w:rPr>
        <w:t>10</w:t>
      </w:r>
      <w:r w:rsidR="00D515F3">
        <w:rPr>
          <w:rFonts w:ascii="Arial Narrow" w:hAnsi="Arial Narrow" w:cs="Arial"/>
          <w:b/>
          <w:bCs/>
          <w:sz w:val="24"/>
          <w:szCs w:val="24"/>
        </w:rPr>
        <w:t>.</w:t>
      </w:r>
      <w:r w:rsidRPr="00D515F3">
        <w:rPr>
          <w:rFonts w:ascii="Arial Narrow" w:hAnsi="Arial Narrow" w:cs="Arial"/>
          <w:b/>
          <w:bCs/>
          <w:sz w:val="24"/>
          <w:szCs w:val="24"/>
        </w:rPr>
        <w:t>WSzKzP SPZOZ</w:t>
      </w:r>
    </w:p>
    <w:p w:rsidR="00CF7835" w:rsidRPr="00D515F3" w:rsidRDefault="00AF0B2E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D515F3">
        <w:rPr>
          <w:rFonts w:ascii="Arial Narrow" w:hAnsi="Arial Narrow" w:cs="Arial"/>
          <w:sz w:val="24"/>
          <w:szCs w:val="24"/>
        </w:rPr>
        <w:t>Powstańców Warszawy</w:t>
      </w:r>
      <w:r w:rsidR="00CF7835" w:rsidRPr="00D515F3">
        <w:rPr>
          <w:rFonts w:ascii="Arial Narrow" w:hAnsi="Arial Narrow" w:cs="Arial"/>
          <w:sz w:val="24"/>
          <w:szCs w:val="24"/>
        </w:rPr>
        <w:t xml:space="preserve"> </w:t>
      </w:r>
      <w:r w:rsidRPr="00D515F3">
        <w:rPr>
          <w:rFonts w:ascii="Arial Narrow" w:hAnsi="Arial Narrow" w:cs="Arial"/>
          <w:sz w:val="24"/>
          <w:szCs w:val="24"/>
        </w:rPr>
        <w:t>5</w:t>
      </w:r>
    </w:p>
    <w:p w:rsidR="00CF7835" w:rsidRPr="00D515F3" w:rsidRDefault="00AF0B2E" w:rsidP="00CF7835">
      <w:pPr>
        <w:rPr>
          <w:rFonts w:ascii="Arial Narrow" w:hAnsi="Arial Narrow" w:cs="Arial"/>
          <w:sz w:val="24"/>
          <w:szCs w:val="24"/>
        </w:rPr>
      </w:pPr>
      <w:r w:rsidRPr="00D515F3">
        <w:rPr>
          <w:rFonts w:ascii="Arial Narrow" w:hAnsi="Arial Narrow" w:cs="Arial"/>
          <w:sz w:val="24"/>
          <w:szCs w:val="24"/>
        </w:rPr>
        <w:t>85-681</w:t>
      </w:r>
      <w:r w:rsidR="00CF7835" w:rsidRPr="00D515F3">
        <w:rPr>
          <w:rFonts w:ascii="Arial Narrow" w:hAnsi="Arial Narrow" w:cs="Arial"/>
          <w:sz w:val="24"/>
          <w:szCs w:val="24"/>
        </w:rPr>
        <w:t xml:space="preserve"> </w:t>
      </w:r>
      <w:r w:rsidRPr="00D515F3">
        <w:rPr>
          <w:rFonts w:ascii="Arial Narrow" w:hAnsi="Arial Narrow" w:cs="Arial"/>
          <w:sz w:val="24"/>
          <w:szCs w:val="24"/>
        </w:rPr>
        <w:t>Bydgoszcz</w:t>
      </w:r>
    </w:p>
    <w:p w:rsidR="00CF7835" w:rsidRPr="00D515F3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D515F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CF7835" w:rsidRPr="00D515F3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D515F3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D515F3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D515F3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D515F3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D515F3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D515F3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CF7835" w:rsidRPr="00D515F3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515F3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D515F3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D515F3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D515F3" w:rsidTr="000C1C6D">
        <w:tc>
          <w:tcPr>
            <w:tcW w:w="2269" w:type="dxa"/>
            <w:shd w:val="clear" w:color="auto" w:fill="auto"/>
          </w:tcPr>
          <w:p w:rsidR="00CF7835" w:rsidRPr="00D515F3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D515F3" w:rsidRDefault="00AF0B2E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bCs/>
                <w:sz w:val="24"/>
                <w:szCs w:val="24"/>
              </w:rPr>
              <w:t xml:space="preserve">Dostawa i montaż z uruchomieniem i serwisem w okresie gwarancji trzech komór chłodniczych oraz jednej komory </w:t>
            </w:r>
            <w:proofErr w:type="spellStart"/>
            <w:r w:rsidRPr="00D515F3">
              <w:rPr>
                <w:rFonts w:ascii="Arial Narrow" w:hAnsi="Arial Narrow" w:cs="Arial"/>
                <w:bCs/>
                <w:sz w:val="24"/>
                <w:szCs w:val="24"/>
              </w:rPr>
              <w:t>mroźniczej</w:t>
            </w:r>
            <w:proofErr w:type="spellEnd"/>
            <w:r w:rsidRPr="00D515F3">
              <w:rPr>
                <w:rFonts w:ascii="Arial Narrow" w:hAnsi="Arial Narrow" w:cs="Arial"/>
                <w:bCs/>
                <w:sz w:val="24"/>
                <w:szCs w:val="24"/>
              </w:rPr>
              <w:t xml:space="preserve"> na potrzeby kuchni</w:t>
            </w:r>
            <w:r w:rsidR="00CF7835" w:rsidRPr="00D515F3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AF0B2E" w:rsidRPr="00D515F3" w:rsidTr="00356D75">
        <w:tc>
          <w:tcPr>
            <w:tcW w:w="2269" w:type="dxa"/>
            <w:shd w:val="clear" w:color="auto" w:fill="auto"/>
          </w:tcPr>
          <w:p w:rsidR="00AF0B2E" w:rsidRPr="00D515F3" w:rsidRDefault="00AF0B2E" w:rsidP="00356D7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F0B2E" w:rsidRPr="00D515F3" w:rsidRDefault="00AF0B2E" w:rsidP="00356D7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bCs/>
                <w:sz w:val="24"/>
                <w:szCs w:val="24"/>
              </w:rPr>
              <w:t>16/2026</w:t>
            </w:r>
          </w:p>
        </w:tc>
      </w:tr>
    </w:tbl>
    <w:p w:rsidR="00D665F5" w:rsidRPr="00D515F3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D515F3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D515F3">
        <w:rPr>
          <w:rFonts w:ascii="Arial Narrow" w:hAnsi="Arial Narrow" w:cs="Arial"/>
          <w:sz w:val="24"/>
          <w:szCs w:val="24"/>
        </w:rPr>
        <w:t>2</w:t>
      </w:r>
      <w:r w:rsidRPr="00D515F3">
        <w:rPr>
          <w:rFonts w:ascii="Arial Narrow" w:hAnsi="Arial Narrow" w:cs="Arial"/>
          <w:sz w:val="24"/>
          <w:szCs w:val="24"/>
        </w:rPr>
        <w:t xml:space="preserve"> ust. 5 </w:t>
      </w:r>
      <w:r w:rsidRPr="00D515F3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D515F3">
        <w:rPr>
          <w:rFonts w:ascii="Arial Narrow" w:hAnsi="Arial Narrow" w:cs="Arial"/>
          <w:sz w:val="24"/>
          <w:szCs w:val="24"/>
        </w:rPr>
        <w:t xml:space="preserve"> </w:t>
      </w:r>
      <w:r w:rsidR="00AF0B2E" w:rsidRPr="00D515F3">
        <w:rPr>
          <w:rFonts w:ascii="Arial Narrow" w:hAnsi="Arial Narrow" w:cs="Arial"/>
          <w:sz w:val="24"/>
          <w:szCs w:val="24"/>
        </w:rPr>
        <w:t>(</w:t>
      </w:r>
      <w:proofErr w:type="spellStart"/>
      <w:r w:rsidR="00AF0B2E" w:rsidRPr="00D515F3">
        <w:rPr>
          <w:rFonts w:ascii="Arial Narrow" w:hAnsi="Arial Narrow" w:cs="Arial"/>
          <w:sz w:val="24"/>
          <w:szCs w:val="24"/>
        </w:rPr>
        <w:t>t.j</w:t>
      </w:r>
      <w:proofErr w:type="spellEnd"/>
      <w:r w:rsidR="00AF0B2E" w:rsidRPr="00D515F3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AF0B2E" w:rsidRPr="00D515F3">
        <w:rPr>
          <w:rFonts w:ascii="Arial Narrow" w:hAnsi="Arial Narrow" w:cs="Arial"/>
          <w:sz w:val="24"/>
          <w:szCs w:val="24"/>
        </w:rPr>
        <w:t>późn</w:t>
      </w:r>
      <w:proofErr w:type="spellEnd"/>
      <w:r w:rsidR="00AF0B2E" w:rsidRPr="00D515F3">
        <w:rPr>
          <w:rFonts w:ascii="Arial Narrow" w:hAnsi="Arial Narrow" w:cs="Arial"/>
          <w:sz w:val="24"/>
          <w:szCs w:val="24"/>
        </w:rPr>
        <w:t>. zm.)</w:t>
      </w:r>
      <w:r w:rsidR="00490DC0" w:rsidRPr="00D515F3">
        <w:rPr>
          <w:rFonts w:ascii="Arial Narrow" w:hAnsi="Arial Narrow" w:cs="Arial"/>
          <w:sz w:val="24"/>
          <w:szCs w:val="24"/>
        </w:rPr>
        <w:t xml:space="preserve"> </w:t>
      </w:r>
      <w:r w:rsidRPr="00D515F3">
        <w:rPr>
          <w:rFonts w:ascii="Arial Narrow" w:hAnsi="Arial Narrow" w:cs="Arial"/>
          <w:sz w:val="24"/>
          <w:szCs w:val="24"/>
        </w:rPr>
        <w:t>udostępnia</w:t>
      </w:r>
      <w:r w:rsidR="00F95C33" w:rsidRPr="00D515F3">
        <w:rPr>
          <w:rFonts w:ascii="Arial Narrow" w:hAnsi="Arial Narrow" w:cs="Arial"/>
          <w:sz w:val="24"/>
          <w:szCs w:val="24"/>
        </w:rPr>
        <w:t xml:space="preserve"> </w:t>
      </w:r>
      <w:r w:rsidR="004C7E9B" w:rsidRPr="00D515F3">
        <w:rPr>
          <w:rFonts w:ascii="Arial Narrow" w:hAnsi="Arial Narrow" w:cs="Arial"/>
          <w:sz w:val="24"/>
          <w:szCs w:val="24"/>
        </w:rPr>
        <w:t>informacj</w:t>
      </w:r>
      <w:r w:rsidR="00577BC6" w:rsidRPr="00D515F3">
        <w:rPr>
          <w:rFonts w:ascii="Arial Narrow" w:hAnsi="Arial Narrow" w:cs="Arial"/>
          <w:sz w:val="24"/>
          <w:szCs w:val="24"/>
        </w:rPr>
        <w:t>ę</w:t>
      </w:r>
      <w:r w:rsidR="00035488" w:rsidRPr="00D515F3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D515F3">
        <w:rPr>
          <w:rFonts w:ascii="Arial Narrow" w:hAnsi="Arial Narrow" w:cs="Arial"/>
          <w:sz w:val="24"/>
          <w:szCs w:val="24"/>
        </w:rPr>
        <w:t>.</w:t>
      </w:r>
    </w:p>
    <w:p w:rsidR="00A80738" w:rsidRPr="00D515F3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515F3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D515F3">
        <w:rPr>
          <w:rFonts w:ascii="Arial Narrow" w:hAnsi="Arial Narrow" w:cs="Arial"/>
          <w:sz w:val="24"/>
          <w:szCs w:val="24"/>
        </w:rPr>
        <w:t xml:space="preserve"> w dniu </w:t>
      </w:r>
      <w:r w:rsidR="00AF0B2E" w:rsidRPr="00D515F3">
        <w:rPr>
          <w:rFonts w:ascii="Arial Narrow" w:hAnsi="Arial Narrow" w:cs="Arial"/>
          <w:sz w:val="24"/>
          <w:szCs w:val="24"/>
        </w:rPr>
        <w:t>18/02/2026</w:t>
      </w:r>
      <w:r w:rsidR="00FF4AB1" w:rsidRPr="00D515F3">
        <w:rPr>
          <w:rFonts w:ascii="Arial Narrow" w:hAnsi="Arial Narrow" w:cs="Arial"/>
          <w:sz w:val="24"/>
          <w:szCs w:val="24"/>
        </w:rPr>
        <w:t xml:space="preserve"> o godz. </w:t>
      </w:r>
      <w:r w:rsidR="00AF0B2E" w:rsidRPr="00D515F3">
        <w:rPr>
          <w:rFonts w:ascii="Arial Narrow" w:hAnsi="Arial Narrow" w:cs="Arial"/>
          <w:sz w:val="24"/>
          <w:szCs w:val="24"/>
        </w:rPr>
        <w:t>08:15</w:t>
      </w:r>
      <w:r w:rsidRPr="00D515F3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D515F3" w:rsidTr="000C1C6D">
        <w:tc>
          <w:tcPr>
            <w:tcW w:w="1276" w:type="dxa"/>
            <w:shd w:val="clear" w:color="auto" w:fill="F2F2F2"/>
            <w:vAlign w:val="center"/>
          </w:tcPr>
          <w:p w:rsidR="00D665F5" w:rsidRPr="00D515F3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D515F3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D515F3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D515F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D515F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515F3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D515F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AF0B2E" w:rsidRPr="00D515F3" w:rsidTr="00356D75">
        <w:tc>
          <w:tcPr>
            <w:tcW w:w="1276" w:type="dxa"/>
            <w:shd w:val="clear" w:color="auto" w:fill="auto"/>
            <w:vAlign w:val="center"/>
          </w:tcPr>
          <w:p w:rsidR="00AF0B2E" w:rsidRPr="00D515F3" w:rsidRDefault="00AF0B2E" w:rsidP="00356D7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AF0B2E" w:rsidRPr="00D515F3" w:rsidRDefault="00AF0B2E" w:rsidP="00356D7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>ARSEM Sp. Z o.o.</w:t>
            </w:r>
          </w:p>
          <w:p w:rsidR="00AF0B2E" w:rsidRPr="00D515F3" w:rsidRDefault="00AF0B2E" w:rsidP="00356D75">
            <w:pPr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 xml:space="preserve">Kaczeńcowa 9 </w:t>
            </w:r>
          </w:p>
          <w:p w:rsidR="00AF0B2E" w:rsidRPr="00D515F3" w:rsidRDefault="00AF0B2E" w:rsidP="00356D7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>91-214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F0B2E" w:rsidRPr="00D515F3" w:rsidRDefault="00AF0B2E" w:rsidP="00356D7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>179 459.46 zł</w:t>
            </w:r>
          </w:p>
        </w:tc>
      </w:tr>
      <w:tr w:rsidR="00AF0B2E" w:rsidRPr="00D515F3" w:rsidTr="00356D75">
        <w:tc>
          <w:tcPr>
            <w:tcW w:w="1276" w:type="dxa"/>
            <w:shd w:val="clear" w:color="auto" w:fill="auto"/>
            <w:vAlign w:val="center"/>
          </w:tcPr>
          <w:p w:rsidR="00AF0B2E" w:rsidRPr="00D515F3" w:rsidRDefault="00AF0B2E" w:rsidP="00356D7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AF0B2E" w:rsidRPr="00D515F3" w:rsidRDefault="00AF0B2E" w:rsidP="00356D7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D515F3">
              <w:rPr>
                <w:rFonts w:ascii="Arial Narrow" w:hAnsi="Arial Narrow" w:cs="Arial"/>
                <w:sz w:val="24"/>
                <w:szCs w:val="24"/>
              </w:rPr>
              <w:t>Chłod-Servis</w:t>
            </w:r>
            <w:proofErr w:type="spellEnd"/>
            <w:r w:rsidRPr="00D515F3">
              <w:rPr>
                <w:rFonts w:ascii="Arial Narrow" w:hAnsi="Arial Narrow" w:cs="Arial"/>
                <w:sz w:val="24"/>
                <w:szCs w:val="24"/>
              </w:rPr>
              <w:t xml:space="preserve"> S.M. </w:t>
            </w:r>
            <w:proofErr w:type="spellStart"/>
            <w:r w:rsidRPr="00D515F3">
              <w:rPr>
                <w:rFonts w:ascii="Arial Narrow" w:hAnsi="Arial Narrow" w:cs="Arial"/>
                <w:sz w:val="24"/>
                <w:szCs w:val="24"/>
              </w:rPr>
              <w:t>Porzuc</w:t>
            </w:r>
            <w:proofErr w:type="spellEnd"/>
            <w:r w:rsidRPr="00D515F3">
              <w:rPr>
                <w:rFonts w:ascii="Arial Narrow" w:hAnsi="Arial Narrow" w:cs="Arial"/>
                <w:sz w:val="24"/>
                <w:szCs w:val="24"/>
              </w:rPr>
              <w:t xml:space="preserve"> Sp. Jawna</w:t>
            </w:r>
          </w:p>
          <w:p w:rsidR="00AF0B2E" w:rsidRPr="00D515F3" w:rsidRDefault="00AF0B2E" w:rsidP="00356D75">
            <w:pPr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 xml:space="preserve">Polna 10a </w:t>
            </w:r>
          </w:p>
          <w:p w:rsidR="00AF0B2E" w:rsidRPr="00D515F3" w:rsidRDefault="00AF0B2E" w:rsidP="00356D7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>83-304 Kobysewo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F0B2E" w:rsidRPr="00D515F3" w:rsidRDefault="00AF0B2E" w:rsidP="00356D7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>246 000.00 zł</w:t>
            </w:r>
          </w:p>
        </w:tc>
      </w:tr>
      <w:tr w:rsidR="00AF0B2E" w:rsidRPr="00D515F3" w:rsidTr="00356D75">
        <w:tc>
          <w:tcPr>
            <w:tcW w:w="1276" w:type="dxa"/>
            <w:shd w:val="clear" w:color="auto" w:fill="auto"/>
            <w:vAlign w:val="center"/>
          </w:tcPr>
          <w:p w:rsidR="00AF0B2E" w:rsidRPr="00D515F3" w:rsidRDefault="00AF0B2E" w:rsidP="00356D7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AF0B2E" w:rsidRPr="00D515F3" w:rsidRDefault="00AF0B2E" w:rsidP="00356D7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>EKO-FREON Michał Hołowiecki</w:t>
            </w:r>
          </w:p>
          <w:p w:rsidR="00AF0B2E" w:rsidRPr="00D515F3" w:rsidRDefault="00AF0B2E" w:rsidP="00356D75">
            <w:pPr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 xml:space="preserve">ul. Dziewanny 1 </w:t>
            </w:r>
          </w:p>
          <w:p w:rsidR="00AF0B2E" w:rsidRPr="00D515F3" w:rsidRDefault="00AF0B2E" w:rsidP="00356D7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>43-382 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F0B2E" w:rsidRPr="00D515F3" w:rsidRDefault="00AF0B2E" w:rsidP="00356D7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>135 300.00 zł</w:t>
            </w:r>
          </w:p>
        </w:tc>
      </w:tr>
      <w:tr w:rsidR="00AF0B2E" w:rsidRPr="00D515F3" w:rsidTr="00356D75">
        <w:tc>
          <w:tcPr>
            <w:tcW w:w="1276" w:type="dxa"/>
            <w:shd w:val="clear" w:color="auto" w:fill="auto"/>
            <w:vAlign w:val="center"/>
          </w:tcPr>
          <w:p w:rsidR="00AF0B2E" w:rsidRPr="00D515F3" w:rsidRDefault="00AF0B2E" w:rsidP="00356D7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AF0B2E" w:rsidRPr="00D515F3" w:rsidRDefault="00AF0B2E" w:rsidP="00356D7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D515F3">
              <w:rPr>
                <w:rFonts w:ascii="Arial Narrow" w:hAnsi="Arial Narrow" w:cs="Arial"/>
                <w:sz w:val="24"/>
                <w:szCs w:val="24"/>
              </w:rPr>
              <w:t>Igldom</w:t>
            </w:r>
            <w:proofErr w:type="spellEnd"/>
            <w:r w:rsidRPr="00D515F3">
              <w:rPr>
                <w:rFonts w:ascii="Arial Narrow" w:hAnsi="Arial Narrow" w:cs="Arial"/>
                <w:sz w:val="24"/>
                <w:szCs w:val="24"/>
              </w:rPr>
              <w:t xml:space="preserve"> - serwis urządzeń chłodniczych</w:t>
            </w:r>
            <w:r w:rsidR="00A1315F">
              <w:rPr>
                <w:rFonts w:ascii="Arial Narrow" w:hAnsi="Arial Narrow" w:cs="Arial"/>
                <w:sz w:val="24"/>
                <w:szCs w:val="24"/>
              </w:rPr>
              <w:t xml:space="preserve"> Jacek Urbaniak</w:t>
            </w:r>
          </w:p>
          <w:p w:rsidR="00AF0B2E" w:rsidRPr="00D515F3" w:rsidRDefault="00AF0B2E" w:rsidP="00356D75">
            <w:pPr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 xml:space="preserve">Błaszkowska 6 </w:t>
            </w:r>
          </w:p>
          <w:p w:rsidR="00AF0B2E" w:rsidRDefault="00AF0B2E" w:rsidP="00356D7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>98-215 Goszczanów</w:t>
            </w:r>
          </w:p>
          <w:p w:rsidR="00D515F3" w:rsidRPr="00D515F3" w:rsidRDefault="00D515F3" w:rsidP="00356D7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AF0B2E" w:rsidRPr="00D515F3" w:rsidRDefault="00AF0B2E" w:rsidP="00356D7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>177 919.50 zł</w:t>
            </w:r>
          </w:p>
        </w:tc>
      </w:tr>
      <w:tr w:rsidR="00AF0B2E" w:rsidRPr="00D515F3" w:rsidTr="00356D75">
        <w:tc>
          <w:tcPr>
            <w:tcW w:w="1276" w:type="dxa"/>
            <w:shd w:val="clear" w:color="auto" w:fill="auto"/>
            <w:vAlign w:val="center"/>
          </w:tcPr>
          <w:p w:rsidR="00AF0B2E" w:rsidRPr="00D515F3" w:rsidRDefault="00AF0B2E" w:rsidP="00356D7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4961" w:type="dxa"/>
            <w:shd w:val="clear" w:color="auto" w:fill="auto"/>
          </w:tcPr>
          <w:p w:rsidR="00AF0B2E" w:rsidRPr="00D515F3" w:rsidRDefault="00AF0B2E" w:rsidP="00356D7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D515F3">
              <w:rPr>
                <w:rFonts w:ascii="Arial Narrow" w:hAnsi="Arial Narrow" w:cs="Arial"/>
                <w:sz w:val="24"/>
                <w:szCs w:val="24"/>
              </w:rPr>
              <w:t>ThermoUniversal</w:t>
            </w:r>
            <w:proofErr w:type="spellEnd"/>
            <w:r w:rsidRPr="00D515F3">
              <w:rPr>
                <w:rFonts w:ascii="Arial Narrow" w:hAnsi="Arial Narrow" w:cs="Arial"/>
                <w:sz w:val="24"/>
                <w:szCs w:val="24"/>
              </w:rPr>
              <w:t xml:space="preserve"> Adrian </w:t>
            </w:r>
            <w:proofErr w:type="spellStart"/>
            <w:r w:rsidRPr="00D515F3">
              <w:rPr>
                <w:rFonts w:ascii="Arial Narrow" w:hAnsi="Arial Narrow" w:cs="Arial"/>
                <w:sz w:val="24"/>
                <w:szCs w:val="24"/>
              </w:rPr>
              <w:t>Bruger</w:t>
            </w:r>
            <w:proofErr w:type="spellEnd"/>
          </w:p>
          <w:p w:rsidR="00AF0B2E" w:rsidRPr="00D515F3" w:rsidRDefault="00AF0B2E" w:rsidP="00356D75">
            <w:pPr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 xml:space="preserve">Władysława Szpilmana 11 </w:t>
            </w:r>
          </w:p>
          <w:p w:rsidR="00AF0B2E" w:rsidRPr="00D515F3" w:rsidRDefault="00AF0B2E" w:rsidP="00356D7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>84-208 Kielno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F0B2E" w:rsidRPr="00D515F3" w:rsidRDefault="00AF0B2E" w:rsidP="00356D7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>348 582.00 zł</w:t>
            </w:r>
          </w:p>
        </w:tc>
      </w:tr>
      <w:tr w:rsidR="00AF0B2E" w:rsidRPr="00D515F3" w:rsidTr="00356D75">
        <w:tc>
          <w:tcPr>
            <w:tcW w:w="1276" w:type="dxa"/>
            <w:shd w:val="clear" w:color="auto" w:fill="auto"/>
            <w:vAlign w:val="center"/>
          </w:tcPr>
          <w:p w:rsidR="00AF0B2E" w:rsidRPr="00D515F3" w:rsidRDefault="00AF0B2E" w:rsidP="00356D7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AF0B2E" w:rsidRPr="00D515F3" w:rsidRDefault="00AF0B2E" w:rsidP="00356D7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>MACHNIAK PROSTA S.A.</w:t>
            </w:r>
          </w:p>
          <w:p w:rsidR="00AF0B2E" w:rsidRPr="00D515F3" w:rsidRDefault="00AF0B2E" w:rsidP="00356D75">
            <w:pPr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 xml:space="preserve">os. WICHROWE WZGÓRZE 8 </w:t>
            </w:r>
          </w:p>
          <w:p w:rsidR="00AF0B2E" w:rsidRPr="00D515F3" w:rsidRDefault="00AF0B2E" w:rsidP="00356D7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>64-800 RATAJE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F0B2E" w:rsidRPr="00D515F3" w:rsidRDefault="00AF0B2E" w:rsidP="00356D7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>178 350.00 zł</w:t>
            </w:r>
          </w:p>
        </w:tc>
      </w:tr>
      <w:tr w:rsidR="00AF0B2E" w:rsidRPr="00D515F3" w:rsidTr="00356D75">
        <w:tc>
          <w:tcPr>
            <w:tcW w:w="1276" w:type="dxa"/>
            <w:shd w:val="clear" w:color="auto" w:fill="auto"/>
            <w:vAlign w:val="center"/>
          </w:tcPr>
          <w:p w:rsidR="00AF0B2E" w:rsidRPr="00D515F3" w:rsidRDefault="00AF0B2E" w:rsidP="00356D7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AF0B2E" w:rsidRPr="00D515F3" w:rsidRDefault="00AF0B2E" w:rsidP="00356D7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>NIEZNALSKI PIOTR - DZIAŁALNOŚĆ USŁUGOWA</w:t>
            </w:r>
          </w:p>
          <w:p w:rsidR="00AF0B2E" w:rsidRPr="00D515F3" w:rsidRDefault="00AF0B2E" w:rsidP="00356D75">
            <w:pPr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 xml:space="preserve">Wielowieś 16 </w:t>
            </w:r>
          </w:p>
          <w:p w:rsidR="00AF0B2E" w:rsidRPr="00D515F3" w:rsidRDefault="00AF0B2E" w:rsidP="00356D7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>88-170 Wielowieś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F0B2E" w:rsidRPr="00D515F3" w:rsidRDefault="00AF0B2E" w:rsidP="00356D7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515F3">
              <w:rPr>
                <w:rFonts w:ascii="Arial Narrow" w:hAnsi="Arial Narrow" w:cs="Arial"/>
                <w:sz w:val="24"/>
                <w:szCs w:val="24"/>
              </w:rPr>
              <w:t>173 430.00 zł</w:t>
            </w:r>
          </w:p>
        </w:tc>
      </w:tr>
    </w:tbl>
    <w:p w:rsidR="0069085C" w:rsidRPr="00D515F3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D515F3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D515F3">
        <w:rPr>
          <w:rFonts w:ascii="Arial Narrow" w:hAnsi="Arial Narrow" w:cs="Arial"/>
          <w:i/>
          <w:szCs w:val="24"/>
        </w:rPr>
        <w:t>Zamawiający</w:t>
      </w:r>
    </w:p>
    <w:p w:rsidR="00A1315F" w:rsidRDefault="00A1315F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A1315F" w:rsidRDefault="00A1315F" w:rsidP="00A131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315F" w:rsidRDefault="00A1315F" w:rsidP="00A131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315F" w:rsidRDefault="00A1315F" w:rsidP="00A131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315F" w:rsidRDefault="00A1315F" w:rsidP="00A131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315F" w:rsidRDefault="00A1315F" w:rsidP="00A131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315F" w:rsidRDefault="00A1315F" w:rsidP="00A131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315F" w:rsidRDefault="00A1315F" w:rsidP="00A131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315F" w:rsidRDefault="00A1315F" w:rsidP="00A131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315F" w:rsidRDefault="00A1315F" w:rsidP="00A131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315F" w:rsidRDefault="00A1315F" w:rsidP="00A131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315F" w:rsidRDefault="00A1315F" w:rsidP="00A131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315F" w:rsidRDefault="00A1315F" w:rsidP="00A131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315F" w:rsidRDefault="00A1315F" w:rsidP="00A131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315F" w:rsidRDefault="00A1315F" w:rsidP="00A131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315F" w:rsidRDefault="00A1315F" w:rsidP="00A131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315F" w:rsidRDefault="00A1315F" w:rsidP="00A131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315F" w:rsidRDefault="00A1315F" w:rsidP="00A131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315F" w:rsidRDefault="00A1315F" w:rsidP="00A131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315F" w:rsidRDefault="00A1315F" w:rsidP="00A131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315F" w:rsidRDefault="00A1315F" w:rsidP="00A131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315F" w:rsidRDefault="00A1315F" w:rsidP="00A131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315F" w:rsidRDefault="00A1315F" w:rsidP="00A131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315F" w:rsidRDefault="00A1315F" w:rsidP="00A131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315F" w:rsidRDefault="00A1315F" w:rsidP="00A131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315F" w:rsidRDefault="00A1315F" w:rsidP="00A131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315F" w:rsidRDefault="00A1315F" w:rsidP="00A131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315F" w:rsidRDefault="00A1315F" w:rsidP="00A131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315F" w:rsidRDefault="00A1315F" w:rsidP="00A131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315F" w:rsidRDefault="00A1315F" w:rsidP="00A131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315F" w:rsidRDefault="00A1315F" w:rsidP="00A131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315F" w:rsidRDefault="00A1315F" w:rsidP="00A131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315F" w:rsidRDefault="00A1315F" w:rsidP="00A131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315F" w:rsidRDefault="00A1315F" w:rsidP="00A131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1315F" w:rsidRPr="00B9724A" w:rsidRDefault="00A1315F" w:rsidP="00A131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A1315F" w:rsidRPr="00B9724A" w:rsidRDefault="00A1315F" w:rsidP="00A131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A1315F" w:rsidRDefault="00A1315F" w:rsidP="00A1315F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A1315F" w:rsidRDefault="00A1315F" w:rsidP="00A1315F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18.02.2026 r.</w:t>
      </w:r>
    </w:p>
    <w:p w:rsidR="00A1315F" w:rsidRPr="00D515F3" w:rsidRDefault="00A1315F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A1315F" w:rsidRPr="00D515F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628C" w:rsidRDefault="00BE628C">
      <w:r>
        <w:separator/>
      </w:r>
    </w:p>
  </w:endnote>
  <w:endnote w:type="continuationSeparator" w:id="1">
    <w:p w:rsidR="00BE628C" w:rsidRDefault="00BE62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D80AD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D80AD3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D80AD3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D80AD3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8642E">
      <w:rPr>
        <w:rFonts w:ascii="Arial" w:eastAsia="Calibri" w:hAnsi="Arial"/>
        <w:noProof/>
        <w:sz w:val="18"/>
        <w:szCs w:val="18"/>
        <w:lang w:eastAsia="en-US"/>
      </w:rPr>
      <w:t>2</w:t>
    </w:r>
    <w:r w:rsidR="00D80AD3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D80AD3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D80AD3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8642E">
      <w:rPr>
        <w:rFonts w:ascii="Arial" w:eastAsia="Calibri" w:hAnsi="Arial"/>
        <w:noProof/>
        <w:sz w:val="18"/>
        <w:szCs w:val="18"/>
        <w:lang w:eastAsia="en-US"/>
      </w:rPr>
      <w:t>2</w:t>
    </w:r>
    <w:r w:rsidR="00D80AD3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D80AD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80AD3">
      <w:rPr>
        <w:rStyle w:val="Numerstrony"/>
      </w:rPr>
      <w:fldChar w:fldCharType="separate"/>
    </w:r>
    <w:r>
      <w:rPr>
        <w:rStyle w:val="Numerstrony"/>
        <w:noProof/>
      </w:rPr>
      <w:t>1</w:t>
    </w:r>
    <w:r w:rsidR="00D80AD3">
      <w:rPr>
        <w:rStyle w:val="Numerstrony"/>
      </w:rPr>
      <w:fldChar w:fldCharType="end"/>
    </w:r>
    <w:r>
      <w:rPr>
        <w:rStyle w:val="Numerstrony"/>
      </w:rPr>
      <w:t>/</w:t>
    </w:r>
    <w:r w:rsidR="00D80AD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80AD3">
      <w:rPr>
        <w:rStyle w:val="Numerstrony"/>
      </w:rPr>
      <w:fldChar w:fldCharType="separate"/>
    </w:r>
    <w:r w:rsidR="0008642E">
      <w:rPr>
        <w:rStyle w:val="Numerstrony"/>
        <w:noProof/>
      </w:rPr>
      <w:t>2</w:t>
    </w:r>
    <w:r w:rsidR="00D80AD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628C" w:rsidRDefault="00BE628C">
      <w:r>
        <w:separator/>
      </w:r>
    </w:p>
  </w:footnote>
  <w:footnote w:type="continuationSeparator" w:id="1">
    <w:p w:rsidR="00BE628C" w:rsidRDefault="00BE62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B2E" w:rsidRDefault="00AF0B2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B2E" w:rsidRDefault="00AF0B2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B2E" w:rsidRDefault="00AF0B2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0B2E"/>
    <w:rsid w:val="00007727"/>
    <w:rsid w:val="00017720"/>
    <w:rsid w:val="00035488"/>
    <w:rsid w:val="0008642E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1315F"/>
    <w:rsid w:val="00A80738"/>
    <w:rsid w:val="00AF0B2E"/>
    <w:rsid w:val="00BE628C"/>
    <w:rsid w:val="00C236D3"/>
    <w:rsid w:val="00C659E2"/>
    <w:rsid w:val="00CB0802"/>
    <w:rsid w:val="00CF7835"/>
    <w:rsid w:val="00D515F3"/>
    <w:rsid w:val="00D665F5"/>
    <w:rsid w:val="00D7128F"/>
    <w:rsid w:val="00D80AD3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1315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1315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226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2026-02-18T08:34:00Z</cp:lastPrinted>
  <dcterms:created xsi:type="dcterms:W3CDTF">2026-02-18T08:34:00Z</dcterms:created>
  <dcterms:modified xsi:type="dcterms:W3CDTF">2026-02-18T08:34:00Z</dcterms:modified>
</cp:coreProperties>
</file>