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3DE4C" w14:textId="2A8C9422" w:rsidR="00D64136" w:rsidRPr="00353FDC" w:rsidRDefault="001F37A3" w:rsidP="00DA7737">
      <w:pPr>
        <w:jc w:val="right"/>
        <w:rPr>
          <w:rFonts w:ascii="Arial" w:hAnsi="Arial" w:cs="Arial"/>
        </w:rPr>
      </w:pPr>
      <w:bookmarkStart w:id="0" w:name="_Hlk53520193"/>
      <w:r w:rsidRPr="001F37A3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1F37A3">
        <w:rPr>
          <w:rFonts w:ascii="Arial" w:hAnsi="Arial" w:cs="Arial"/>
        </w:rPr>
        <w:t>2026-02-17</w:t>
      </w:r>
    </w:p>
    <w:p w14:paraId="6BB33D0F" w14:textId="77777777" w:rsidR="001F37A3" w:rsidRPr="001F37A3" w:rsidRDefault="001F37A3" w:rsidP="00DA7737">
      <w:pPr>
        <w:ind w:right="3969"/>
        <w:rPr>
          <w:rFonts w:ascii="Arial" w:hAnsi="Arial" w:cs="Arial"/>
          <w:b/>
          <w:bCs/>
        </w:rPr>
      </w:pPr>
      <w:r w:rsidRPr="001F37A3">
        <w:rPr>
          <w:rFonts w:ascii="Arial" w:hAnsi="Arial" w:cs="Arial"/>
          <w:b/>
          <w:bCs/>
        </w:rPr>
        <w:t>Szpital Wojewódzki w Poznaniu</w:t>
      </w:r>
    </w:p>
    <w:p w14:paraId="1353ED58" w14:textId="563A5EAF" w:rsidR="00D64136" w:rsidRPr="00353FDC" w:rsidRDefault="001F37A3" w:rsidP="00DA7737">
      <w:pPr>
        <w:ind w:right="3969"/>
        <w:rPr>
          <w:rFonts w:ascii="Arial" w:hAnsi="Arial" w:cs="Arial"/>
          <w:b/>
          <w:bCs/>
        </w:rPr>
      </w:pPr>
      <w:r w:rsidRPr="001F37A3">
        <w:rPr>
          <w:rFonts w:ascii="Arial" w:hAnsi="Arial" w:cs="Arial"/>
          <w:b/>
          <w:bCs/>
        </w:rPr>
        <w:t>Dział Zamówień Publicznych</w:t>
      </w:r>
    </w:p>
    <w:p w14:paraId="15C4F375" w14:textId="0EEC67CB" w:rsidR="00D64136" w:rsidRPr="00353FDC" w:rsidRDefault="001F37A3" w:rsidP="00DA7737">
      <w:pPr>
        <w:ind w:right="3969"/>
        <w:rPr>
          <w:rFonts w:ascii="Arial" w:hAnsi="Arial" w:cs="Arial"/>
        </w:rPr>
      </w:pPr>
      <w:r w:rsidRPr="001F37A3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Pr="001F37A3">
        <w:rPr>
          <w:rFonts w:ascii="Arial" w:hAnsi="Arial" w:cs="Arial"/>
        </w:rPr>
        <w:t>7/19</w:t>
      </w:r>
    </w:p>
    <w:p w14:paraId="3FBC829B" w14:textId="31BC2696" w:rsidR="00D64136" w:rsidRPr="00353FDC" w:rsidRDefault="001F37A3" w:rsidP="00DA7737">
      <w:pPr>
        <w:ind w:right="3969"/>
        <w:rPr>
          <w:rFonts w:ascii="Arial" w:hAnsi="Arial" w:cs="Arial"/>
        </w:rPr>
      </w:pPr>
      <w:r w:rsidRPr="001F37A3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1F37A3">
        <w:rPr>
          <w:rFonts w:ascii="Arial" w:hAnsi="Arial" w:cs="Arial"/>
        </w:rPr>
        <w:t>Poznań</w:t>
      </w:r>
    </w:p>
    <w:p w14:paraId="51DD2C97" w14:textId="77777777" w:rsidR="00DA7737" w:rsidRDefault="00DA7737" w:rsidP="00DA7737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393517E" w14:textId="63ABD37C" w:rsidR="009F463B" w:rsidRDefault="009F463B" w:rsidP="00DA773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5AA05C5" w14:textId="77777777" w:rsidR="00D64136" w:rsidRDefault="009F463B" w:rsidP="00DA7737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75ABD68B" w14:textId="77777777" w:rsidR="00DA7737" w:rsidRDefault="00DA7737" w:rsidP="00DA773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3065BC1" w14:textId="77777777" w:rsidR="00DA7737" w:rsidRPr="009F463B" w:rsidRDefault="00DA7737" w:rsidP="00DA773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7A040060" w14:textId="77777777" w:rsidTr="005E0D0A">
        <w:tc>
          <w:tcPr>
            <w:tcW w:w="10065" w:type="dxa"/>
            <w:shd w:val="clear" w:color="auto" w:fill="F2F2F2"/>
            <w:hideMark/>
          </w:tcPr>
          <w:p w14:paraId="26AC3CD8" w14:textId="77777777" w:rsidR="00D64136" w:rsidRPr="00353FDC" w:rsidRDefault="00D64136" w:rsidP="00DA773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8A701FC" w14:textId="77777777" w:rsidR="00D64136" w:rsidRPr="00353FDC" w:rsidRDefault="00D64136" w:rsidP="00DA773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068F6F4B" w14:textId="77777777" w:rsidR="00D64136" w:rsidRPr="00353FDC" w:rsidRDefault="00D64136" w:rsidP="00DA7737">
      <w:pPr>
        <w:keepNext/>
        <w:outlineLvl w:val="0"/>
        <w:rPr>
          <w:rFonts w:ascii="Arial" w:hAnsi="Arial" w:cs="Arial"/>
          <w:b/>
        </w:rPr>
      </w:pPr>
    </w:p>
    <w:p w14:paraId="47AD5302" w14:textId="77777777" w:rsidR="00D64136" w:rsidRPr="00353FDC" w:rsidRDefault="00D64136" w:rsidP="00DA7737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37C2FF94" w14:textId="77777777" w:rsidTr="005E0D0A">
        <w:tc>
          <w:tcPr>
            <w:tcW w:w="2269" w:type="dxa"/>
          </w:tcPr>
          <w:p w14:paraId="5F56477F" w14:textId="77777777" w:rsidR="00D64136" w:rsidRPr="00353FDC" w:rsidRDefault="00D64136" w:rsidP="00DA773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0C01AFD4" w14:textId="0290FB2E" w:rsidR="00D64136" w:rsidRPr="00353FDC" w:rsidRDefault="001F37A3" w:rsidP="00DA77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 xml:space="preserve">Sukcesywna dostawa materiałów opatrunkowych, </w:t>
            </w:r>
            <w:proofErr w:type="spellStart"/>
            <w:r w:rsidRPr="001F37A3">
              <w:rPr>
                <w:rFonts w:ascii="Arial" w:hAnsi="Arial" w:cs="Arial"/>
                <w:bCs/>
              </w:rPr>
              <w:t>szewnych</w:t>
            </w:r>
            <w:proofErr w:type="spellEnd"/>
            <w:r w:rsidRPr="001F37A3">
              <w:rPr>
                <w:rFonts w:ascii="Arial" w:hAnsi="Arial" w:cs="Arial"/>
                <w:bCs/>
              </w:rPr>
              <w:t xml:space="preserve"> oraz </w:t>
            </w:r>
            <w:proofErr w:type="spellStart"/>
            <w:r w:rsidRPr="001F37A3">
              <w:rPr>
                <w:rFonts w:ascii="Arial" w:hAnsi="Arial" w:cs="Arial"/>
                <w:bCs/>
              </w:rPr>
              <w:t>obłożeń</w:t>
            </w:r>
            <w:proofErr w:type="spellEnd"/>
            <w:r w:rsidRPr="001F37A3">
              <w:rPr>
                <w:rFonts w:ascii="Arial" w:hAnsi="Arial" w:cs="Arial"/>
                <w:bCs/>
              </w:rPr>
              <w:t xml:space="preserve"> operacyjnych do Szpitala Wojewódzkiego w Poznaniu</w:t>
            </w:r>
          </w:p>
        </w:tc>
      </w:tr>
      <w:tr w:rsidR="001F37A3" w:rsidRPr="00353FDC" w14:paraId="419BBDF7" w14:textId="77777777" w:rsidTr="000A0F15">
        <w:tc>
          <w:tcPr>
            <w:tcW w:w="2269" w:type="dxa"/>
          </w:tcPr>
          <w:p w14:paraId="6959F5C7" w14:textId="77777777" w:rsidR="001F37A3" w:rsidRPr="00353FDC" w:rsidRDefault="001F37A3" w:rsidP="00DA773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3B36D525" w14:textId="61B6798A" w:rsidR="001F37A3" w:rsidRPr="00353FDC" w:rsidRDefault="001F37A3" w:rsidP="00DA773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SZW/DZP/148/2025</w:t>
            </w:r>
          </w:p>
        </w:tc>
      </w:tr>
    </w:tbl>
    <w:p w14:paraId="010A9EE6" w14:textId="77777777" w:rsidR="00D64136" w:rsidRDefault="00D64136" w:rsidP="00DA773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F7E9288" w14:textId="1CA3D32F" w:rsidR="00D64136" w:rsidRDefault="00D64136" w:rsidP="00DA7737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F37A3" w:rsidRPr="001F37A3">
        <w:rPr>
          <w:rFonts w:ascii="Arial" w:hAnsi="Arial" w:cs="Arial"/>
          <w:b/>
        </w:rPr>
        <w:t>Szpital Wojewódzki w Poznaniu</w:t>
      </w:r>
      <w:r w:rsidR="00DA7737">
        <w:rPr>
          <w:rFonts w:ascii="Arial" w:hAnsi="Arial" w:cs="Arial"/>
          <w:b/>
        </w:rPr>
        <w:t xml:space="preserve">, </w:t>
      </w:r>
      <w:r w:rsidR="001F37A3" w:rsidRPr="001F37A3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F37A3" w:rsidRPr="001F37A3">
        <w:rPr>
          <w:rFonts w:ascii="Arial" w:hAnsi="Arial" w:cs="Arial"/>
        </w:rPr>
        <w:t>(</w:t>
      </w:r>
      <w:proofErr w:type="spellStart"/>
      <w:r w:rsidR="001F37A3" w:rsidRPr="001F37A3">
        <w:rPr>
          <w:rFonts w:ascii="Arial" w:hAnsi="Arial" w:cs="Arial"/>
        </w:rPr>
        <w:t>t.j</w:t>
      </w:r>
      <w:proofErr w:type="spellEnd"/>
      <w:r w:rsidR="001F37A3" w:rsidRPr="001F37A3">
        <w:rPr>
          <w:rFonts w:ascii="Arial" w:hAnsi="Arial" w:cs="Arial"/>
        </w:rPr>
        <w:t xml:space="preserve">. Dz. U. z 2024 r. poz. 1320 z </w:t>
      </w:r>
      <w:proofErr w:type="spellStart"/>
      <w:r w:rsidR="001F37A3" w:rsidRPr="001F37A3">
        <w:rPr>
          <w:rFonts w:ascii="Arial" w:hAnsi="Arial" w:cs="Arial"/>
        </w:rPr>
        <w:t>późn</w:t>
      </w:r>
      <w:proofErr w:type="spellEnd"/>
      <w:r w:rsidR="001F37A3" w:rsidRPr="001F37A3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F37A3" w14:paraId="0FCEB347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4A079" w14:textId="0C74901D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</w:t>
            </w:r>
          </w:p>
          <w:p w14:paraId="4F6D1607" w14:textId="3F685EEA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Tramco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b/>
              </w:rPr>
              <w:t>Sp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z o. o.</w:t>
            </w:r>
          </w:p>
          <w:p w14:paraId="26F2DCBE" w14:textId="22FE09DB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1F37A3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0B2277" w14:textId="5806DBE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Płochocin</w:t>
            </w:r>
          </w:p>
          <w:p w14:paraId="1C3606F9" w14:textId="2B17635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20 157.20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FB64CD5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FAE6111" w14:textId="59EEE19D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02DBDB3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52181B" w14:textId="44CE0F4C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</w:t>
            </w:r>
          </w:p>
          <w:p w14:paraId="34739602" w14:textId="62922C10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Producent Sprzętu Medycznego YAVO</w:t>
            </w:r>
          </w:p>
          <w:p w14:paraId="514E882B" w14:textId="24AAE6B6" w:rsidR="001F37A3" w:rsidRPr="00F245C5" w:rsidRDefault="00DA7737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Bawełniana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17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</w:p>
          <w:p w14:paraId="4CCAB15D" w14:textId="301C60A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97-400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Bełchatów</w:t>
            </w:r>
          </w:p>
          <w:p w14:paraId="17030B2A" w14:textId="183AA0E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131 667.74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ACFFD95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840273A" w14:textId="1D96EF62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01107099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A3A59" w14:textId="64337884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3</w:t>
            </w:r>
          </w:p>
          <w:p w14:paraId="004D4792" w14:textId="025FED40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Tramco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b/>
              </w:rPr>
              <w:t>Sp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z o. o.</w:t>
            </w:r>
          </w:p>
          <w:p w14:paraId="2FBF5A59" w14:textId="3BDE9FA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1F37A3">
              <w:rPr>
                <w:rFonts w:ascii="Arial" w:hAnsi="Arial" w:cs="Arial"/>
                <w:bCs/>
              </w:rPr>
              <w:t>ul.Wolska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AF9C58C" w14:textId="63E207C3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05-860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Płochocin</w:t>
            </w:r>
          </w:p>
          <w:p w14:paraId="3B1C8372" w14:textId="3D816517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70 975.80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FEB825B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F4C403" w14:textId="06A54D88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3B88DA06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C14A1" w14:textId="4FD431F9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4</w:t>
            </w:r>
          </w:p>
          <w:p w14:paraId="14D01D23" w14:textId="55EFD247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Producent Sprzętu Medycznego YAVO</w:t>
            </w:r>
          </w:p>
          <w:p w14:paraId="0EFA877B" w14:textId="7AE5DDFF" w:rsidR="001F37A3" w:rsidRPr="00F245C5" w:rsidRDefault="00DA7737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Bawełniana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17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</w:p>
          <w:p w14:paraId="3C2C4344" w14:textId="3243866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97-400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Bełchatów</w:t>
            </w:r>
          </w:p>
          <w:p w14:paraId="091D496B" w14:textId="1FAAA45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151 623.66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3964CD0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80D9137" w14:textId="1EE4B5E8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4C5EBF1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34BA4" w14:textId="5E3B5957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5</w:t>
            </w:r>
          </w:p>
          <w:p w14:paraId="30199B8F" w14:textId="01C4253A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Medtronic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Poland Sp. z o.o.</w:t>
            </w:r>
          </w:p>
          <w:p w14:paraId="617193A4" w14:textId="4E5D46B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Polna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D39DA7C" w14:textId="7CB786E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00-633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Warszawa</w:t>
            </w:r>
          </w:p>
          <w:p w14:paraId="0F7FB412" w14:textId="7EF5505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996 295.29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2BD508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9985A1C" w14:textId="73A4BF3B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665048A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2B94" w14:textId="1B85CF27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6</w:t>
            </w:r>
          </w:p>
          <w:p w14:paraId="1C198B09" w14:textId="0B99CCC2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</w:t>
            </w:r>
          </w:p>
          <w:p w14:paraId="1AF78993" w14:textId="046779C1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56593D0" w14:textId="285B684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Nowy Tomyśl</w:t>
            </w:r>
          </w:p>
          <w:p w14:paraId="44E44A02" w14:textId="1E139801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40 856.81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F81874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CCED8EE" w14:textId="541571DD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29CBE418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E0187" w14:textId="1D12978C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8</w:t>
            </w:r>
          </w:p>
          <w:p w14:paraId="754D7480" w14:textId="2EAD3DDA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</w:rPr>
              <w:t>.</w:t>
            </w:r>
          </w:p>
          <w:p w14:paraId="377B583F" w14:textId="44C80A88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1F54B92" w14:textId="2F57993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Zabrze</w:t>
            </w:r>
          </w:p>
          <w:p w14:paraId="0A60DBFC" w14:textId="37CA328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9 625.00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0E41203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893D12A" w14:textId="380E866B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717186F1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77F8E" w14:textId="6D6AB5C8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9</w:t>
            </w:r>
          </w:p>
          <w:p w14:paraId="71F52567" w14:textId="11B8F013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</w:rPr>
              <w:t>.</w:t>
            </w:r>
          </w:p>
          <w:p w14:paraId="64A8D0CF" w14:textId="4CD5E08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B5F80B9" w14:textId="6045668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Zabrze</w:t>
            </w:r>
          </w:p>
          <w:p w14:paraId="59DA05C8" w14:textId="78394BF8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662 925.35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C1CBBED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6226A7" w14:textId="12367966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8FC127B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BEFA8" w14:textId="08062314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10</w:t>
            </w:r>
          </w:p>
          <w:p w14:paraId="6685E34F" w14:textId="3769FEC1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Polmil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o.o., S.K.A</w:t>
            </w:r>
          </w:p>
          <w:p w14:paraId="396E4164" w14:textId="65DBC74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Przemysłowa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8B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CF5E30" w14:textId="50E3B84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85-758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Bydgoszcz</w:t>
            </w:r>
          </w:p>
          <w:p w14:paraId="0F5D2E82" w14:textId="557AE09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21 666.40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4CDE741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A2D5AAA" w14:textId="2139DA88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4F2E0C19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15485" w14:textId="4693E76B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11</w:t>
            </w:r>
          </w:p>
          <w:p w14:paraId="5394463C" w14:textId="34675F13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Quality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Pack Spółka z ograniczoną odpowiedzialnością</w:t>
            </w:r>
          </w:p>
          <w:p w14:paraId="7A57566B" w14:textId="55333E12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Jana III Sobieskiego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334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39B32EC" w14:textId="1F63CE7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42-580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Wojkowice</w:t>
            </w:r>
          </w:p>
          <w:p w14:paraId="73FD3883" w14:textId="2127E647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1 591 797.10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46DDCF2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5C2045C" w14:textId="00443DC0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52D28A89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1AE70" w14:textId="044AD861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12</w:t>
            </w:r>
          </w:p>
          <w:p w14:paraId="3C8DE7AA" w14:textId="46F164FF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Medicus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 SKA</w:t>
            </w:r>
          </w:p>
          <w:p w14:paraId="2AFD38FB" w14:textId="33148F15" w:rsidR="001F37A3" w:rsidRPr="00F245C5" w:rsidRDefault="00444C23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Browarowa 21</w:t>
            </w:r>
          </w:p>
          <w:p w14:paraId="4F7FAEF4" w14:textId="0754C90B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43-100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Tychy</w:t>
            </w:r>
          </w:p>
          <w:p w14:paraId="7067A233" w14:textId="5F7F90C7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9 311.76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2C67D61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3C4E003" w14:textId="68D187AB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266E4A0D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E876F" w14:textId="73018851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13</w:t>
            </w:r>
          </w:p>
          <w:p w14:paraId="64AE7EC5" w14:textId="14D508A6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ConvaTec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Polska Sp. z o.o.</w:t>
            </w:r>
          </w:p>
          <w:p w14:paraId="792A2EA1" w14:textId="77777777" w:rsidR="00444C23" w:rsidRDefault="00444C23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Rondo Daszyńskiego 1</w:t>
            </w:r>
          </w:p>
          <w:p w14:paraId="282E5B19" w14:textId="630ECD8D" w:rsidR="001F37A3" w:rsidRPr="00F245C5" w:rsidRDefault="00444C23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00-135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Warszawa</w:t>
            </w:r>
          </w:p>
          <w:p w14:paraId="156998B7" w14:textId="7A14C93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332 849.62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F1454AA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A00A95E" w14:textId="6753EE03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36DBB4F0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EDD3B" w14:textId="0A3C081D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14</w:t>
            </w:r>
          </w:p>
          <w:p w14:paraId="15D9E8BE" w14:textId="0D9A869B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Paul Hartmann Polska Sp. z</w:t>
            </w:r>
            <w:r w:rsidR="00E62729">
              <w:rPr>
                <w:rFonts w:ascii="Arial" w:hAnsi="Arial" w:cs="Arial"/>
                <w:b/>
              </w:rPr>
              <w:t xml:space="preserve"> </w:t>
            </w:r>
            <w:r w:rsidRPr="001F37A3">
              <w:rPr>
                <w:rFonts w:ascii="Arial" w:hAnsi="Arial" w:cs="Arial"/>
                <w:b/>
              </w:rPr>
              <w:t>o.o.</w:t>
            </w:r>
          </w:p>
          <w:p w14:paraId="63C27F5D" w14:textId="7496BAFE" w:rsidR="001F37A3" w:rsidRPr="00F245C5" w:rsidRDefault="00E62729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Żeromskiego 17</w:t>
            </w:r>
          </w:p>
          <w:p w14:paraId="379CF16C" w14:textId="582FF2C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95-200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Pabianice</w:t>
            </w:r>
          </w:p>
          <w:p w14:paraId="1AE67F86" w14:textId="2DF189F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187 999.00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7B6EF81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00EE7B3" w14:textId="289F8B7E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7403CB3E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71EAB" w14:textId="28ABEBFF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17</w:t>
            </w:r>
          </w:p>
          <w:p w14:paraId="0B203AF3" w14:textId="3D170E76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Solventum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Poland Sp. z o. o.</w:t>
            </w:r>
          </w:p>
          <w:p w14:paraId="6E8231EC" w14:textId="5FE1BC42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Kwidzyńska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3C22D0A" w14:textId="35858EF8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51-416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Wrocław</w:t>
            </w:r>
          </w:p>
          <w:p w14:paraId="1B468751" w14:textId="798EC25B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293 704.69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C1E81E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8F2C1DB" w14:textId="7C57A44F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5F8C841E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758C5" w14:textId="296BF5F7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18</w:t>
            </w:r>
          </w:p>
          <w:p w14:paraId="512550F6" w14:textId="67537CFA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Smith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&amp; </w:t>
            </w:r>
            <w:proofErr w:type="spellStart"/>
            <w:r w:rsidRPr="001F37A3">
              <w:rPr>
                <w:rFonts w:ascii="Arial" w:hAnsi="Arial" w:cs="Arial"/>
                <w:b/>
              </w:rPr>
              <w:t>Nephew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</w:t>
            </w:r>
          </w:p>
          <w:p w14:paraId="1F9FCD94" w14:textId="255B9F6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Osmańska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09E62EF" w14:textId="52F3B18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02-823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Warszawa</w:t>
            </w:r>
          </w:p>
          <w:p w14:paraId="67463F31" w14:textId="6975A1D4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13 470.08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CF328E0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773C654" w14:textId="603D1924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026C235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A599D" w14:textId="222EBF3A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19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19</w:t>
            </w:r>
          </w:p>
          <w:p w14:paraId="794CA636" w14:textId="7E024327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Beryl </w:t>
            </w:r>
            <w:proofErr w:type="spellStart"/>
            <w:r w:rsidRPr="001F37A3">
              <w:rPr>
                <w:rFonts w:ascii="Arial" w:hAnsi="Arial" w:cs="Arial"/>
                <w:b/>
              </w:rPr>
              <w:t>Med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Poland Sp. z o.o.</w:t>
            </w:r>
          </w:p>
          <w:p w14:paraId="0E209BE7" w14:textId="77777777" w:rsidR="00E62729" w:rsidRDefault="00E62729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RTM </w:t>
            </w:r>
            <w:proofErr w:type="spellStart"/>
            <w:r>
              <w:rPr>
                <w:rFonts w:ascii="Arial" w:hAnsi="Arial" w:cs="Arial"/>
                <w:bCs/>
              </w:rPr>
              <w:t>W.Pileckiego</w:t>
            </w:r>
            <w:proofErr w:type="spellEnd"/>
            <w:r>
              <w:rPr>
                <w:rFonts w:ascii="Arial" w:hAnsi="Arial" w:cs="Arial"/>
                <w:bCs/>
              </w:rPr>
              <w:t xml:space="preserve"> 5/151</w:t>
            </w:r>
          </w:p>
          <w:p w14:paraId="3FF946AD" w14:textId="57521721" w:rsidR="001F37A3" w:rsidRPr="00F245C5" w:rsidRDefault="00E62729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</w:t>
            </w:r>
            <w:r w:rsidR="00091094">
              <w:rPr>
                <w:rFonts w:ascii="Arial" w:hAnsi="Arial" w:cs="Arial"/>
                <w:bCs/>
              </w:rPr>
              <w:t>781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Warszawa</w:t>
            </w:r>
          </w:p>
          <w:p w14:paraId="59192E77" w14:textId="0C4C893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19 440.00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188058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65008622" w14:textId="10F8A25B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712C4FA4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92CA4" w14:textId="6417578B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20</w:t>
            </w:r>
          </w:p>
          <w:p w14:paraId="1CB2502B" w14:textId="327B859C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</w:rPr>
              <w:t>.</w:t>
            </w:r>
          </w:p>
          <w:p w14:paraId="7FBA4B1F" w14:textId="368EC143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8E0EBBC" w14:textId="513E7CD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Zabrze</w:t>
            </w:r>
          </w:p>
          <w:p w14:paraId="57C04E5B" w14:textId="4A13FCD5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235 293.70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78AE8B5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70E0D97" w14:textId="0C6AF901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13980450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586D" w14:textId="36E018FD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21</w:t>
            </w:r>
          </w:p>
          <w:p w14:paraId="59504F39" w14:textId="72EFC0AC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78FC20D6" w14:textId="48C8C8F0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B84977E" w14:textId="6BB9228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Toruń</w:t>
            </w:r>
          </w:p>
          <w:p w14:paraId="28B4B064" w14:textId="16F5D91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5 128.50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6DFAA4B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3D94E167" w14:textId="66F56540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57BBE6CD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4441" w14:textId="15237A5D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22</w:t>
            </w:r>
          </w:p>
          <w:p w14:paraId="2959630E" w14:textId="52315A53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KNK </w:t>
            </w:r>
            <w:proofErr w:type="spellStart"/>
            <w:r w:rsidR="00091094">
              <w:rPr>
                <w:rFonts w:ascii="Arial" w:hAnsi="Arial" w:cs="Arial"/>
                <w:b/>
              </w:rPr>
              <w:t>Medica</w:t>
            </w:r>
            <w:proofErr w:type="spellEnd"/>
            <w:r w:rsidR="00091094">
              <w:rPr>
                <w:rFonts w:ascii="Arial" w:hAnsi="Arial" w:cs="Arial"/>
                <w:b/>
              </w:rPr>
              <w:t xml:space="preserve"> S</w:t>
            </w:r>
            <w:r w:rsidRPr="001F37A3">
              <w:rPr>
                <w:rFonts w:ascii="Arial" w:hAnsi="Arial" w:cs="Arial"/>
                <w:b/>
              </w:rPr>
              <w:t>p. z o.o.</w:t>
            </w:r>
          </w:p>
          <w:p w14:paraId="718B1437" w14:textId="77777777" w:rsidR="00091094" w:rsidRDefault="00091094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Górnicza 2/72</w:t>
            </w:r>
          </w:p>
          <w:p w14:paraId="79DB7A40" w14:textId="0672D7DA" w:rsidR="001F37A3" w:rsidRPr="00F245C5" w:rsidRDefault="00091094" w:rsidP="00DA773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60-107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Poznań</w:t>
            </w:r>
          </w:p>
          <w:p w14:paraId="73EDD884" w14:textId="70068AD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155 358.00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98361E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860E19C" w14:textId="12644CA5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73E1F530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CFF74" w14:textId="77FC71ED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23</w:t>
            </w:r>
          </w:p>
          <w:p w14:paraId="3540D0BF" w14:textId="101509A0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Johnson&amp;Johnson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Poland Sp. z o.o.</w:t>
            </w:r>
          </w:p>
          <w:p w14:paraId="1294ED6E" w14:textId="7BF86173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66557B8" w14:textId="5FAE13F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Warszawa</w:t>
            </w:r>
          </w:p>
          <w:p w14:paraId="28E327FB" w14:textId="6228644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38 143.70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D817EA8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BE4CEE4" w14:textId="0C1D1399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089FF707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5935F" w14:textId="5BD0715E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24</w:t>
            </w:r>
          </w:p>
          <w:p w14:paraId="69738597" w14:textId="411A5313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0FD8E925" w14:textId="0CC40BA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F74EA84" w14:textId="5CE3AE4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Toruń</w:t>
            </w:r>
          </w:p>
          <w:p w14:paraId="135574AA" w14:textId="6C3DF7D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416 367.17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06965C3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671D908" w14:textId="41C4A61A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43553115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10A8" w14:textId="16F3D3EB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25</w:t>
            </w:r>
          </w:p>
          <w:p w14:paraId="18FCD560" w14:textId="112979BC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EUMed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36927D45" w14:textId="0AA0723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Chłopickiego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50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CDC9F27" w14:textId="62A32520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04275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Warszawa</w:t>
            </w:r>
          </w:p>
          <w:p w14:paraId="26D261E7" w14:textId="1396098B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12 096.00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02A060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CF6B54" w14:textId="50C770FE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00BD1B25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6AD4C" w14:textId="014CBCB0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26</w:t>
            </w:r>
          </w:p>
          <w:p w14:paraId="4872FB19" w14:textId="36BEA513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</w:t>
            </w:r>
          </w:p>
          <w:p w14:paraId="7E17DAA6" w14:textId="35E61E0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42C1A12" w14:textId="4A49F50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Nowy Tomyśl</w:t>
            </w:r>
          </w:p>
          <w:p w14:paraId="5AF129D6" w14:textId="48B74E8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77 796.30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DED5F9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FC3AC7E" w14:textId="2278E9FA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19B326F3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4CE06" w14:textId="372C06F1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27</w:t>
            </w:r>
          </w:p>
          <w:p w14:paraId="1A508A7B" w14:textId="0CADDD95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Johnson&amp;Johnson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Poland Sp. z o.o.</w:t>
            </w:r>
          </w:p>
          <w:p w14:paraId="1EDD6368" w14:textId="39EB30B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Iłżecka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E3B54A4" w14:textId="36905FE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02-135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Warszawa</w:t>
            </w:r>
          </w:p>
          <w:p w14:paraId="352AD279" w14:textId="6F1E0FCD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136 728.00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6D93CF4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704440B" w14:textId="151FBEF7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285F809F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DB8DB" w14:textId="34DAF833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28</w:t>
            </w:r>
          </w:p>
          <w:p w14:paraId="23D9B36E" w14:textId="29C48E2C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Toruńskie Zakłady Materiałów Opatrunkowych S.A.</w:t>
            </w:r>
          </w:p>
          <w:p w14:paraId="71C53ED3" w14:textId="6D89E762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Żółkiewskiego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20/26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70829E0" w14:textId="029C204F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87-100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Toruń</w:t>
            </w:r>
          </w:p>
          <w:p w14:paraId="4F3B4EB7" w14:textId="4A411468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584 795.74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47A23D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427DD3F" w14:textId="71BE6D35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75FA468F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07C5F" w14:textId="520B5BE7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29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29</w:t>
            </w:r>
          </w:p>
          <w:p w14:paraId="43601490" w14:textId="3A8D223E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>Producent Sprzętu Medycznego YAVO</w:t>
            </w:r>
          </w:p>
          <w:p w14:paraId="5801C029" w14:textId="20D20D7F" w:rsidR="001F37A3" w:rsidRPr="00F245C5" w:rsidRDefault="00F006D7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Bawełniana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bCs/>
              </w:rPr>
              <w:t>17</w:t>
            </w:r>
            <w:r w:rsidR="001F37A3" w:rsidRPr="00F245C5">
              <w:rPr>
                <w:rFonts w:ascii="Arial" w:hAnsi="Arial" w:cs="Arial"/>
                <w:bCs/>
              </w:rPr>
              <w:t xml:space="preserve"> </w:t>
            </w:r>
          </w:p>
          <w:p w14:paraId="5635DBA8" w14:textId="74597A2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97-400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Bełchatów</w:t>
            </w:r>
          </w:p>
          <w:p w14:paraId="6B38920C" w14:textId="352F6A5A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60 871.56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447C447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041C39E" w14:textId="33329121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6F5D046C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65E4E" w14:textId="44EF976A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30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30</w:t>
            </w:r>
          </w:p>
          <w:p w14:paraId="478C9C78" w14:textId="65AEB01F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r w:rsidRPr="001F37A3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</w:rPr>
              <w:t>.</w:t>
            </w:r>
          </w:p>
          <w:p w14:paraId="785B8207" w14:textId="16898A4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9984FF6" w14:textId="4AE51C8C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Zabrze</w:t>
            </w:r>
          </w:p>
          <w:p w14:paraId="13406F4E" w14:textId="5239930E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25 217.10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9FABC22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10320E" w14:textId="64C45096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16A802F3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83E0" w14:textId="601DC5B9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31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31</w:t>
            </w:r>
          </w:p>
          <w:p w14:paraId="77540C1A" w14:textId="6E431170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</w:t>
            </w:r>
          </w:p>
          <w:p w14:paraId="6E613894" w14:textId="0AB6734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2C47EC7" w14:textId="30ED8DD3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Nowy Tomyśl</w:t>
            </w:r>
          </w:p>
          <w:p w14:paraId="67405941" w14:textId="13A57596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2 123 820.00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AACFEF6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9BDEFDE" w14:textId="0EBD7419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1F37A3" w14:paraId="0CBC6308" w14:textId="77777777" w:rsidTr="000A0F1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B9390" w14:textId="1D77EB83" w:rsidR="001F37A3" w:rsidRPr="00F245C5" w:rsidRDefault="001F37A3" w:rsidP="00DA7737">
            <w:pPr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1F37A3">
              <w:rPr>
                <w:rFonts w:ascii="Arial" w:hAnsi="Arial" w:cs="Arial"/>
                <w:b/>
                <w:bCs/>
              </w:rPr>
              <w:t>32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F37A3">
              <w:rPr>
                <w:rFonts w:ascii="Arial" w:hAnsi="Arial" w:cs="Arial"/>
              </w:rPr>
              <w:t>zadanie 32</w:t>
            </w:r>
          </w:p>
          <w:p w14:paraId="5DF8C2CB" w14:textId="45FB405A" w:rsidR="001F37A3" w:rsidRPr="00F245C5" w:rsidRDefault="001F37A3" w:rsidP="00DA773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1F37A3">
              <w:rPr>
                <w:rFonts w:ascii="Arial" w:hAnsi="Arial" w:cs="Arial"/>
                <w:b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</w:rPr>
              <w:t xml:space="preserve"> Sp. z o.o.</w:t>
            </w:r>
          </w:p>
          <w:p w14:paraId="2B55CA87" w14:textId="4747D5E9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ul. Tysiąclecia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14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5475C49" w14:textId="77DB9ED1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1F37A3">
              <w:rPr>
                <w:rFonts w:ascii="Arial" w:hAnsi="Arial" w:cs="Arial"/>
                <w:bCs/>
              </w:rPr>
              <w:t>64-300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F37A3">
              <w:rPr>
                <w:rFonts w:ascii="Arial" w:hAnsi="Arial" w:cs="Arial"/>
                <w:bCs/>
              </w:rPr>
              <w:t>Nowy Tomyśl</w:t>
            </w:r>
          </w:p>
          <w:p w14:paraId="6DAC1BAE" w14:textId="30B72CF0" w:rsidR="001F37A3" w:rsidRPr="00F245C5" w:rsidRDefault="001F37A3" w:rsidP="00DA773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F37A3">
              <w:rPr>
                <w:rFonts w:ascii="Arial" w:hAnsi="Arial" w:cs="Arial"/>
                <w:b/>
              </w:rPr>
              <w:t>46 170.00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EAEE721" w14:textId="77777777" w:rsidR="001F37A3" w:rsidRPr="00F245C5" w:rsidRDefault="001F37A3" w:rsidP="00DA773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E5E62F" w14:textId="0A1A7759" w:rsidR="001F37A3" w:rsidRPr="00F245C5" w:rsidRDefault="001F37A3" w:rsidP="00DA773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1F37A3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76B3747" w14:textId="77777777" w:rsidR="00F006D7" w:rsidRDefault="00F006D7" w:rsidP="00DA7737">
      <w:pPr>
        <w:jc w:val="both"/>
        <w:rPr>
          <w:rFonts w:ascii="Arial" w:hAnsi="Arial" w:cs="Arial"/>
          <w:b/>
          <w:bCs/>
          <w:color w:val="000000"/>
        </w:rPr>
      </w:pPr>
    </w:p>
    <w:p w14:paraId="61A5303E" w14:textId="355C77C3" w:rsidR="00D64136" w:rsidRDefault="00D64136" w:rsidP="00DA773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1985"/>
        <w:gridCol w:w="1559"/>
      </w:tblGrid>
      <w:tr w:rsidR="00D64136" w14:paraId="66B60254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38944A" w14:textId="77777777" w:rsidR="00D64136" w:rsidRPr="00F245C5" w:rsidRDefault="00D64136" w:rsidP="00DA773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9DA597" w14:textId="77777777" w:rsidR="00D64136" w:rsidRPr="00F245C5" w:rsidRDefault="00D64136" w:rsidP="00DA773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E64900" w14:textId="77777777" w:rsidR="00D64136" w:rsidRPr="00F245C5" w:rsidRDefault="00D64136" w:rsidP="00DA773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8B7937" w14:textId="77777777" w:rsidR="00D64136" w:rsidRPr="00F245C5" w:rsidRDefault="00D64136" w:rsidP="00DA773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F37A3" w14:paraId="432A4510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38CA2" w14:textId="3011D16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6F93F" w14:textId="65223522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7224A9EB" w14:textId="153EEB0F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1F37A3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39799E1" w14:textId="1A05070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C5676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F709CD" w14:textId="2BAC8A8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FFF19" w14:textId="7AC4E8D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71E6E348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00E2" w14:textId="10AE0CD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CA86" w14:textId="2BD50A9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Producent Sprzętu Medycznego YAVO</w:t>
            </w:r>
          </w:p>
          <w:p w14:paraId="3FF24A3A" w14:textId="6A7071A0" w:rsidR="001F37A3" w:rsidRPr="007D7932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Bawełniana</w:t>
            </w:r>
            <w:r w:rsidR="001F37A3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4D165ADA" w14:textId="30EDC3A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1BD00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A8377B" w14:textId="2DAC512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- 73.79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5652A" w14:textId="37092B34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73,79</w:t>
            </w:r>
          </w:p>
        </w:tc>
      </w:tr>
      <w:tr w:rsidR="001F37A3" w14:paraId="7EDE8D36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345E" w14:textId="3693331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4E91F" w14:textId="57F8DA64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Producent Sprzętu Medycznego YAVO</w:t>
            </w:r>
          </w:p>
          <w:p w14:paraId="448FFE30" w14:textId="2AB95C72" w:rsidR="001F37A3" w:rsidRPr="007D7932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Bawełniana</w:t>
            </w:r>
            <w:r w:rsidR="001F37A3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63174C8E" w14:textId="048E88B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D049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E0CA9E" w14:textId="35C3180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9B982" w14:textId="647246A2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1D221F3A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924A" w14:textId="62F1593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4E7C3" w14:textId="65B36D5B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044C1D9A" w14:textId="183FFF04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1F37A3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71856DD" w14:textId="7431865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lastRenderedPageBreak/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945C8" w14:textId="51DED828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0044" w14:textId="111FA739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35EB20C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F0283" w14:textId="62E8607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0160A" w14:textId="5E56AB1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Producent Sprzętu Medycznego YAVO</w:t>
            </w:r>
          </w:p>
          <w:p w14:paraId="668A24D1" w14:textId="5F3B4A31" w:rsidR="001F37A3" w:rsidRPr="007D7932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Bawełniana</w:t>
            </w:r>
            <w:r w:rsidR="001F37A3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CB3660D" w14:textId="69329E5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589A9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5EF1CA" w14:textId="7768ADE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- 60.72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AFE4" w14:textId="288EE29A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60,72</w:t>
            </w:r>
          </w:p>
        </w:tc>
      </w:tr>
      <w:tr w:rsidR="001F37A3" w14:paraId="334F1E2B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80983" w14:textId="5A5DBA6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198B8" w14:textId="7868B82F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Producent Sprzętu Medycznego YAVO</w:t>
            </w:r>
          </w:p>
          <w:p w14:paraId="1B3C922E" w14:textId="57406B5F" w:rsidR="001F37A3" w:rsidRPr="007D7932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Bawełniana</w:t>
            </w:r>
            <w:r w:rsidR="001F37A3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7DC09F30" w14:textId="2D689AB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99367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1A7E248" w14:textId="55664FA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C917" w14:textId="23E659F2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8EA3CF4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6AE2" w14:textId="7C85E4D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555D" w14:textId="12E45C64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Medtronic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3381B4E4" w14:textId="1A10528C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Polna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12055C15" w14:textId="525591F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00-633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0F15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2AA4F84" w14:textId="47C26E0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7C82" w14:textId="69AB575A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467C7795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2F5E1" w14:textId="7257916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F9EF1" w14:textId="283C480A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E15419" w14:textId="727C875E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464270A" w14:textId="654749A1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919DF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13A69F3" w14:textId="0EB5F08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556A" w14:textId="5C69E4BD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545CD504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9037F" w14:textId="018443B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7FAFF" w14:textId="1795C003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1B4FCFF" w14:textId="7CFA3850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475AC649" w14:textId="197BE2C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045B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75BDE8" w14:textId="2F6B856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32986" w14:textId="633EF335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41F78CC1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2A00" w14:textId="7BE503C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EB23" w14:textId="6B1747EF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Abena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42D16CD7" w14:textId="12BD0782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Nowa, Łozienica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7495236" w14:textId="47D91608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72-100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Goleniów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DC06B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E3E737" w14:textId="5F1B086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- 97.67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9FDBA" w14:textId="19F0B17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97,67</w:t>
            </w:r>
          </w:p>
        </w:tc>
      </w:tr>
      <w:tr w:rsidR="001F37A3" w14:paraId="7143B743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80B1" w14:textId="50A5D5E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6EB4E" w14:textId="1C37BD1F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26DE37C" w14:textId="2CD36049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CBCBED9" w14:textId="4AE3813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517B4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FF26A85" w14:textId="23874BD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D2225" w14:textId="3E94E2BE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C1EA441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612C" w14:textId="1A39C76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C022" w14:textId="048C2EBF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Polmil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o.o., S.K.A</w:t>
            </w:r>
          </w:p>
          <w:p w14:paraId="6BE6A899" w14:textId="021DE08F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Przemysłowa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8B</w:t>
            </w:r>
          </w:p>
          <w:p w14:paraId="0ADEE408" w14:textId="5432E97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85-758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A68E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3DEB07E" w14:textId="62CA7078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5A458" w14:textId="12428E51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2334993D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76DF" w14:textId="4803388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FA65" w14:textId="3925C955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B289CB3" w14:textId="0C96EE0E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0107F14" w14:textId="556D74F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6C682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E80C70" w14:textId="572D0B4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- 46.53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20D4A" w14:textId="316794EF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46,53</w:t>
            </w:r>
          </w:p>
        </w:tc>
      </w:tr>
      <w:tr w:rsidR="001F37A3" w14:paraId="75631136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9570F" w14:textId="5C447A6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DCA2A" w14:textId="2DFA79C9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Quality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Pack Spółka z ograniczoną odpowiedzialnością</w:t>
            </w:r>
          </w:p>
          <w:p w14:paraId="71E1A6DD" w14:textId="0A78DED2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Jana III Sobieskiego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334</w:t>
            </w:r>
          </w:p>
          <w:p w14:paraId="78CB64EB" w14:textId="6365822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42-580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Wojkowice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28E63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EB764C" w14:textId="528632A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5FCE1" w14:textId="2E0BB67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7F5D814B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5CDC" w14:textId="18E7702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B2509" w14:textId="3D699CA2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Medicus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SKA</w:t>
            </w:r>
          </w:p>
          <w:p w14:paraId="70D89E30" w14:textId="4FC23B11" w:rsidR="001F37A3" w:rsidRPr="007D7932" w:rsidRDefault="00444C23" w:rsidP="00DA773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Browarowa 21</w:t>
            </w:r>
          </w:p>
          <w:p w14:paraId="41398210" w14:textId="13F97DE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43-100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Tychy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8FCC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3F6592" w14:textId="2CB4028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86FFF" w14:textId="6C10122D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1DC3DDC5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630F3" w14:textId="50D3785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A3A1" w14:textId="4DD48D3E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67F25105" w14:textId="574B7668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561B1EA2" w14:textId="01C8611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3042C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730351" w14:textId="60E1EFA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- 35.13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32BCA" w14:textId="3F20FE94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35,13</w:t>
            </w:r>
          </w:p>
        </w:tc>
      </w:tr>
      <w:tr w:rsidR="001F37A3" w14:paraId="2F64FFB8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34775" w14:textId="22DA0E3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694F97" w14:textId="329B7FD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ConvaTec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3BE8C21C" w14:textId="77777777" w:rsidR="00444C23" w:rsidRPr="00444C23" w:rsidRDefault="00444C23" w:rsidP="00444C23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44C23">
              <w:rPr>
                <w:rFonts w:ascii="Arial" w:hAnsi="Arial" w:cs="Arial"/>
                <w:bCs/>
                <w:sz w:val="22"/>
                <w:szCs w:val="22"/>
              </w:rPr>
              <w:t>Rondo Daszyńskiego 1</w:t>
            </w:r>
          </w:p>
          <w:p w14:paraId="463E2700" w14:textId="6B6B7B72" w:rsidR="001F37A3" w:rsidRPr="007D7932" w:rsidRDefault="00444C23" w:rsidP="00444C2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44C23">
              <w:rPr>
                <w:rFonts w:ascii="Arial" w:hAnsi="Arial" w:cs="Arial"/>
                <w:bCs/>
                <w:sz w:val="22"/>
                <w:szCs w:val="22"/>
              </w:rPr>
              <w:t>00-135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BD66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96B0AFB" w14:textId="1FE6BDE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1332B" w14:textId="50007AE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51B62FB8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85A25" w14:textId="4F0FEC6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0FF0" w14:textId="07024D77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OSS sp. z o.o.</w:t>
            </w:r>
          </w:p>
          <w:p w14:paraId="6E9B4380" w14:textId="0F5DDACB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Siennicka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25</w:t>
            </w:r>
          </w:p>
          <w:p w14:paraId="5579731E" w14:textId="75A7712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80-758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6B33B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F423C36" w14:textId="24218C7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- 92.90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B631" w14:textId="26B6862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92,90</w:t>
            </w:r>
          </w:p>
        </w:tc>
      </w:tr>
      <w:tr w:rsidR="001F37A3" w14:paraId="1E7D9A36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5F424" w14:textId="0F1348A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3DEB8" w14:textId="56C92F80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Paul Hartmann Polska Sp.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zo.o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46A58BE" w14:textId="77777777" w:rsidR="00E62729" w:rsidRPr="00E62729" w:rsidRDefault="00E62729" w:rsidP="00E62729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62729">
              <w:rPr>
                <w:rFonts w:ascii="Arial" w:hAnsi="Arial" w:cs="Arial"/>
                <w:bCs/>
                <w:sz w:val="22"/>
                <w:szCs w:val="22"/>
              </w:rPr>
              <w:t>Żeromskiego 17</w:t>
            </w:r>
          </w:p>
          <w:p w14:paraId="0B870CA9" w14:textId="237D063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95-200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Pabianice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F1D3E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FD7693" w14:textId="2910D88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D4AB" w14:textId="6C95FC3C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29A309FA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A7804" w14:textId="3333DFD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12C9" w14:textId="2DA14FEB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Solventum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 o.</w:t>
            </w:r>
          </w:p>
          <w:p w14:paraId="766C80FB" w14:textId="545A69EA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Kwidzyńska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6</w:t>
            </w:r>
          </w:p>
          <w:p w14:paraId="3B9D26D4" w14:textId="66E931C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51-416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60453" w14:textId="77777777" w:rsidR="0098318D" w:rsidRDefault="0098318D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E7606B" w14:textId="25A974E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AB4B3" w14:textId="4DE7AEBD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6A4FD99E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5C21" w14:textId="67C1D21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lastRenderedPageBreak/>
              <w:t>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6452B" w14:textId="7221A7BD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Smith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&amp;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Nephew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4983AAC" w14:textId="77088358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Osmańska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12</w:t>
            </w:r>
          </w:p>
          <w:p w14:paraId="2F0F86DE" w14:textId="64B6BF3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02-823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74AAB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1B5B6D6" w14:textId="2AEFEF2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3EE75" w14:textId="0587CBDE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2E43350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4C62F" w14:textId="27DD85A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19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DE4D" w14:textId="117077B6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DB8DA17" w14:textId="77777777" w:rsidR="00091094" w:rsidRPr="00091094" w:rsidRDefault="00091094" w:rsidP="00091094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091094">
              <w:rPr>
                <w:rFonts w:ascii="Arial" w:hAnsi="Arial" w:cs="Arial"/>
                <w:bCs/>
                <w:sz w:val="22"/>
                <w:szCs w:val="22"/>
              </w:rPr>
              <w:t xml:space="preserve">RTM </w:t>
            </w:r>
            <w:proofErr w:type="spellStart"/>
            <w:r w:rsidRPr="00091094">
              <w:rPr>
                <w:rFonts w:ascii="Arial" w:hAnsi="Arial" w:cs="Arial"/>
                <w:bCs/>
                <w:sz w:val="22"/>
                <w:szCs w:val="22"/>
              </w:rPr>
              <w:t>W.Pileckiego</w:t>
            </w:r>
            <w:proofErr w:type="spellEnd"/>
            <w:r w:rsidRPr="00091094">
              <w:rPr>
                <w:rFonts w:ascii="Arial" w:hAnsi="Arial" w:cs="Arial"/>
                <w:bCs/>
                <w:sz w:val="22"/>
                <w:szCs w:val="22"/>
              </w:rPr>
              <w:t xml:space="preserve"> 5/151</w:t>
            </w:r>
          </w:p>
          <w:p w14:paraId="67C0C7FB" w14:textId="47937E45" w:rsidR="001F37A3" w:rsidRPr="007D7932" w:rsidRDefault="00091094" w:rsidP="0009109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91094">
              <w:rPr>
                <w:rFonts w:ascii="Arial" w:hAnsi="Arial" w:cs="Arial"/>
                <w:bCs/>
                <w:sz w:val="22"/>
                <w:szCs w:val="22"/>
              </w:rPr>
              <w:t>02-781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5C9EA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C4C910" w14:textId="3AE3468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265B2" w14:textId="611C12AE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27909C32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5885D" w14:textId="3DF5865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D0186" w14:textId="1E6FD1F0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D402BD3" w14:textId="6AE0F9A2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11DE15B2" w14:textId="3F057DA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BF28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FF3118D" w14:textId="1800345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5176D" w14:textId="3EAF7066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6F52ED65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BE23" w14:textId="06AC781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630AF" w14:textId="6424C951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D46A00A" w14:textId="06FB2F2B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097659DB" w14:textId="7E7B10F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32070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61DF35" w14:textId="42015AB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- 90.69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B404" w14:textId="6A9D547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90,69</w:t>
            </w:r>
          </w:p>
        </w:tc>
      </w:tr>
      <w:tr w:rsidR="001F37A3" w14:paraId="3E84AB5F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D165" w14:textId="24A2103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3D9F3" w14:textId="55F31673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2E7CF2FB" w14:textId="78D0AF98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0A824767" w14:textId="3BCBFA81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9C46C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42F9E115" w14:textId="2480690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CB1FB" w14:textId="6AEFACDD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4CCD6905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79672" w14:textId="796B14F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BB7E6" w14:textId="77777777" w:rsidR="00F006D7" w:rsidRPr="00F006D7" w:rsidRDefault="00F006D7" w:rsidP="00F006D7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006D7">
              <w:rPr>
                <w:rFonts w:ascii="Arial" w:hAnsi="Arial" w:cs="Arial"/>
                <w:b/>
                <w:sz w:val="22"/>
                <w:szCs w:val="22"/>
              </w:rPr>
              <w:t xml:space="preserve">KNK </w:t>
            </w:r>
            <w:proofErr w:type="spellStart"/>
            <w:r w:rsidRPr="00F006D7">
              <w:rPr>
                <w:rFonts w:ascii="Arial" w:hAnsi="Arial" w:cs="Arial"/>
                <w:b/>
                <w:sz w:val="22"/>
                <w:szCs w:val="22"/>
              </w:rPr>
              <w:t>Medica</w:t>
            </w:r>
            <w:proofErr w:type="spellEnd"/>
            <w:r w:rsidRPr="00F006D7"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580AC4FA" w14:textId="77777777" w:rsidR="00F006D7" w:rsidRPr="00F006D7" w:rsidRDefault="00F006D7" w:rsidP="00F006D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F006D7">
              <w:rPr>
                <w:rFonts w:ascii="Arial" w:hAnsi="Arial" w:cs="Arial"/>
                <w:bCs/>
                <w:sz w:val="22"/>
                <w:szCs w:val="22"/>
              </w:rPr>
              <w:t>Górnicza 2/72</w:t>
            </w:r>
          </w:p>
          <w:p w14:paraId="5AF966FB" w14:textId="49A29121" w:rsidR="001F37A3" w:rsidRPr="007D7932" w:rsidRDefault="00F006D7" w:rsidP="00F006D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006D7">
              <w:rPr>
                <w:rFonts w:ascii="Arial" w:hAnsi="Arial" w:cs="Arial"/>
                <w:bCs/>
                <w:sz w:val="22"/>
                <w:szCs w:val="22"/>
              </w:rPr>
              <w:t>60-107</w:t>
            </w:r>
            <w:r w:rsidRPr="00F006D7">
              <w:rPr>
                <w:rFonts w:ascii="Arial" w:hAnsi="Arial" w:cs="Arial"/>
                <w:bCs/>
                <w:sz w:val="22"/>
                <w:szCs w:val="22"/>
              </w:rPr>
              <w:t xml:space="preserve"> Poznań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9CAA9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F09C07" w14:textId="57275CA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E8127" w14:textId="0B8E4565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B229924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F434" w14:textId="511D73D5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D6EC9" w14:textId="5E23A968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Johnson&amp;Johnson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02DFE1FA" w14:textId="7EE30137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61ECD5D6" w14:textId="2032D1E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C550B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5D45E6A" w14:textId="6D3FAE3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6FA06" w14:textId="6F8196F2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66531DE3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8B155" w14:textId="06DAA81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E79D" w14:textId="7EF30264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064D54CB" w14:textId="7432F9B9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5FBAB2CE" w14:textId="610935F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2F50C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6A787B" w14:textId="4A9BD83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CD2E3" w14:textId="63597D05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4355E6CF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E04FA" w14:textId="5BCC86BB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D4B2" w14:textId="17670DAE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46397D77" w14:textId="68428457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Łopuszańska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36/14C</w:t>
            </w:r>
          </w:p>
          <w:p w14:paraId="268F1F0A" w14:textId="2879CDD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02-220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902F" w14:textId="6ED2CC61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- 97.22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634D7" w14:textId="61E359C2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97,22</w:t>
            </w:r>
          </w:p>
        </w:tc>
      </w:tr>
      <w:tr w:rsidR="001F37A3" w14:paraId="7FA6C0AA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6401" w14:textId="09495BC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7638" w14:textId="3E902847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EUMed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14:paraId="55F825D9" w14:textId="648FF450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Chłopickiego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50</w:t>
            </w:r>
          </w:p>
          <w:p w14:paraId="2BD0D811" w14:textId="70679F5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04275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464CD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5FDBCAD" w14:textId="2D2301A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BEAAC" w14:textId="54A6818F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18EEB18F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3CD8" w14:textId="0B41E8E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E18B" w14:textId="27AD38D6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Medica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Sp.k.</w:t>
            </w:r>
          </w:p>
          <w:p w14:paraId="49C85861" w14:textId="1A555D43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Letnia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2A</w:t>
            </w:r>
          </w:p>
          <w:p w14:paraId="25F354A3" w14:textId="19FEF9E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72-123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Kliniska Wielkie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D473F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02AB10" w14:textId="1455D94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- 21.25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940FC" w14:textId="69142E6A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21,25</w:t>
            </w:r>
          </w:p>
        </w:tc>
      </w:tr>
      <w:tr w:rsidR="001F37A3" w14:paraId="3080F849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58454" w14:textId="3055A21C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272F6" w14:textId="7DACA2FF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7314F83" w14:textId="5A96F500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79C43013" w14:textId="75E98303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4AE0D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7540C9" w14:textId="5A2CB911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350D7" w14:textId="45B3963A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35C1F520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712BA" w14:textId="78C1493B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63360" w14:textId="27164873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Johnson&amp;Johnson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Poland Sp. z o.o.</w:t>
            </w:r>
          </w:p>
          <w:p w14:paraId="6BDDC07D" w14:textId="3325A3DB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Iłżecka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352E7AB7" w14:textId="75FB89C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02-135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8575F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3268955" w14:textId="6171110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F6D54" w14:textId="7736FB0A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7C29B3D3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9A878" w14:textId="31D297EE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0C48F" w14:textId="6FBC634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Toruńskie Zakłady Materiałów Opatrunkowych S.A.</w:t>
            </w:r>
          </w:p>
          <w:p w14:paraId="631167EE" w14:textId="2B91E026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Żółkiewskiego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20/26</w:t>
            </w:r>
          </w:p>
          <w:p w14:paraId="2DCD0854" w14:textId="4B9C6CB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87-100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Toruń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5B2F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DC54373" w14:textId="398C721B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70D1" w14:textId="1E4D3BB4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049229BB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2011" w14:textId="6E2A79D7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2DE14" w14:textId="529B0069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703E7E0E" w14:textId="128BA058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2876C24B" w14:textId="22529A78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9F297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F087D9A" w14:textId="3E657C9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- 90.51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76C4A" w14:textId="46ACFC61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90,51</w:t>
            </w:r>
          </w:p>
        </w:tc>
      </w:tr>
      <w:tr w:rsidR="001F37A3" w14:paraId="72B4763D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B01A8" w14:textId="16C42EF1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29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29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B83DD" w14:textId="4623A2CE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Producent Sprzętu Medycznego YAVO</w:t>
            </w:r>
          </w:p>
          <w:p w14:paraId="34DE9C9D" w14:textId="507DF5AC" w:rsidR="001F37A3" w:rsidRPr="007D7932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Bawełniana</w:t>
            </w:r>
            <w:r w:rsidR="001F37A3"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F37A3" w:rsidRPr="001F37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B2AF904" w14:textId="1D115A3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97-400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Bełchatów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57C1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AA00152" w14:textId="1756612A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F6BBA" w14:textId="0C4FB765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3B0ADC2E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B4CAB" w14:textId="15CEDA4F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lastRenderedPageBreak/>
              <w:t>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380E" w14:textId="17FC6C2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DE83532" w14:textId="6A19B1C9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04D9D46" w14:textId="4A41B47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DFED6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1C9765AB" w14:textId="026BC194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3FF6C" w14:textId="6BACBD99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59B35A69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9A74" w14:textId="7054259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31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C485A" w14:textId="22FF91A9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109A54" w14:textId="766DB122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1FD8F77" w14:textId="71A24D2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3F35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7580F3" w14:textId="663A716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D75F" w14:textId="34D8FDEB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6AA6BD42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ED7A" w14:textId="05FB11F2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01147" w14:textId="7C768AEC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AB38DDB" w14:textId="1ED00B5B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05560C30" w14:textId="6D92266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459D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1E4A0E" w14:textId="002D02A6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BD2E8" w14:textId="555A9D9E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F37A3" w14:paraId="1D5B30BF" w14:textId="77777777" w:rsidTr="00F006D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DA0CD" w14:textId="0F988B10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32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F37A3">
              <w:rPr>
                <w:rFonts w:ascii="Arial" w:hAnsi="Arial" w:cs="Arial"/>
                <w:sz w:val="22"/>
                <w:szCs w:val="22"/>
              </w:rPr>
              <w:t>zadanie 32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E8940" w14:textId="411E1000" w:rsidR="001F37A3" w:rsidRPr="007D7932" w:rsidRDefault="001F37A3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Panep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s.r.o</w:t>
            </w:r>
            <w:proofErr w:type="spellEnd"/>
            <w:r w:rsidRPr="001F37A3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44143F9B" w14:textId="15131B3F" w:rsidR="001F37A3" w:rsidRPr="007D7932" w:rsidRDefault="001F37A3" w:rsidP="00DA7737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1F37A3">
              <w:rPr>
                <w:rFonts w:ascii="Arial" w:hAnsi="Arial" w:cs="Arial"/>
                <w:sz w:val="22"/>
                <w:szCs w:val="22"/>
              </w:rPr>
              <w:t>Brněnská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F37A3">
              <w:rPr>
                <w:rFonts w:ascii="Arial" w:hAnsi="Arial" w:cs="Arial"/>
                <w:sz w:val="22"/>
                <w:szCs w:val="22"/>
              </w:rPr>
              <w:t>1246</w:t>
            </w:r>
          </w:p>
          <w:p w14:paraId="57D8F1C0" w14:textId="7F1F7FF9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665 01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1F37A3">
              <w:rPr>
                <w:rFonts w:ascii="Arial" w:hAnsi="Arial" w:cs="Arial"/>
                <w:sz w:val="22"/>
                <w:szCs w:val="22"/>
              </w:rPr>
              <w:t>Rosice</w:t>
            </w:r>
            <w:proofErr w:type="spellEnd"/>
            <w:r w:rsidRPr="001F37A3">
              <w:rPr>
                <w:rFonts w:ascii="Arial" w:hAnsi="Arial" w:cs="Arial"/>
                <w:sz w:val="22"/>
                <w:szCs w:val="22"/>
              </w:rPr>
              <w:t xml:space="preserve"> u Brna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E326" w14:textId="77777777" w:rsidR="00F006D7" w:rsidRDefault="00F006D7" w:rsidP="00DA7737">
            <w:pPr>
              <w:rPr>
                <w:rFonts w:ascii="Arial" w:hAnsi="Arial" w:cs="Arial"/>
                <w:sz w:val="22"/>
                <w:szCs w:val="22"/>
              </w:rPr>
            </w:pPr>
          </w:p>
          <w:p w14:paraId="38BF47CA" w14:textId="0B46B15D" w:rsidR="001F37A3" w:rsidRPr="007D7932" w:rsidRDefault="001F37A3" w:rsidP="00DA773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>1 - Cena - 83.33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1DF96" w14:textId="74C63785" w:rsidR="001F37A3" w:rsidRPr="007D7932" w:rsidRDefault="001F37A3" w:rsidP="00DA773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F37A3">
              <w:rPr>
                <w:rFonts w:ascii="Arial" w:hAnsi="Arial" w:cs="Arial"/>
                <w:sz w:val="22"/>
                <w:szCs w:val="22"/>
              </w:rPr>
              <w:t xml:space="preserve">  83,33</w:t>
            </w:r>
          </w:p>
        </w:tc>
      </w:tr>
    </w:tbl>
    <w:p w14:paraId="79F49BB4" w14:textId="77777777" w:rsidR="00D64136" w:rsidRDefault="00D64136" w:rsidP="00DA7737">
      <w:pPr>
        <w:jc w:val="both"/>
        <w:rPr>
          <w:rFonts w:ascii="Arial" w:hAnsi="Arial" w:cs="Arial"/>
          <w:color w:val="000000"/>
        </w:rPr>
      </w:pPr>
    </w:p>
    <w:p w14:paraId="380634D0" w14:textId="77777777" w:rsidR="00D64136" w:rsidRDefault="00D64136" w:rsidP="00DA7737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3118F195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124E31B" w14:textId="77777777" w:rsidR="00D64136" w:rsidRPr="007D7932" w:rsidRDefault="00D64136" w:rsidP="00DA773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F2970F4" w14:textId="77777777" w:rsidR="00D64136" w:rsidRPr="007D7932" w:rsidRDefault="00D64136" w:rsidP="00DA773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3DF1AEE" w14:textId="77777777" w:rsidR="00D64136" w:rsidRPr="007D7932" w:rsidRDefault="00D64136" w:rsidP="00DA773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62EA413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4F8A1CB" w14:textId="394D812B" w:rsidR="00D64136" w:rsidRPr="007D7932" w:rsidRDefault="00D64136" w:rsidP="00DA773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163B937" w14:textId="6D611833" w:rsidR="00D64136" w:rsidRPr="007D7932" w:rsidRDefault="00D64136" w:rsidP="00DA773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9C57655" w14:textId="764419C6" w:rsidR="00D64136" w:rsidRPr="007D7932" w:rsidRDefault="00D64136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47595E64" w14:textId="14D6ABD4" w:rsidR="00D64136" w:rsidRPr="007D7932" w:rsidRDefault="00D64136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A86EF0E" w14:textId="05C80193" w:rsidR="00D64136" w:rsidRDefault="00D64136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58DC5ED" w14:textId="77777777" w:rsidR="00D64136" w:rsidRPr="0013621B" w:rsidRDefault="00D64136" w:rsidP="00DA7737">
            <w:pPr>
              <w:rPr>
                <w:rFonts w:ascii="Arial" w:hAnsi="Arial" w:cs="Arial"/>
                <w:sz w:val="12"/>
                <w:szCs w:val="12"/>
              </w:rPr>
            </w:pPr>
          </w:p>
          <w:p w14:paraId="1AEEE6C6" w14:textId="77777777" w:rsidR="00D64136" w:rsidRPr="007D7932" w:rsidRDefault="00D64136" w:rsidP="00DA773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A17ECF4" w14:textId="64F10CDD" w:rsidR="00D64136" w:rsidRPr="007D7932" w:rsidRDefault="00D64136" w:rsidP="00DA773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D5402F" w14:textId="77777777" w:rsidR="00D64136" w:rsidRPr="00D64136" w:rsidRDefault="00D64136" w:rsidP="00DA7737">
      <w:pPr>
        <w:jc w:val="both"/>
        <w:rPr>
          <w:rFonts w:ascii="Arial" w:hAnsi="Arial" w:cs="Arial"/>
          <w:color w:val="000000"/>
        </w:rPr>
      </w:pPr>
    </w:p>
    <w:p w14:paraId="11612359" w14:textId="68D6B15A" w:rsidR="0098318D" w:rsidRPr="0098318D" w:rsidRDefault="0098318D" w:rsidP="0098318D">
      <w:pPr>
        <w:jc w:val="both"/>
        <w:rPr>
          <w:rFonts w:ascii="Arial" w:hAnsi="Arial" w:cs="Arial"/>
          <w:bCs/>
        </w:rPr>
      </w:pPr>
      <w:r w:rsidRPr="0098318D">
        <w:rPr>
          <w:rFonts w:ascii="Arial" w:hAnsi="Arial" w:cs="Arial"/>
        </w:rPr>
        <w:t xml:space="preserve">W myśl art. 259 ustawy </w:t>
      </w:r>
      <w:proofErr w:type="spellStart"/>
      <w:r w:rsidRPr="0098318D">
        <w:rPr>
          <w:rFonts w:ascii="Arial" w:hAnsi="Arial" w:cs="Arial"/>
        </w:rPr>
        <w:t>Pzp</w:t>
      </w:r>
      <w:proofErr w:type="spellEnd"/>
      <w:r w:rsidRPr="0098318D">
        <w:rPr>
          <w:rFonts w:ascii="Arial" w:hAnsi="Arial" w:cs="Arial"/>
        </w:rPr>
        <w:t xml:space="preserve"> Zamawiający informuje, że w w/w postępowaniu przetargowym – na podstawie art. 255 pkt. 1 – </w:t>
      </w:r>
      <w:r w:rsidRPr="0098318D">
        <w:rPr>
          <w:rFonts w:ascii="Arial" w:hAnsi="Arial" w:cs="Arial"/>
          <w:b/>
          <w:u w:val="single"/>
        </w:rPr>
        <w:t>unieważnia</w:t>
      </w:r>
      <w:bookmarkStart w:id="1" w:name="_Hlk139274148"/>
      <w:r>
        <w:rPr>
          <w:rFonts w:ascii="Arial" w:hAnsi="Arial" w:cs="Arial"/>
          <w:b/>
          <w:u w:val="single"/>
        </w:rPr>
        <w:t xml:space="preserve"> </w:t>
      </w:r>
      <w:r w:rsidRPr="0098318D">
        <w:rPr>
          <w:rFonts w:ascii="Arial" w:hAnsi="Arial" w:cs="Arial"/>
          <w:b/>
          <w:u w:val="single"/>
        </w:rPr>
        <w:t xml:space="preserve">zadania nr </w:t>
      </w:r>
      <w:r>
        <w:rPr>
          <w:rFonts w:ascii="Arial" w:hAnsi="Arial" w:cs="Arial"/>
          <w:b/>
          <w:u w:val="single"/>
        </w:rPr>
        <w:t>7, 15 i 16</w:t>
      </w:r>
      <w:r w:rsidRPr="0098318D">
        <w:rPr>
          <w:rFonts w:ascii="Arial" w:hAnsi="Arial" w:cs="Arial"/>
          <w:bCs/>
        </w:rPr>
        <w:t xml:space="preserve"> </w:t>
      </w:r>
      <w:bookmarkEnd w:id="1"/>
      <w:r w:rsidRPr="0098318D">
        <w:rPr>
          <w:rFonts w:ascii="Arial" w:hAnsi="Arial" w:cs="Arial"/>
          <w:bCs/>
        </w:rPr>
        <w:t xml:space="preserve">ze względu na fakt, iż nie złożono żadnej oferty. </w:t>
      </w:r>
    </w:p>
    <w:p w14:paraId="300A2CB0" w14:textId="77777777" w:rsidR="0098318D" w:rsidRDefault="0098318D" w:rsidP="00DA7737">
      <w:pPr>
        <w:jc w:val="both"/>
        <w:rPr>
          <w:rFonts w:ascii="Arial" w:hAnsi="Arial" w:cs="Arial"/>
          <w:b/>
          <w:bCs/>
        </w:rPr>
      </w:pPr>
    </w:p>
    <w:p w14:paraId="430C3D6A" w14:textId="213CAECA" w:rsidR="009F0E5C" w:rsidRPr="00D64136" w:rsidRDefault="00D64136" w:rsidP="00DA7737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479CEC64" w14:textId="5014539C" w:rsidR="00F960D7" w:rsidRPr="00D64136" w:rsidRDefault="00A029B8" w:rsidP="00DA7737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1F37A3" w:rsidRPr="00D64136">
        <w:rPr>
          <w:rFonts w:ascii="Arial" w:hAnsi="Arial" w:cs="Arial"/>
        </w:rPr>
        <w:t>nie krótszym niż 10 dni od dnia przesłania niniejsze</w:t>
      </w:r>
      <w:r w:rsidR="001F37A3">
        <w:rPr>
          <w:rFonts w:ascii="Arial" w:hAnsi="Arial" w:cs="Arial"/>
        </w:rPr>
        <w:t>j</w:t>
      </w:r>
      <w:r w:rsidR="001F37A3" w:rsidRPr="00D64136">
        <w:rPr>
          <w:rFonts w:ascii="Arial" w:hAnsi="Arial" w:cs="Arial"/>
        </w:rPr>
        <w:t xml:space="preserve"> </w:t>
      </w:r>
      <w:r w:rsidR="001F37A3">
        <w:rPr>
          <w:rFonts w:ascii="Arial" w:hAnsi="Arial" w:cs="Arial"/>
        </w:rPr>
        <w:t>informacji</w:t>
      </w:r>
      <w:r w:rsidR="001F37A3" w:rsidRPr="00D64136">
        <w:rPr>
          <w:rFonts w:ascii="Arial" w:hAnsi="Arial" w:cs="Arial"/>
        </w:rPr>
        <w:t xml:space="preserve"> o wyborze najkorzystniejszej oferty.</w:t>
      </w:r>
    </w:p>
    <w:p w14:paraId="6A258CD8" w14:textId="77777777" w:rsidR="00F960D7" w:rsidRDefault="00D8427E" w:rsidP="00DA7737">
      <w:pPr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3D99367A" w14:textId="77777777" w:rsidR="00D64136" w:rsidRPr="00C6247D" w:rsidRDefault="00D64136" w:rsidP="00DA773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39CBB166" w14:textId="42BB304A" w:rsidR="00F960D7" w:rsidRPr="00D64136" w:rsidRDefault="00D64136" w:rsidP="00DA773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="0098318D">
        <w:rPr>
          <w:rFonts w:ascii="Arial" w:hAnsi="Arial" w:cs="Arial"/>
        </w:rPr>
        <w:t>.</w:t>
      </w:r>
    </w:p>
    <w:p w14:paraId="35AD06AF" w14:textId="77777777" w:rsidR="0098318D" w:rsidRDefault="0098318D" w:rsidP="00DA7737">
      <w:pPr>
        <w:ind w:left="3119" w:firstLine="425"/>
        <w:jc w:val="right"/>
        <w:rPr>
          <w:rFonts w:ascii="Arial" w:hAnsi="Arial" w:cs="Arial"/>
          <w:i/>
        </w:rPr>
      </w:pPr>
    </w:p>
    <w:p w14:paraId="5661700B" w14:textId="2C9D9D6C" w:rsidR="00B464D3" w:rsidRDefault="00B464D3" w:rsidP="00DA7737">
      <w:pPr>
        <w:ind w:left="3119" w:firstLine="425"/>
        <w:jc w:val="right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1024A341" w14:textId="77777777" w:rsidR="00907AD1" w:rsidRDefault="00907AD1" w:rsidP="00DA7737">
      <w:pPr>
        <w:ind w:left="3119" w:firstLine="425"/>
        <w:jc w:val="right"/>
        <w:rPr>
          <w:rFonts w:ascii="Arial" w:hAnsi="Arial" w:cs="Arial"/>
          <w:i/>
        </w:rPr>
      </w:pPr>
    </w:p>
    <w:p w14:paraId="1EAE6EF0" w14:textId="77777777" w:rsidR="00907AD1" w:rsidRPr="00567724" w:rsidRDefault="00907AD1" w:rsidP="00907AD1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Medycznych</w:t>
      </w:r>
    </w:p>
    <w:p w14:paraId="24E2BDD0" w14:textId="77777777" w:rsidR="00907AD1" w:rsidRPr="00567724" w:rsidRDefault="00907AD1" w:rsidP="00907AD1">
      <w:pPr>
        <w:pStyle w:val="Tekstpodstawowy"/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Ilona </w:t>
      </w:r>
      <w:proofErr w:type="spellStart"/>
      <w:r>
        <w:rPr>
          <w:rFonts w:ascii="Arial" w:hAnsi="Arial" w:cs="Arial"/>
          <w:i/>
          <w:sz w:val="20"/>
        </w:rPr>
        <w:t>Idasiak</w:t>
      </w:r>
      <w:proofErr w:type="spellEnd"/>
      <w:r>
        <w:rPr>
          <w:rFonts w:ascii="Arial" w:hAnsi="Arial" w:cs="Arial"/>
          <w:i/>
          <w:sz w:val="20"/>
        </w:rPr>
        <w:t>-Piechocka</w:t>
      </w:r>
    </w:p>
    <w:bookmarkEnd w:id="0"/>
    <w:p w14:paraId="16D3E527" w14:textId="77777777" w:rsidR="00907AD1" w:rsidRPr="00D64136" w:rsidRDefault="00907AD1" w:rsidP="00DA7737">
      <w:pPr>
        <w:ind w:left="3119" w:firstLine="425"/>
        <w:jc w:val="right"/>
        <w:rPr>
          <w:rFonts w:ascii="Arial" w:hAnsi="Arial" w:cs="Arial"/>
          <w:i/>
        </w:rPr>
      </w:pPr>
    </w:p>
    <w:sectPr w:rsidR="00907AD1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D78C3D" w14:textId="77777777" w:rsidR="00A36E17" w:rsidRDefault="00A36E17">
      <w:r>
        <w:separator/>
      </w:r>
    </w:p>
  </w:endnote>
  <w:endnote w:type="continuationSeparator" w:id="0">
    <w:p w14:paraId="6B9D5CA5" w14:textId="77777777" w:rsidR="00A36E17" w:rsidRDefault="00A36E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905A" w14:textId="77777777" w:rsidR="001F37A3" w:rsidRDefault="001F37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1B6E1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741C12F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FA735" w14:textId="77777777" w:rsidR="001F37A3" w:rsidRDefault="001F37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AF26" w14:textId="77777777" w:rsidR="00A36E17" w:rsidRDefault="00A36E17">
      <w:r>
        <w:separator/>
      </w:r>
    </w:p>
  </w:footnote>
  <w:footnote w:type="continuationSeparator" w:id="0">
    <w:p w14:paraId="2900E7C9" w14:textId="77777777" w:rsidR="00A36E17" w:rsidRDefault="00A36E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92046" w14:textId="77777777" w:rsidR="001F37A3" w:rsidRDefault="001F37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ED437" w14:textId="77777777" w:rsidR="001F37A3" w:rsidRDefault="001F37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E528C" w14:textId="77777777" w:rsidR="001F37A3" w:rsidRDefault="001F37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871"/>
    <w:rsid w:val="00022322"/>
    <w:rsid w:val="00042497"/>
    <w:rsid w:val="00091094"/>
    <w:rsid w:val="000C1E6F"/>
    <w:rsid w:val="000E4E56"/>
    <w:rsid w:val="001A1468"/>
    <w:rsid w:val="001B7815"/>
    <w:rsid w:val="001F37A3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44C23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0871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7AD1"/>
    <w:rsid w:val="00915B9E"/>
    <w:rsid w:val="00952256"/>
    <w:rsid w:val="0097748A"/>
    <w:rsid w:val="0098318D"/>
    <w:rsid w:val="009F0E5C"/>
    <w:rsid w:val="009F463B"/>
    <w:rsid w:val="00A029B8"/>
    <w:rsid w:val="00A36E17"/>
    <w:rsid w:val="00A91321"/>
    <w:rsid w:val="00AA02AC"/>
    <w:rsid w:val="00B32D12"/>
    <w:rsid w:val="00B464D3"/>
    <w:rsid w:val="00B8185B"/>
    <w:rsid w:val="00BC6F7F"/>
    <w:rsid w:val="00BD2174"/>
    <w:rsid w:val="00C22098"/>
    <w:rsid w:val="00C423DD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DA7737"/>
    <w:rsid w:val="00E25DDD"/>
    <w:rsid w:val="00E30B2D"/>
    <w:rsid w:val="00E62729"/>
    <w:rsid w:val="00E62859"/>
    <w:rsid w:val="00E85D70"/>
    <w:rsid w:val="00F006D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9DF08A"/>
  <w15:chartTrackingRefBased/>
  <w15:docId w15:val="{F405441E-5C8D-44D6-877D-6C80ED97D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character" w:customStyle="1" w:styleId="TekstpodstawowyZnak">
    <w:name w:val="Tekst podstawowy Znak"/>
    <w:link w:val="Tekstpodstawowy"/>
    <w:rsid w:val="00907AD1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8</Pages>
  <Words>1945</Words>
  <Characters>11676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2026-02-17T07:19:00Z</cp:lastPrinted>
  <dcterms:created xsi:type="dcterms:W3CDTF">2026-02-17T07:22:00Z</dcterms:created>
  <dcterms:modified xsi:type="dcterms:W3CDTF">2026-02-17T07:22:00Z</dcterms:modified>
</cp:coreProperties>
</file>