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</w:t>
      </w:r>
      <w:r w:rsidR="00AE4640">
        <w:rPr>
          <w:rFonts w:ascii="Franklin Gothic Medium" w:hAnsi="Franklin Gothic Medium"/>
          <w:sz w:val="20"/>
        </w:rPr>
        <w:t>1 września 2019 r (Dz. U. z 2024 r. poz. 1230</w:t>
      </w:r>
      <w:r w:rsidRPr="009A0A07">
        <w:rPr>
          <w:rFonts w:ascii="Franklin Gothic Medium" w:hAnsi="Franklin Gothic Medium"/>
          <w:sz w:val="20"/>
        </w:rPr>
        <w:t xml:space="preserve"> ze zm.) - Prawo zamówień publicznych w wyniku postępowania prowadzonego  w trybie zapytania ofertowego- wartość netto  zamówienia nie przekraczająca 1</w:t>
      </w:r>
      <w:r w:rsidR="00F96ED6">
        <w:rPr>
          <w:rFonts w:ascii="Franklin Gothic Medium" w:hAnsi="Franklin Gothic Medium"/>
          <w:sz w:val="20"/>
        </w:rPr>
        <w:t>7</w:t>
      </w:r>
      <w:bookmarkStart w:id="0" w:name="_GoBack"/>
      <w:bookmarkEnd w:id="0"/>
      <w:r w:rsidRPr="009A0A07">
        <w:rPr>
          <w:rFonts w:ascii="Franklin Gothic Medium" w:hAnsi="Franklin Gothic Medium"/>
          <w:sz w:val="20"/>
        </w:rPr>
        <w:t>0 000 zł</w:t>
      </w:r>
    </w:p>
    <w:p w:rsidR="009A0A07" w:rsidRP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</w:p>
    <w:p w:rsidR="00752222" w:rsidRPr="00656ACF" w:rsidRDefault="00F96ED6" w:rsidP="00752222">
      <w:pPr>
        <w:spacing w:before="20" w:after="20"/>
        <w:rPr>
          <w:rFonts w:ascii="Arial" w:hAnsi="Arial" w:cs="Arial"/>
          <w:b/>
        </w:rPr>
      </w:pPr>
      <w:r w:rsidRPr="00F96ED6">
        <w:rPr>
          <w:rFonts w:ascii="Arial" w:hAnsi="Arial" w:cs="Arial"/>
          <w:b/>
        </w:rPr>
        <w:t>Dostawa łóżek szpitalnych z wagą z pełnym wyposażeniem - 2 szt. oraz monitorów płodu - 2 szt. ujęte w 2 zadaniach</w:t>
      </w:r>
    </w:p>
    <w:p w:rsidR="00B6665C" w:rsidRPr="00904619" w:rsidRDefault="00296A43" w:rsidP="00296A43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 </w:t>
      </w:r>
      <w:r w:rsidR="00B6665C"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D31" w:rsidRDefault="00F14D31">
      <w:r>
        <w:separator/>
      </w:r>
    </w:p>
  </w:endnote>
  <w:endnote w:type="continuationSeparator" w:id="0">
    <w:p w:rsidR="00F14D31" w:rsidRDefault="00F14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F14D31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F14D31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D31" w:rsidRDefault="00F14D31">
      <w:r>
        <w:separator/>
      </w:r>
    </w:p>
  </w:footnote>
  <w:footnote w:type="continuationSeparator" w:id="0">
    <w:p w:rsidR="00F14D31" w:rsidRDefault="00F14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752222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</w:t>
    </w:r>
    <w:r w:rsidR="00F96ED6">
      <w:rPr>
        <w:rFonts w:ascii="Arial" w:hAnsi="Arial" w:cs="Arial"/>
        <w:b/>
        <w:szCs w:val="22"/>
      </w:rPr>
      <w:t>6-13</w:t>
    </w:r>
    <w:r w:rsidR="00BD3FBA">
      <w:rPr>
        <w:rFonts w:ascii="Arial" w:hAnsi="Arial" w:cs="Arial"/>
        <w:b/>
        <w:szCs w:val="22"/>
      </w:rPr>
      <w:t>-D-ZO-A</w:t>
    </w:r>
  </w:p>
  <w:p w:rsidR="002673AE" w:rsidRDefault="002673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95EF4"/>
    <w:rsid w:val="000A41E6"/>
    <w:rsid w:val="000C67E7"/>
    <w:rsid w:val="000D1DDE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43F95"/>
    <w:rsid w:val="002673AE"/>
    <w:rsid w:val="002726FF"/>
    <w:rsid w:val="00285B86"/>
    <w:rsid w:val="00296A43"/>
    <w:rsid w:val="002A11FC"/>
    <w:rsid w:val="002C36E8"/>
    <w:rsid w:val="003006F9"/>
    <w:rsid w:val="003362E8"/>
    <w:rsid w:val="003542B7"/>
    <w:rsid w:val="00370A8F"/>
    <w:rsid w:val="003A1BDF"/>
    <w:rsid w:val="003E7120"/>
    <w:rsid w:val="004362F3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52222"/>
    <w:rsid w:val="007615EC"/>
    <w:rsid w:val="0076460E"/>
    <w:rsid w:val="0078229B"/>
    <w:rsid w:val="007965C3"/>
    <w:rsid w:val="00806BF1"/>
    <w:rsid w:val="00833990"/>
    <w:rsid w:val="00863B51"/>
    <w:rsid w:val="0086535C"/>
    <w:rsid w:val="00892A08"/>
    <w:rsid w:val="00904619"/>
    <w:rsid w:val="009439D8"/>
    <w:rsid w:val="009609F4"/>
    <w:rsid w:val="0096117B"/>
    <w:rsid w:val="00964D0B"/>
    <w:rsid w:val="00987B2A"/>
    <w:rsid w:val="00987C50"/>
    <w:rsid w:val="009A0A07"/>
    <w:rsid w:val="00A50A53"/>
    <w:rsid w:val="00A5532D"/>
    <w:rsid w:val="00AD0FA2"/>
    <w:rsid w:val="00AE4640"/>
    <w:rsid w:val="00AF4458"/>
    <w:rsid w:val="00AF6913"/>
    <w:rsid w:val="00B6665C"/>
    <w:rsid w:val="00B95FB0"/>
    <w:rsid w:val="00BD3FBA"/>
    <w:rsid w:val="00BE7FC7"/>
    <w:rsid w:val="00C02313"/>
    <w:rsid w:val="00C3392F"/>
    <w:rsid w:val="00C640B0"/>
    <w:rsid w:val="00CC5B95"/>
    <w:rsid w:val="00CF17FB"/>
    <w:rsid w:val="00D52E61"/>
    <w:rsid w:val="00D847E1"/>
    <w:rsid w:val="00D95E8A"/>
    <w:rsid w:val="00DB01B0"/>
    <w:rsid w:val="00DB2D89"/>
    <w:rsid w:val="00DE49BB"/>
    <w:rsid w:val="00DF491D"/>
    <w:rsid w:val="00DF6ED5"/>
    <w:rsid w:val="00E2020D"/>
    <w:rsid w:val="00E715CF"/>
    <w:rsid w:val="00F14D31"/>
    <w:rsid w:val="00F56402"/>
    <w:rsid w:val="00F670EC"/>
    <w:rsid w:val="00F74A5E"/>
    <w:rsid w:val="00F75C1E"/>
    <w:rsid w:val="00F96ED6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Alicja Więcek</cp:lastModifiedBy>
  <cp:revision>7</cp:revision>
  <cp:lastPrinted>2023-03-27T08:04:00Z</cp:lastPrinted>
  <dcterms:created xsi:type="dcterms:W3CDTF">2024-11-20T10:23:00Z</dcterms:created>
  <dcterms:modified xsi:type="dcterms:W3CDTF">2026-02-18T07:40:00Z</dcterms:modified>
</cp:coreProperties>
</file>