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3D6F6" w14:textId="193E1659" w:rsidR="005103B9" w:rsidRDefault="00DE2587" w:rsidP="00DE258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C8D9B96" w14:textId="77777777" w:rsidR="00DE2587" w:rsidRPr="00DE2587" w:rsidRDefault="00DE2587" w:rsidP="00DE2587">
      <w:pPr>
        <w:rPr>
          <w:lang w:eastAsia="pl-PL"/>
        </w:rPr>
      </w:pPr>
    </w:p>
    <w:p w14:paraId="06AA6028" w14:textId="77777777" w:rsidR="00C4103F" w:rsidRPr="0012157F" w:rsidRDefault="007118F0" w:rsidP="00DE258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1378844" w14:textId="7F911F9A" w:rsidR="006676AE" w:rsidRPr="0012157F" w:rsidRDefault="00290EE5" w:rsidP="00DE2587">
      <w:pPr>
        <w:pStyle w:val="Tekstpodstawowy"/>
        <w:spacing w:after="0"/>
        <w:ind w:left="4111"/>
        <w:rPr>
          <w:rFonts w:ascii="Arial" w:hAnsi="Arial" w:cs="Arial"/>
        </w:rPr>
      </w:pPr>
      <w:r w:rsidRPr="00290EE5">
        <w:rPr>
          <w:rFonts w:ascii="Arial" w:hAnsi="Arial" w:cs="Arial"/>
        </w:rPr>
        <w:t>SZPITAL WOJEWÓDZKI W POZNANIU</w:t>
      </w:r>
    </w:p>
    <w:p w14:paraId="5A737936" w14:textId="50398D02" w:rsidR="006676AE" w:rsidRPr="0012157F" w:rsidRDefault="00290EE5" w:rsidP="00DE2587">
      <w:pPr>
        <w:pStyle w:val="Tekstpodstawowy"/>
        <w:spacing w:after="0"/>
        <w:ind w:left="4111"/>
        <w:rPr>
          <w:rFonts w:ascii="Arial" w:hAnsi="Arial" w:cs="Arial"/>
        </w:rPr>
      </w:pPr>
      <w:r w:rsidRPr="00290EE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290EE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AFDE4A9" w14:textId="4FBD56DE" w:rsidR="00F90CD1" w:rsidRDefault="00290EE5" w:rsidP="00DE2587">
      <w:pPr>
        <w:pStyle w:val="Tekstpodstawowy"/>
        <w:spacing w:after="0"/>
        <w:ind w:left="4111"/>
        <w:rPr>
          <w:rFonts w:ascii="Arial" w:hAnsi="Arial" w:cs="Arial"/>
        </w:rPr>
      </w:pPr>
      <w:r w:rsidRPr="00290EE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290EE5">
        <w:rPr>
          <w:rFonts w:ascii="Arial" w:hAnsi="Arial" w:cs="Arial"/>
        </w:rPr>
        <w:t>Poznań</w:t>
      </w:r>
    </w:p>
    <w:p w14:paraId="1939EB48" w14:textId="77777777" w:rsidR="009169D4" w:rsidRDefault="009169D4" w:rsidP="00DE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E03F25C" w14:textId="77777777" w:rsidR="00C4103F" w:rsidRPr="002578E4" w:rsidRDefault="002578E4" w:rsidP="00DE2587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8759F05" w14:textId="77777777" w:rsidR="002578E4" w:rsidRDefault="002578E4" w:rsidP="00DE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322E0DC" w14:textId="77777777" w:rsidTr="0018769E">
        <w:tc>
          <w:tcPr>
            <w:tcW w:w="2800" w:type="dxa"/>
          </w:tcPr>
          <w:p w14:paraId="3362565D" w14:textId="77777777" w:rsidR="002578E4" w:rsidRPr="00A2540E" w:rsidRDefault="002578E4" w:rsidP="00DE258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E97F591" w14:textId="77777777" w:rsidR="002578E4" w:rsidRPr="00A2540E" w:rsidRDefault="002578E4" w:rsidP="00DE25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B495F8" w14:textId="77777777" w:rsidR="002578E4" w:rsidRPr="00A2540E" w:rsidRDefault="002578E4" w:rsidP="00DE25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E9F9D9" w14:textId="77777777" w:rsidR="002578E4" w:rsidRPr="00A2540E" w:rsidRDefault="002578E4" w:rsidP="00DE258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9423AC6" w14:textId="77777777" w:rsidTr="0018769E">
        <w:tc>
          <w:tcPr>
            <w:tcW w:w="2800" w:type="dxa"/>
          </w:tcPr>
          <w:p w14:paraId="0C192866" w14:textId="77777777" w:rsidR="002578E4" w:rsidRPr="00A2540E" w:rsidRDefault="002578E4" w:rsidP="00DE258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C2F87AE" w14:textId="77777777" w:rsidR="002578E4" w:rsidRPr="00A2540E" w:rsidRDefault="002578E4" w:rsidP="00DE25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74E1A6" w14:textId="77777777" w:rsidR="002578E4" w:rsidRPr="00A2540E" w:rsidRDefault="002578E4" w:rsidP="00DE25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016310" w14:textId="77777777" w:rsidR="002578E4" w:rsidRPr="00A2540E" w:rsidRDefault="002578E4" w:rsidP="00DE258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CD58F3B" w14:textId="77777777" w:rsidR="002578E4" w:rsidRPr="002578E4" w:rsidRDefault="002578E4" w:rsidP="00DE258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90EE5" w:rsidRPr="0012157F" w14:paraId="5DAC3669" w14:textId="77777777" w:rsidTr="006423B6">
        <w:tc>
          <w:tcPr>
            <w:tcW w:w="9104" w:type="dxa"/>
            <w:shd w:val="clear" w:color="auto" w:fill="D9D9D9"/>
          </w:tcPr>
          <w:p w14:paraId="33C343C9" w14:textId="77777777" w:rsidR="00290EE5" w:rsidRPr="0012157F" w:rsidRDefault="00290EE5" w:rsidP="00DE258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50C5660" w14:textId="2C42E22B" w:rsidR="00290EE5" w:rsidRPr="0012157F" w:rsidRDefault="00290EE5" w:rsidP="00DE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90EE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90EE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90EE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90EE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90EE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55A9158" w14:textId="77777777" w:rsidR="00290EE5" w:rsidRPr="00612283" w:rsidRDefault="00290EE5" w:rsidP="00DE258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E86A919" w14:textId="77777777" w:rsidR="00290EE5" w:rsidRPr="00612283" w:rsidRDefault="00290EE5" w:rsidP="00DE258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F11EC8A" w14:textId="77777777" w:rsidR="00290EE5" w:rsidRPr="0012157F" w:rsidRDefault="00290EE5" w:rsidP="00DE2587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A7141B3" w14:textId="77777777" w:rsidR="00E50194" w:rsidRDefault="001F027E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7306013" w14:textId="77777777" w:rsidTr="0018769E">
        <w:tc>
          <w:tcPr>
            <w:tcW w:w="2269" w:type="dxa"/>
          </w:tcPr>
          <w:p w14:paraId="45F25D46" w14:textId="77777777" w:rsidR="002578E4" w:rsidRPr="00A2540E" w:rsidRDefault="002578E4" w:rsidP="00DE258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DF12549" w14:textId="418F4660" w:rsidR="002578E4" w:rsidRPr="00A2540E" w:rsidRDefault="00290EE5" w:rsidP="00DE258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0E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USG, defibrylatora oraz trzech aparatów KTG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0EE5" w:rsidRPr="00A2540E" w14:paraId="23A90300" w14:textId="77777777" w:rsidTr="006423B6">
        <w:tc>
          <w:tcPr>
            <w:tcW w:w="2269" w:type="dxa"/>
          </w:tcPr>
          <w:p w14:paraId="404B0E57" w14:textId="77777777" w:rsidR="00290EE5" w:rsidRPr="00A2540E" w:rsidRDefault="00290EE5" w:rsidP="00DE258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7207FC" w14:textId="5612F22A" w:rsidR="00290EE5" w:rsidRPr="00A2540E" w:rsidRDefault="00290EE5" w:rsidP="00DE258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0E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SZW/DZP/9/2026</w:t>
            </w:r>
          </w:p>
        </w:tc>
      </w:tr>
    </w:tbl>
    <w:p w14:paraId="733F53D1" w14:textId="77777777" w:rsidR="002578E4" w:rsidRDefault="002578E4" w:rsidP="00DE258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F7F60B3" w14:textId="6543AD7F" w:rsidR="00F90CD1" w:rsidRPr="0012157F" w:rsidRDefault="005434B3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90EE5" w:rsidRPr="00290EE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44F0C4D" w14:textId="77777777" w:rsidTr="00650D6C">
        <w:tc>
          <w:tcPr>
            <w:tcW w:w="9104" w:type="dxa"/>
            <w:shd w:val="clear" w:color="auto" w:fill="D9D9D9"/>
          </w:tcPr>
          <w:p w14:paraId="34ADA2E5" w14:textId="77777777" w:rsidR="00E50194" w:rsidRPr="00650D6C" w:rsidRDefault="00650D6C" w:rsidP="00DE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797A908" w14:textId="77777777" w:rsidR="00C113BF" w:rsidRPr="0012157F" w:rsidRDefault="00C113BF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D28F86C" w14:textId="6A96B17B" w:rsidR="002426FF" w:rsidRPr="00A44833" w:rsidRDefault="002426FF" w:rsidP="00DE2587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4F1B1FA" w14:textId="245FE569" w:rsidR="00023477" w:rsidRPr="006B53D6" w:rsidRDefault="00023477" w:rsidP="00DE2587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7458096" w14:textId="77777777" w:rsidR="00023477" w:rsidRPr="00992BD8" w:rsidRDefault="00992BD8" w:rsidP="00DE258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062E03E" w14:textId="77777777" w:rsidR="00992BD8" w:rsidRPr="00992BD8" w:rsidRDefault="00992BD8" w:rsidP="00DE258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1C419DFE" w14:textId="77777777" w:rsidR="00023477" w:rsidRDefault="00C113BF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C56C94E" w14:textId="77777777" w:rsidR="007A2BCB" w:rsidRDefault="00992BD8" w:rsidP="00DE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875795F" w14:textId="47DB3525" w:rsidR="00290EE5" w:rsidRDefault="007A2BCB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5DBE08A7" w14:textId="508D7915" w:rsidR="00AC6A18" w:rsidRDefault="00AC6A18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34F70D" w14:textId="77777777" w:rsidR="00DE2587" w:rsidRDefault="00DE258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44BCCF" w14:textId="77777777" w:rsidR="00DE2587" w:rsidRDefault="00DE258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4B5D60" w14:textId="77777777" w:rsidR="00DE2587" w:rsidRDefault="00DE258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6AC0479" w14:textId="77777777" w:rsidTr="00CD4DD1">
        <w:tc>
          <w:tcPr>
            <w:tcW w:w="9104" w:type="dxa"/>
            <w:shd w:val="clear" w:color="auto" w:fill="D9D9D9"/>
          </w:tcPr>
          <w:p w14:paraId="5E5ED205" w14:textId="77777777" w:rsidR="0011306C" w:rsidRPr="00650D6C" w:rsidRDefault="0011306C" w:rsidP="00DE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0347D0F" w14:textId="77777777" w:rsidR="00D2702A" w:rsidRPr="0012157F" w:rsidRDefault="004F23F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B723E7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E7FE4" w14:textId="77777777" w:rsidR="00D2702A" w:rsidRPr="0012157F" w:rsidRDefault="00D2702A" w:rsidP="00DE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D26B2" w14:textId="77777777" w:rsidR="00D2702A" w:rsidRPr="0012157F" w:rsidRDefault="00D2702A" w:rsidP="00DE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90EE5" w:rsidRPr="0012157F" w14:paraId="35BB076B" w14:textId="77777777" w:rsidTr="006423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78087" w14:textId="3786DB35" w:rsidR="00290EE5" w:rsidRPr="0012157F" w:rsidRDefault="00290EE5" w:rsidP="00DE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E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A7E55" w14:textId="1698CDA6" w:rsidR="00290EE5" w:rsidRPr="0012157F" w:rsidRDefault="00290EE5" w:rsidP="00DE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0EE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C3D4633" w14:textId="10397530" w:rsidR="00290EE5" w:rsidRPr="0012157F" w:rsidRDefault="00290EE5" w:rsidP="00DE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EE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90EE5" w:rsidRPr="0012157F" w14:paraId="2C7C9B04" w14:textId="77777777" w:rsidTr="006423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6C83" w14:textId="7CC22667" w:rsidR="00290EE5" w:rsidRPr="0012157F" w:rsidRDefault="00290EE5" w:rsidP="00DE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EE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C884C" w14:textId="4E7430E9" w:rsidR="00290EE5" w:rsidRPr="0012157F" w:rsidRDefault="00290EE5" w:rsidP="00DE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0EE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0C5B9FB" w14:textId="41C2BBA9" w:rsidR="00290EE5" w:rsidRPr="0012157F" w:rsidRDefault="00290EE5" w:rsidP="00DE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EE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90EE5" w:rsidRPr="0012157F" w14:paraId="192C5F0F" w14:textId="77777777" w:rsidTr="006423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61E8E" w14:textId="130A42A7" w:rsidR="00290EE5" w:rsidRPr="0012157F" w:rsidRDefault="00290EE5" w:rsidP="00DE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EE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F1777" w14:textId="592CF2F1" w:rsidR="00290EE5" w:rsidRPr="0012157F" w:rsidRDefault="00290EE5" w:rsidP="00DE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0EE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863D698" w14:textId="052F80B7" w:rsidR="00290EE5" w:rsidRPr="0012157F" w:rsidRDefault="00290EE5" w:rsidP="00DE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EE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90EE5" w:rsidRPr="0012157F" w14:paraId="77F984FC" w14:textId="77777777" w:rsidTr="006423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99AA4" w14:textId="6BC66876" w:rsidR="00290EE5" w:rsidRPr="0012157F" w:rsidRDefault="00290EE5" w:rsidP="00DE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EE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E34DC" w14:textId="331DF21D" w:rsidR="00290EE5" w:rsidRPr="0012157F" w:rsidRDefault="00290EE5" w:rsidP="00DE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0EE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91EA701" w14:textId="49890555" w:rsidR="00290EE5" w:rsidRPr="0012157F" w:rsidRDefault="00290EE5" w:rsidP="00DE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0EE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778015EF" w14:textId="77777777" w:rsidR="00E21BB4" w:rsidRPr="0012157F" w:rsidRDefault="00257E73" w:rsidP="00DE258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7D66B70" w14:textId="77777777" w:rsidR="00E21BB4" w:rsidRPr="00E21BB4" w:rsidRDefault="00E21BB4" w:rsidP="00DE258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7E453AC" w14:textId="77777777" w:rsidR="00C62F57" w:rsidRDefault="00C62F5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D6AB8DD" w14:textId="77777777" w:rsidR="00C62F57" w:rsidRDefault="00C62F5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242C5C9" w14:textId="77777777" w:rsidR="00721D87" w:rsidRDefault="00E21BB4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6AA7F24" w14:textId="77777777" w:rsidR="00721D87" w:rsidRDefault="00E21BB4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5DC8117" w14:textId="77777777" w:rsidR="00721D87" w:rsidRPr="00721D87" w:rsidRDefault="00721D87" w:rsidP="00DE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7511051" w14:textId="77777777" w:rsidR="00721D87" w:rsidRDefault="00E21BB4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BEBDFC5" w14:textId="77777777" w:rsidR="00E21BB4" w:rsidRPr="00E21BB4" w:rsidRDefault="00E21BB4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2F47B95" w14:textId="77777777" w:rsidR="00E21BB4" w:rsidRPr="00721D87" w:rsidRDefault="00E21BB4" w:rsidP="00DE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835D614" w14:textId="77777777" w:rsidR="00C62F57" w:rsidRDefault="00257E73" w:rsidP="00DE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FFC15A7" w14:textId="77777777" w:rsidTr="00CD4DD1">
        <w:tc>
          <w:tcPr>
            <w:tcW w:w="9104" w:type="dxa"/>
            <w:shd w:val="clear" w:color="auto" w:fill="D9D9D9"/>
          </w:tcPr>
          <w:p w14:paraId="646273A9" w14:textId="77777777" w:rsidR="00BE6F04" w:rsidRPr="00650D6C" w:rsidRDefault="00E426EB" w:rsidP="00DE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4D779C9" w14:textId="77777777" w:rsidR="00FE4E2B" w:rsidRDefault="00E426EB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3DC04D6" w14:textId="77777777" w:rsidR="00DE2587" w:rsidRDefault="00DE258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331790" w14:textId="77777777" w:rsidR="00DE2587" w:rsidRDefault="00DE258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9C95E6" w14:textId="77777777" w:rsidR="00DE2587" w:rsidRDefault="00DE258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9476AB" w14:textId="77777777" w:rsidR="00DE2587" w:rsidRDefault="00DE258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12100C" w14:textId="77777777" w:rsidR="00DE2587" w:rsidRDefault="00DE258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FD0422" w14:textId="77777777" w:rsidR="00DE2587" w:rsidRDefault="00DE258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679073" w14:textId="77777777" w:rsidR="00DE2587" w:rsidRPr="00E426EB" w:rsidRDefault="00DE2587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94F9B47" w14:textId="77777777" w:rsidTr="00847232">
        <w:tc>
          <w:tcPr>
            <w:tcW w:w="9104" w:type="dxa"/>
            <w:shd w:val="clear" w:color="auto" w:fill="D9D9D9"/>
          </w:tcPr>
          <w:p w14:paraId="09681739" w14:textId="77777777" w:rsidR="00E426EB" w:rsidRPr="00650D6C" w:rsidRDefault="00E426EB" w:rsidP="00DE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E04EE1F" w14:textId="77777777" w:rsidR="00E426EB" w:rsidRPr="0012157F" w:rsidRDefault="00E426EB" w:rsidP="00DE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301ADE" w14:textId="77777777" w:rsidR="00E426EB" w:rsidRPr="00E426EB" w:rsidRDefault="00E426EB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6837703" w14:textId="77777777" w:rsidR="00E426EB" w:rsidRPr="00E426EB" w:rsidRDefault="00E426EB" w:rsidP="00DE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79890D" w14:textId="77777777" w:rsidR="00E426EB" w:rsidRPr="00FF0EBB" w:rsidRDefault="00E426EB" w:rsidP="00DE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D8BA532" w14:textId="77777777" w:rsidR="00E426EB" w:rsidRPr="00E426EB" w:rsidRDefault="00E426EB" w:rsidP="00DE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4D312D" w14:textId="77777777" w:rsidR="00E426EB" w:rsidRPr="00FF0EBB" w:rsidRDefault="00E426EB" w:rsidP="00DE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9646629" w14:textId="77777777" w:rsidR="00E426EB" w:rsidRDefault="00E426EB" w:rsidP="00DE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B0126E" w14:textId="77777777" w:rsidR="0012157F" w:rsidRPr="0012157F" w:rsidRDefault="0012157F" w:rsidP="00DE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BFD024" w14:textId="77777777" w:rsidR="00524951" w:rsidRDefault="00FE4E2B" w:rsidP="00DE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A0C82D" w14:textId="77777777" w:rsidR="00524951" w:rsidRDefault="00524951" w:rsidP="00DE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42C2AB0" w14:textId="77777777" w:rsidR="00FE4E2B" w:rsidRPr="0012157F" w:rsidRDefault="00524951" w:rsidP="00DE2587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D6E483A" w14:textId="77777777" w:rsidR="00484F88" w:rsidRPr="0012157F" w:rsidRDefault="006D536F" w:rsidP="00DE2587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E4EF3" w14:textId="77777777" w:rsidR="008F6295" w:rsidRDefault="008F6295" w:rsidP="0038231F">
      <w:pPr>
        <w:spacing w:after="0" w:line="240" w:lineRule="auto"/>
      </w:pPr>
      <w:r>
        <w:separator/>
      </w:r>
    </w:p>
  </w:endnote>
  <w:endnote w:type="continuationSeparator" w:id="0">
    <w:p w14:paraId="07C72AD6" w14:textId="77777777" w:rsidR="008F6295" w:rsidRDefault="008F62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B8EB9" w14:textId="77777777" w:rsidR="00290EE5" w:rsidRDefault="00290E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C011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D2B4F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6171F" w14:textId="77777777" w:rsidR="00290EE5" w:rsidRDefault="00290E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649EF" w14:textId="77777777" w:rsidR="008F6295" w:rsidRDefault="008F6295" w:rsidP="0038231F">
      <w:pPr>
        <w:spacing w:after="0" w:line="240" w:lineRule="auto"/>
      </w:pPr>
      <w:r>
        <w:separator/>
      </w:r>
    </w:p>
  </w:footnote>
  <w:footnote w:type="continuationSeparator" w:id="0">
    <w:p w14:paraId="60160FA1" w14:textId="77777777" w:rsidR="008F6295" w:rsidRDefault="008F6295" w:rsidP="0038231F">
      <w:pPr>
        <w:spacing w:after="0" w:line="240" w:lineRule="auto"/>
      </w:pPr>
      <w:r>
        <w:continuationSeparator/>
      </w:r>
    </w:p>
  </w:footnote>
  <w:footnote w:id="1">
    <w:p w14:paraId="7C7CC96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47A37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56589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0920661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D0B8970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65411" w14:textId="77777777" w:rsidR="00290EE5" w:rsidRDefault="00290E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34A06" w14:textId="77777777" w:rsidR="00290EE5" w:rsidRDefault="00290E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678A0" w14:textId="77777777" w:rsidR="00290EE5" w:rsidRDefault="00290E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65090">
    <w:abstractNumId w:val="11"/>
  </w:num>
  <w:num w:numId="2" w16cid:durableId="348988492">
    <w:abstractNumId w:val="0"/>
  </w:num>
  <w:num w:numId="3" w16cid:durableId="810444665">
    <w:abstractNumId w:val="10"/>
  </w:num>
  <w:num w:numId="4" w16cid:durableId="1347514045">
    <w:abstractNumId w:val="13"/>
  </w:num>
  <w:num w:numId="5" w16cid:durableId="404227112">
    <w:abstractNumId w:val="12"/>
  </w:num>
  <w:num w:numId="6" w16cid:durableId="497381689">
    <w:abstractNumId w:val="9"/>
  </w:num>
  <w:num w:numId="7" w16cid:durableId="1546484744">
    <w:abstractNumId w:val="1"/>
  </w:num>
  <w:num w:numId="8" w16cid:durableId="521021044">
    <w:abstractNumId w:val="6"/>
  </w:num>
  <w:num w:numId="9" w16cid:durableId="1569412981">
    <w:abstractNumId w:val="4"/>
  </w:num>
  <w:num w:numId="10" w16cid:durableId="1770931725">
    <w:abstractNumId w:val="7"/>
  </w:num>
  <w:num w:numId="11" w16cid:durableId="845051438">
    <w:abstractNumId w:val="5"/>
  </w:num>
  <w:num w:numId="12" w16cid:durableId="77754210">
    <w:abstractNumId w:val="8"/>
  </w:num>
  <w:num w:numId="13" w16cid:durableId="1116563346">
    <w:abstractNumId w:val="3"/>
  </w:num>
  <w:num w:numId="14" w16cid:durableId="3985252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C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0EE5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8F6295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3BC4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2587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8EFC63"/>
  <w15:docId w15:val="{07315F2A-D806-43FC-B196-54A333603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2026-02-16T10:35:00Z</dcterms:created>
  <dcterms:modified xsi:type="dcterms:W3CDTF">2026-02-16T10:35:00Z</dcterms:modified>
</cp:coreProperties>
</file>