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BD39" w14:textId="7EFB5ED3" w:rsidR="005D05C3" w:rsidRDefault="00674042" w:rsidP="00674042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5D05C3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5D05C3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21B2658" w14:textId="77777777" w:rsidR="005D05C3" w:rsidRPr="0012157F" w:rsidRDefault="005D05C3" w:rsidP="00674042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9AFAB9" w14:textId="063D6D33" w:rsidR="005D05C3" w:rsidRPr="0012157F" w:rsidRDefault="002B491C" w:rsidP="00674042">
      <w:pPr>
        <w:pStyle w:val="Tekstpodstawowy"/>
        <w:spacing w:after="0"/>
        <w:ind w:left="4111"/>
        <w:rPr>
          <w:rFonts w:ascii="Arial" w:hAnsi="Arial" w:cs="Arial"/>
        </w:rPr>
      </w:pPr>
      <w:r w:rsidRPr="002B491C">
        <w:rPr>
          <w:rFonts w:ascii="Arial" w:hAnsi="Arial" w:cs="Arial"/>
        </w:rPr>
        <w:t>SZPITAL WOJEWÓDZKI W POZNANIU</w:t>
      </w:r>
    </w:p>
    <w:p w14:paraId="4291759B" w14:textId="429B2A65" w:rsidR="005D05C3" w:rsidRPr="0012157F" w:rsidRDefault="002B491C" w:rsidP="00674042">
      <w:pPr>
        <w:pStyle w:val="Tekstpodstawowy"/>
        <w:spacing w:after="0"/>
        <w:ind w:left="4111"/>
        <w:rPr>
          <w:rFonts w:ascii="Arial" w:hAnsi="Arial" w:cs="Arial"/>
        </w:rPr>
      </w:pPr>
      <w:r w:rsidRPr="002B491C">
        <w:rPr>
          <w:rFonts w:ascii="Arial" w:hAnsi="Arial" w:cs="Arial"/>
        </w:rPr>
        <w:t>Juraszów</w:t>
      </w:r>
      <w:r w:rsidR="005D05C3" w:rsidRPr="0012157F">
        <w:rPr>
          <w:rFonts w:ascii="Arial" w:hAnsi="Arial" w:cs="Arial"/>
        </w:rPr>
        <w:t xml:space="preserve"> </w:t>
      </w:r>
      <w:r w:rsidRPr="002B491C">
        <w:rPr>
          <w:rFonts w:ascii="Arial" w:hAnsi="Arial" w:cs="Arial"/>
        </w:rPr>
        <w:t>7/19</w:t>
      </w:r>
      <w:r w:rsidR="005D05C3" w:rsidRPr="0012157F">
        <w:rPr>
          <w:rFonts w:ascii="Arial" w:hAnsi="Arial" w:cs="Arial"/>
        </w:rPr>
        <w:t xml:space="preserve"> </w:t>
      </w:r>
    </w:p>
    <w:p w14:paraId="61599273" w14:textId="40523AC8" w:rsidR="005D05C3" w:rsidRDefault="002B491C" w:rsidP="00674042">
      <w:pPr>
        <w:pStyle w:val="Tekstpodstawowy"/>
        <w:spacing w:after="0"/>
        <w:ind w:left="4111"/>
        <w:rPr>
          <w:rFonts w:ascii="Arial" w:hAnsi="Arial" w:cs="Arial"/>
        </w:rPr>
      </w:pPr>
      <w:r w:rsidRPr="002B491C">
        <w:rPr>
          <w:rFonts w:ascii="Arial" w:hAnsi="Arial" w:cs="Arial"/>
        </w:rPr>
        <w:t>60-479</w:t>
      </w:r>
      <w:r w:rsidR="005D05C3" w:rsidRPr="0012157F">
        <w:rPr>
          <w:rFonts w:ascii="Arial" w:hAnsi="Arial" w:cs="Arial"/>
        </w:rPr>
        <w:t xml:space="preserve"> </w:t>
      </w:r>
      <w:r w:rsidRPr="002B491C">
        <w:rPr>
          <w:rFonts w:ascii="Arial" w:hAnsi="Arial" w:cs="Arial"/>
        </w:rPr>
        <w:t>Poznań</w:t>
      </w:r>
    </w:p>
    <w:p w14:paraId="44542922" w14:textId="77777777" w:rsidR="005D05C3" w:rsidRDefault="005D05C3" w:rsidP="00674042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BBAD1A5" w14:textId="77777777" w:rsidR="005D05C3" w:rsidRPr="00ED79A4" w:rsidRDefault="005D05C3" w:rsidP="00674042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9098E0A" w14:textId="77777777" w:rsidR="005D05C3" w:rsidRDefault="005D05C3" w:rsidP="0067404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5F20AD8" w14:textId="77777777" w:rsidTr="001B7D97">
        <w:tc>
          <w:tcPr>
            <w:tcW w:w="2800" w:type="dxa"/>
          </w:tcPr>
          <w:p w14:paraId="7E9B136F" w14:textId="77777777" w:rsidR="005D05C3" w:rsidRPr="00A2540E" w:rsidRDefault="005D05C3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E4588A1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975357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651C0E" w14:textId="77777777" w:rsidR="005D05C3" w:rsidRPr="00A2540E" w:rsidRDefault="005D05C3" w:rsidP="0067404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0440977E" w14:textId="77777777" w:rsidTr="001B7D97">
        <w:tc>
          <w:tcPr>
            <w:tcW w:w="2800" w:type="dxa"/>
          </w:tcPr>
          <w:p w14:paraId="2196DE6E" w14:textId="77777777" w:rsidR="005D05C3" w:rsidRPr="00A2540E" w:rsidRDefault="005D05C3" w:rsidP="006740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3DFF342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8407E4" w14:textId="77777777" w:rsidR="005D05C3" w:rsidRPr="00A2540E" w:rsidRDefault="005D05C3" w:rsidP="006740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2F724C" w14:textId="77777777" w:rsidR="005D05C3" w:rsidRPr="00A2540E" w:rsidRDefault="005D05C3" w:rsidP="0067404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0073FF" w14:textId="77777777" w:rsidR="005D05C3" w:rsidRDefault="005D05C3" w:rsidP="00674042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54F8F7B1" w14:textId="77777777" w:rsidR="00674042" w:rsidRPr="005D05C3" w:rsidRDefault="00674042" w:rsidP="00674042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B491C" w:rsidRPr="0012157F" w14:paraId="1A24786F" w14:textId="77777777" w:rsidTr="00912BD2">
        <w:tc>
          <w:tcPr>
            <w:tcW w:w="9104" w:type="dxa"/>
            <w:shd w:val="clear" w:color="auto" w:fill="D9D9D9"/>
          </w:tcPr>
          <w:p w14:paraId="115E35FE" w14:textId="77777777" w:rsidR="002B491C" w:rsidRPr="0012157F" w:rsidRDefault="002B491C" w:rsidP="00674042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64A18C1" w14:textId="4C6C0EF8" w:rsidR="002B491C" w:rsidRPr="00094F76" w:rsidRDefault="002B491C" w:rsidP="0067404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491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B49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B491C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B491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B491C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3A488E4" w14:textId="77777777" w:rsidR="002B491C" w:rsidRPr="004B5FB1" w:rsidRDefault="002B491C" w:rsidP="0067404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29FA148" w14:textId="77777777" w:rsidR="00674042" w:rsidRDefault="00674042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5F8638" w14:textId="77777777" w:rsidR="00ED79A4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DA913B1" w14:textId="77777777" w:rsidTr="001B7D97">
        <w:tc>
          <w:tcPr>
            <w:tcW w:w="2269" w:type="dxa"/>
          </w:tcPr>
          <w:p w14:paraId="06ACE8D1" w14:textId="77777777" w:rsidR="00ED79A4" w:rsidRPr="00A2540E" w:rsidRDefault="00ED79A4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26C3E91" w14:textId="52DFEBBA" w:rsidR="00ED79A4" w:rsidRPr="00A2540E" w:rsidRDefault="00766624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66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USG, defibrylatora oraz trzech aparatów KTG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491C" w:rsidRPr="00A2540E" w14:paraId="2FD8F524" w14:textId="77777777" w:rsidTr="00912BD2">
        <w:tc>
          <w:tcPr>
            <w:tcW w:w="2269" w:type="dxa"/>
          </w:tcPr>
          <w:p w14:paraId="4471DF76" w14:textId="77777777" w:rsidR="002B491C" w:rsidRPr="00A2540E" w:rsidRDefault="002B491C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F969B84" w14:textId="3AB510F0" w:rsidR="002B491C" w:rsidRPr="00A2540E" w:rsidRDefault="002B491C" w:rsidP="0067404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49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7666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2B49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</w:tc>
      </w:tr>
    </w:tbl>
    <w:p w14:paraId="46A7EBC7" w14:textId="77777777" w:rsidR="00ED79A4" w:rsidRPr="00ED79A4" w:rsidRDefault="00ED79A4" w:rsidP="006740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30D0464" w14:textId="51556122" w:rsidR="002A4E3C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B491C" w:rsidRPr="002B491C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56E34AA" w14:textId="77777777" w:rsidR="00602087" w:rsidRDefault="00886689" w:rsidP="00674042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FE72A69" w14:textId="77777777" w:rsidR="00697361" w:rsidRDefault="00602087" w:rsidP="00674042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252D104" w14:textId="77777777" w:rsidR="00697361" w:rsidRDefault="00697361" w:rsidP="00674042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E295C3F" w14:textId="77777777" w:rsidR="001B16D9" w:rsidRDefault="00697361" w:rsidP="00674042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17857EC" w14:textId="76270272" w:rsidR="004B5FB1" w:rsidRDefault="004B5FB1" w:rsidP="00674042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0D1D797" w14:textId="77777777" w:rsidR="00743884" w:rsidRPr="004B5FB1" w:rsidRDefault="00743884" w:rsidP="00674042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D48BA69" w14:textId="77777777" w:rsidR="000B3481" w:rsidRDefault="000B3481" w:rsidP="00674042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A24200B" w14:textId="77777777" w:rsidR="000B3481" w:rsidRPr="00743884" w:rsidRDefault="000B3481" w:rsidP="0067404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6EE0DED" w14:textId="77777777" w:rsidR="00C62F57" w:rsidRDefault="00992BD8" w:rsidP="00674042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992553" w14:textId="77777777" w:rsidR="00ED79A4" w:rsidRDefault="00ED79A4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39AE07" w14:textId="77777777" w:rsidR="00FE4E2B" w:rsidRDefault="00E426EB" w:rsidP="006740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95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81"/>
        <w:gridCol w:w="6714"/>
      </w:tblGrid>
      <w:tr w:rsidR="00ED79A4" w:rsidRPr="00ED79A4" w14:paraId="1DC90A8C" w14:textId="77777777" w:rsidTr="00766624">
        <w:trPr>
          <w:trHeight w:val="1253"/>
        </w:trPr>
        <w:tc>
          <w:tcPr>
            <w:tcW w:w="2681" w:type="dxa"/>
          </w:tcPr>
          <w:p w14:paraId="72D62A51" w14:textId="77777777" w:rsid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8838F4" w14:textId="77777777" w:rsidR="00674042" w:rsidRPr="00ED79A4" w:rsidRDefault="00674042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225539" w14:textId="7777777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2C1F7B" w14:textId="7777777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714" w:type="dxa"/>
          </w:tcPr>
          <w:p w14:paraId="3CC09F3B" w14:textId="77777777" w:rsid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AB3351" w14:textId="77777777" w:rsidR="00674042" w:rsidRPr="00ED79A4" w:rsidRDefault="00674042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A96357" w14:textId="7777777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54D055" w14:textId="523599E7" w:rsidR="00ED79A4" w:rsidRPr="00ED79A4" w:rsidRDefault="00ED79A4" w:rsidP="006740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491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4A66324" w14:textId="77777777" w:rsidR="00ED79A4" w:rsidRPr="00E426EB" w:rsidRDefault="00ED79A4" w:rsidP="007666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FB419" w14:textId="77777777" w:rsidR="00DB5127" w:rsidRDefault="00DB5127" w:rsidP="0038231F">
      <w:pPr>
        <w:spacing w:after="0" w:line="240" w:lineRule="auto"/>
      </w:pPr>
      <w:r>
        <w:separator/>
      </w:r>
    </w:p>
  </w:endnote>
  <w:endnote w:type="continuationSeparator" w:id="0">
    <w:p w14:paraId="7CA359DE" w14:textId="77777777" w:rsidR="00DB5127" w:rsidRDefault="00DB51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A8E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CB3CB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EC045" w14:textId="77777777" w:rsidR="00DB5127" w:rsidRDefault="00DB5127" w:rsidP="0038231F">
      <w:pPr>
        <w:spacing w:after="0" w:line="240" w:lineRule="auto"/>
      </w:pPr>
      <w:r>
        <w:separator/>
      </w:r>
    </w:p>
  </w:footnote>
  <w:footnote w:type="continuationSeparator" w:id="0">
    <w:p w14:paraId="576AD673" w14:textId="77777777" w:rsidR="00DB5127" w:rsidRDefault="00DB512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37157">
    <w:abstractNumId w:val="12"/>
  </w:num>
  <w:num w:numId="2" w16cid:durableId="634674949">
    <w:abstractNumId w:val="0"/>
  </w:num>
  <w:num w:numId="3" w16cid:durableId="108135948">
    <w:abstractNumId w:val="11"/>
  </w:num>
  <w:num w:numId="4" w16cid:durableId="563641884">
    <w:abstractNumId w:val="16"/>
  </w:num>
  <w:num w:numId="5" w16cid:durableId="1429960291">
    <w:abstractNumId w:val="13"/>
  </w:num>
  <w:num w:numId="6" w16cid:durableId="336075558">
    <w:abstractNumId w:val="10"/>
  </w:num>
  <w:num w:numId="7" w16cid:durableId="750272618">
    <w:abstractNumId w:val="1"/>
  </w:num>
  <w:num w:numId="8" w16cid:durableId="1742481417">
    <w:abstractNumId w:val="6"/>
  </w:num>
  <w:num w:numId="9" w16cid:durableId="769810474">
    <w:abstractNumId w:val="4"/>
  </w:num>
  <w:num w:numId="10" w16cid:durableId="112484841">
    <w:abstractNumId w:val="7"/>
  </w:num>
  <w:num w:numId="11" w16cid:durableId="1787695798">
    <w:abstractNumId w:val="5"/>
  </w:num>
  <w:num w:numId="12" w16cid:durableId="364017037">
    <w:abstractNumId w:val="9"/>
  </w:num>
  <w:num w:numId="13" w16cid:durableId="1992758378">
    <w:abstractNumId w:val="3"/>
  </w:num>
  <w:num w:numId="14" w16cid:durableId="1790930427">
    <w:abstractNumId w:val="2"/>
  </w:num>
  <w:num w:numId="15" w16cid:durableId="1999455145">
    <w:abstractNumId w:val="15"/>
  </w:num>
  <w:num w:numId="16" w16cid:durableId="1901404467">
    <w:abstractNumId w:val="8"/>
  </w:num>
  <w:num w:numId="17" w16cid:durableId="13984764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8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145B7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491C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4042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6624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704D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32AAF"/>
    <w:rsid w:val="00C4103F"/>
    <w:rsid w:val="00C44CC5"/>
    <w:rsid w:val="00C57DEB"/>
    <w:rsid w:val="00C62F57"/>
    <w:rsid w:val="00C662AC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36A86"/>
    <w:rsid w:val="00D409DE"/>
    <w:rsid w:val="00D42C9B"/>
    <w:rsid w:val="00D531D5"/>
    <w:rsid w:val="00D7532C"/>
    <w:rsid w:val="00D967D8"/>
    <w:rsid w:val="00DA6EC7"/>
    <w:rsid w:val="00DB512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C337A"/>
  <w15:docId w15:val="{3D207BB4-0B34-449D-BBBF-9D1D72CA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2026-02-16T06:24:00Z</cp:lastPrinted>
  <dcterms:created xsi:type="dcterms:W3CDTF">2026-02-13T11:52:00Z</dcterms:created>
  <dcterms:modified xsi:type="dcterms:W3CDTF">2026-02-16T10:18:00Z</dcterms:modified>
</cp:coreProperties>
</file>