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06483" w14:textId="5E4B8F1F" w:rsid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156FEC49" w14:textId="77777777" w:rsidR="000118B4" w:rsidRP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D01739A" w14:textId="77777777" w:rsidTr="00D62E6E">
        <w:tc>
          <w:tcPr>
            <w:tcW w:w="2800" w:type="dxa"/>
          </w:tcPr>
          <w:p w14:paraId="531CCE3B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32082B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4301FD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B03581" w14:textId="77777777" w:rsidR="00D62E6E" w:rsidRPr="00D62E6E" w:rsidRDefault="00D62E6E" w:rsidP="000118B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AD625C8" w14:textId="77777777" w:rsidTr="00D62E6E">
        <w:tc>
          <w:tcPr>
            <w:tcW w:w="2800" w:type="dxa"/>
          </w:tcPr>
          <w:p w14:paraId="5BBC9756" w14:textId="77777777" w:rsidR="00D62E6E" w:rsidRPr="00D62E6E" w:rsidRDefault="00D62E6E" w:rsidP="000118B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06A78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5554A9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9DABD6" w14:textId="77777777" w:rsidR="00D62E6E" w:rsidRPr="00D62E6E" w:rsidRDefault="00D62E6E" w:rsidP="000118B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743902" w14:textId="77777777" w:rsidR="00BC121E" w:rsidRDefault="00BC121E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019B6E58" w14:textId="77777777" w:rsidR="000118B4" w:rsidRPr="00D62E6E" w:rsidRDefault="000118B4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D4AF8" w:rsidRPr="00C14101" w14:paraId="49585AF1" w14:textId="77777777" w:rsidTr="00D21D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80036C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E1022A0" w14:textId="5F626F8E" w:rsidR="00AD4AF8" w:rsidRPr="00C14101" w:rsidRDefault="00AD4AF8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D4AF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C0D062D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B2D313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B651E3" w14:textId="77777777" w:rsidR="000118B4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7A6BA07" w14:textId="13BE6F08" w:rsidR="00BC121E" w:rsidRPr="00C14101" w:rsidRDefault="00C93F0A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377DF22" w14:textId="77777777" w:rsidTr="00D62E6E">
        <w:tc>
          <w:tcPr>
            <w:tcW w:w="2269" w:type="dxa"/>
          </w:tcPr>
          <w:p w14:paraId="423B5697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75B399" w14:textId="6FFFDC22" w:rsidR="00D62E6E" w:rsidRPr="00D62E6E" w:rsidRDefault="00C820F9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20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USG, defibrylatora oraz trzech aparatów KTG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4AF8" w:rsidRPr="00D62E6E" w14:paraId="5F794D33" w14:textId="77777777" w:rsidTr="00D21DD8">
        <w:tc>
          <w:tcPr>
            <w:tcW w:w="2269" w:type="dxa"/>
          </w:tcPr>
          <w:p w14:paraId="555F9D7B" w14:textId="77777777" w:rsidR="00AD4AF8" w:rsidRPr="00D62E6E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00997FF" w14:textId="192D11FE" w:rsidR="00AD4AF8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C820F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</w:t>
            </w: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  <w:p w14:paraId="502967A0" w14:textId="58F4F4F3" w:rsidR="000118B4" w:rsidRPr="00D62E6E" w:rsidRDefault="000118B4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49658490" w14:textId="5D1503DD" w:rsidR="00BC121E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D4AF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385743" w14:textId="77777777" w:rsidR="000118B4" w:rsidRDefault="000118B4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EB264F7" w14:textId="77777777" w:rsidR="00C820F9" w:rsidRDefault="00C820F9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9B55DD" w14:textId="77777777" w:rsidR="00BC121E" w:rsidRPr="00C14101" w:rsidRDefault="00A64FCF" w:rsidP="000118B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039D90D" w14:textId="77777777" w:rsidR="00BF69A4" w:rsidRPr="00C14101" w:rsidRDefault="00BF69A4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63499A7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926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3D1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2906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5626BC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34BA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7C38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01C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12A331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8CD3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FF5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03A9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AF64116" w14:textId="77777777" w:rsidR="00BC121E" w:rsidRPr="00C14101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2BB305" w14:textId="77777777" w:rsidR="00BC121E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B7FB257" w14:textId="77777777" w:rsidR="00067B62" w:rsidRDefault="00067B62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CE98041" w14:textId="77777777" w:rsidR="00CF03EF" w:rsidRDefault="00CF03EF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F6CACCC" w14:textId="77777777" w:rsidR="000118B4" w:rsidRPr="00067B62" w:rsidRDefault="000118B4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p w14:paraId="24EA36D9" w14:textId="77777777" w:rsidR="00067B62" w:rsidRPr="00C14101" w:rsidRDefault="00067B62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D326D03" w14:textId="77777777" w:rsidTr="00620E37">
        <w:tc>
          <w:tcPr>
            <w:tcW w:w="2660" w:type="dxa"/>
          </w:tcPr>
          <w:p w14:paraId="4846F8C6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C2AAE1" w14:textId="77777777" w:rsidR="00BC121E" w:rsidRPr="002D1740" w:rsidRDefault="00D62E6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822699A" w14:textId="77777777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B3A406A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C60BEE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C4991B" w14:textId="184313FC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4AF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8CDB83" w14:textId="77777777" w:rsidR="00106AC7" w:rsidRPr="00BC121E" w:rsidRDefault="00106AC7" w:rsidP="000118B4">
      <w:pPr>
        <w:spacing w:after="0" w:line="240" w:lineRule="auto"/>
      </w:pPr>
    </w:p>
    <w:sectPr w:rsidR="00106AC7" w:rsidRPr="00BC121E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AED84" w14:textId="77777777" w:rsidR="004E6E8B" w:rsidRDefault="004E6E8B">
      <w:r>
        <w:separator/>
      </w:r>
    </w:p>
  </w:endnote>
  <w:endnote w:type="continuationSeparator" w:id="0">
    <w:p w14:paraId="2B771811" w14:textId="77777777" w:rsidR="004E6E8B" w:rsidRDefault="004E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67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7C0E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EA6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532580" w14:textId="40BC37F3" w:rsidR="009A4CD3" w:rsidRDefault="000118B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7C1DBA" wp14:editId="4549F1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3688976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FA6D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D27D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DFFB6" w14:textId="77777777" w:rsidR="004E6E8B" w:rsidRDefault="004E6E8B">
      <w:r>
        <w:separator/>
      </w:r>
    </w:p>
  </w:footnote>
  <w:footnote w:type="continuationSeparator" w:id="0">
    <w:p w14:paraId="515A05C7" w14:textId="77777777" w:rsidR="004E6E8B" w:rsidRDefault="004E6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5561037">
    <w:abstractNumId w:val="13"/>
  </w:num>
  <w:num w:numId="2" w16cid:durableId="1046955244">
    <w:abstractNumId w:val="0"/>
  </w:num>
  <w:num w:numId="3" w16cid:durableId="1410149350">
    <w:abstractNumId w:val="11"/>
  </w:num>
  <w:num w:numId="4" w16cid:durableId="1384059064">
    <w:abstractNumId w:val="8"/>
  </w:num>
  <w:num w:numId="5" w16cid:durableId="613757422">
    <w:abstractNumId w:val="7"/>
  </w:num>
  <w:num w:numId="6" w16cid:durableId="874853921">
    <w:abstractNumId w:val="1"/>
  </w:num>
  <w:num w:numId="7" w16cid:durableId="1497452983">
    <w:abstractNumId w:val="6"/>
  </w:num>
  <w:num w:numId="8" w16cid:durableId="364411736">
    <w:abstractNumId w:val="3"/>
  </w:num>
  <w:num w:numId="9" w16cid:durableId="821045806">
    <w:abstractNumId w:val="2"/>
  </w:num>
  <w:num w:numId="10" w16cid:durableId="1536507246">
    <w:abstractNumId w:val="5"/>
  </w:num>
  <w:num w:numId="11" w16cid:durableId="1758020543">
    <w:abstractNumId w:val="10"/>
  </w:num>
  <w:num w:numId="12" w16cid:durableId="674764758">
    <w:abstractNumId w:val="4"/>
  </w:num>
  <w:num w:numId="13" w16cid:durableId="448282231">
    <w:abstractNumId w:val="9"/>
  </w:num>
  <w:num w:numId="14" w16cid:durableId="5867661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32"/>
    <w:rsid w:val="0000184A"/>
    <w:rsid w:val="00007C1C"/>
    <w:rsid w:val="000118B4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283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6E8B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579B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4AF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820F9"/>
    <w:rsid w:val="00C82551"/>
    <w:rsid w:val="00C93F0A"/>
    <w:rsid w:val="00CB5AE6"/>
    <w:rsid w:val="00CB6204"/>
    <w:rsid w:val="00CC527A"/>
    <w:rsid w:val="00CF03EF"/>
    <w:rsid w:val="00D322A5"/>
    <w:rsid w:val="00D62E6E"/>
    <w:rsid w:val="00D74F94"/>
    <w:rsid w:val="00D96C6E"/>
    <w:rsid w:val="00DC32BA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93B32"/>
  <w15:chartTrackingRefBased/>
  <w15:docId w15:val="{F9A506F6-8F89-4B92-B674-40DCE462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4</cp:revision>
  <cp:lastPrinted>2010-01-07T09:39:00Z</cp:lastPrinted>
  <dcterms:created xsi:type="dcterms:W3CDTF">2026-02-13T12:25:00Z</dcterms:created>
  <dcterms:modified xsi:type="dcterms:W3CDTF">2026-02-16T10:19:00Z</dcterms:modified>
</cp:coreProperties>
</file>