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BECCA" w14:textId="77777777" w:rsidR="00986737" w:rsidRPr="004C2F89" w:rsidRDefault="00EB1D53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4C2F89">
        <w:rPr>
          <w:rFonts w:ascii="Arial Narrow" w:hAnsi="Arial Narrow" w:cs="Arial"/>
          <w:sz w:val="22"/>
          <w:szCs w:val="22"/>
        </w:rPr>
        <w:t>Bydgoszcz</w:t>
      </w:r>
      <w:r w:rsidR="00986737" w:rsidRPr="004C2F89">
        <w:rPr>
          <w:rFonts w:ascii="Arial Narrow" w:hAnsi="Arial Narrow" w:cs="Arial"/>
          <w:sz w:val="22"/>
          <w:szCs w:val="22"/>
        </w:rPr>
        <w:t xml:space="preserve"> dnia: </w:t>
      </w:r>
      <w:r w:rsidRPr="004C2F89">
        <w:rPr>
          <w:rFonts w:ascii="Arial Narrow" w:hAnsi="Arial Narrow" w:cs="Arial"/>
          <w:sz w:val="22"/>
          <w:szCs w:val="22"/>
        </w:rPr>
        <w:t>2026-02-19</w:t>
      </w:r>
    </w:p>
    <w:p w14:paraId="43F7A4E6" w14:textId="77777777" w:rsidR="00986737" w:rsidRPr="004C2F89" w:rsidRDefault="00EB1D53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C2F8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E7DE925" w14:textId="77777777" w:rsidR="00986737" w:rsidRPr="004C2F89" w:rsidRDefault="00EB1D53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C2F89">
        <w:rPr>
          <w:rFonts w:ascii="Arial Narrow" w:hAnsi="Arial Narrow" w:cs="Arial"/>
          <w:sz w:val="22"/>
          <w:szCs w:val="22"/>
        </w:rPr>
        <w:t>Powstańców Warszawy</w:t>
      </w:r>
      <w:r w:rsidR="00986737" w:rsidRPr="004C2F89">
        <w:rPr>
          <w:rFonts w:ascii="Arial Narrow" w:hAnsi="Arial Narrow" w:cs="Arial"/>
          <w:sz w:val="22"/>
          <w:szCs w:val="22"/>
        </w:rPr>
        <w:t xml:space="preserve"> </w:t>
      </w:r>
      <w:r w:rsidRPr="004C2F89">
        <w:rPr>
          <w:rFonts w:ascii="Arial Narrow" w:hAnsi="Arial Narrow" w:cs="Arial"/>
          <w:sz w:val="22"/>
          <w:szCs w:val="22"/>
        </w:rPr>
        <w:t>5</w:t>
      </w:r>
    </w:p>
    <w:p w14:paraId="0F65DEE6" w14:textId="77777777" w:rsidR="00986737" w:rsidRPr="004C2F89" w:rsidRDefault="00EB1D53" w:rsidP="00986737">
      <w:pPr>
        <w:rPr>
          <w:rFonts w:ascii="Arial Narrow" w:hAnsi="Arial Narrow" w:cs="Arial"/>
          <w:sz w:val="22"/>
          <w:szCs w:val="22"/>
        </w:rPr>
      </w:pPr>
      <w:r w:rsidRPr="004C2F89">
        <w:rPr>
          <w:rFonts w:ascii="Arial Narrow" w:hAnsi="Arial Narrow" w:cs="Arial"/>
          <w:sz w:val="22"/>
          <w:szCs w:val="22"/>
        </w:rPr>
        <w:t>85-681</w:t>
      </w:r>
      <w:r w:rsidR="00986737" w:rsidRPr="004C2F89">
        <w:rPr>
          <w:rFonts w:ascii="Arial Narrow" w:hAnsi="Arial Narrow" w:cs="Arial"/>
          <w:sz w:val="22"/>
          <w:szCs w:val="22"/>
        </w:rPr>
        <w:t xml:space="preserve"> </w:t>
      </w:r>
      <w:r w:rsidRPr="004C2F89">
        <w:rPr>
          <w:rFonts w:ascii="Arial Narrow" w:hAnsi="Arial Narrow" w:cs="Arial"/>
          <w:sz w:val="22"/>
          <w:szCs w:val="22"/>
        </w:rPr>
        <w:t>Bydgoszcz</w:t>
      </w:r>
    </w:p>
    <w:p w14:paraId="5224E8B5" w14:textId="77777777" w:rsidR="00986737" w:rsidRPr="004C2F89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4C2F89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D0048B5" w14:textId="77777777" w:rsidR="00986737" w:rsidRPr="004C2F89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4C2F89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4C2F89" w14:paraId="6FFE90E7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F2499B" w14:textId="77777777" w:rsidR="00986737" w:rsidRPr="004C2F89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4C2F89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1409E6B5" w14:textId="77777777" w:rsidR="00986737" w:rsidRPr="004C2F89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4C2F89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AE459BC" w14:textId="77777777" w:rsidR="00986737" w:rsidRPr="004C2F89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C2F8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C2F8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C2F8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C2F89" w14:paraId="266AE57A" w14:textId="77777777" w:rsidTr="005A632E">
        <w:tc>
          <w:tcPr>
            <w:tcW w:w="2269" w:type="dxa"/>
          </w:tcPr>
          <w:p w14:paraId="0553730B" w14:textId="77777777" w:rsidR="00986737" w:rsidRPr="004C2F89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D711621" w14:textId="77777777" w:rsidR="00986737" w:rsidRPr="004C2F89" w:rsidRDefault="00EB1D5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sprzętu jednorazowego użytku do </w:t>
            </w:r>
            <w:proofErr w:type="spellStart"/>
            <w:r w:rsidRPr="004C2F89">
              <w:rPr>
                <w:rFonts w:ascii="Arial Narrow" w:hAnsi="Arial Narrow" w:cs="Arial"/>
                <w:b/>
                <w:sz w:val="22"/>
                <w:szCs w:val="22"/>
              </w:rPr>
              <w:t>hemofiltracji</w:t>
            </w:r>
            <w:proofErr w:type="spellEnd"/>
            <w:r w:rsidRPr="004C2F89">
              <w:rPr>
                <w:rFonts w:ascii="Arial Narrow" w:hAnsi="Arial Narrow" w:cs="Arial"/>
                <w:b/>
                <w:sz w:val="22"/>
                <w:szCs w:val="22"/>
              </w:rPr>
              <w:t xml:space="preserve"> i dla </w:t>
            </w:r>
            <w:proofErr w:type="spellStart"/>
            <w:proofErr w:type="gramStart"/>
            <w:r w:rsidRPr="004C2F89">
              <w:rPr>
                <w:rFonts w:ascii="Arial Narrow" w:hAnsi="Arial Narrow" w:cs="Arial"/>
                <w:b/>
                <w:sz w:val="22"/>
                <w:szCs w:val="22"/>
              </w:rPr>
              <w:t>kolonoskopii</w:t>
            </w:r>
            <w:proofErr w:type="spellEnd"/>
            <w:r w:rsidRPr="004C2F89">
              <w:rPr>
                <w:rFonts w:ascii="Arial Narrow" w:hAnsi="Arial Narrow" w:cs="Arial"/>
                <w:b/>
                <w:sz w:val="22"/>
                <w:szCs w:val="22"/>
              </w:rPr>
              <w:t xml:space="preserve">  i</w:t>
            </w:r>
            <w:proofErr w:type="gramEnd"/>
            <w:r w:rsidRPr="004C2F8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4C2F89">
              <w:rPr>
                <w:rFonts w:ascii="Arial Narrow" w:hAnsi="Arial Narrow" w:cs="Arial"/>
                <w:b/>
                <w:sz w:val="22"/>
                <w:szCs w:val="22"/>
              </w:rPr>
              <w:t>urostomii</w:t>
            </w:r>
            <w:proofErr w:type="spellEnd"/>
            <w:r w:rsidRPr="004C2F89">
              <w:rPr>
                <w:rFonts w:ascii="Arial Narrow" w:hAnsi="Arial Narrow" w:cs="Arial"/>
                <w:b/>
                <w:sz w:val="22"/>
                <w:szCs w:val="22"/>
              </w:rPr>
              <w:t xml:space="preserve"> na okres 24 miesięcy</w:t>
            </w:r>
            <w:r w:rsidR="00986737" w:rsidRPr="004C2F89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EB1D53" w:rsidRPr="004C2F89" w14:paraId="0EAC67B7" w14:textId="77777777" w:rsidTr="0098193D">
        <w:tc>
          <w:tcPr>
            <w:tcW w:w="2269" w:type="dxa"/>
          </w:tcPr>
          <w:p w14:paraId="6DF24BF7" w14:textId="77777777" w:rsidR="00EB1D53" w:rsidRPr="004C2F89" w:rsidRDefault="00EB1D53" w:rsidP="009819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35929FC" w14:textId="77777777" w:rsidR="00EB1D53" w:rsidRPr="004C2F89" w:rsidRDefault="00EB1D53" w:rsidP="009819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b/>
                <w:sz w:val="22"/>
                <w:szCs w:val="22"/>
              </w:rPr>
              <w:t>7/2026</w:t>
            </w:r>
          </w:p>
        </w:tc>
      </w:tr>
    </w:tbl>
    <w:p w14:paraId="07138FAE" w14:textId="77777777" w:rsidR="00A80738" w:rsidRPr="004C2F89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147BC288" w14:textId="77777777" w:rsidR="00D665F5" w:rsidRPr="004C2F89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C2F89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4C2F89">
        <w:rPr>
          <w:rFonts w:ascii="Arial Narrow" w:hAnsi="Arial Narrow" w:cs="Arial"/>
          <w:sz w:val="22"/>
          <w:szCs w:val="22"/>
        </w:rPr>
        <w:t>2</w:t>
      </w:r>
      <w:r w:rsidRPr="004C2F89">
        <w:rPr>
          <w:rFonts w:ascii="Arial Narrow" w:hAnsi="Arial Narrow" w:cs="Arial"/>
          <w:sz w:val="22"/>
          <w:szCs w:val="22"/>
        </w:rPr>
        <w:t xml:space="preserve"> ust. 5 </w:t>
      </w:r>
      <w:r w:rsidRPr="004C2F8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4C2F89">
        <w:rPr>
          <w:rFonts w:ascii="Arial Narrow" w:hAnsi="Arial Narrow" w:cs="Arial"/>
          <w:sz w:val="22"/>
          <w:szCs w:val="22"/>
        </w:rPr>
        <w:t xml:space="preserve"> </w:t>
      </w:r>
      <w:r w:rsidR="00EB1D53" w:rsidRPr="004C2F89">
        <w:rPr>
          <w:rFonts w:ascii="Arial Narrow" w:hAnsi="Arial Narrow" w:cs="Arial"/>
          <w:sz w:val="22"/>
          <w:szCs w:val="22"/>
        </w:rPr>
        <w:t>(</w:t>
      </w:r>
      <w:proofErr w:type="spellStart"/>
      <w:r w:rsidR="00EB1D53" w:rsidRPr="004C2F89">
        <w:rPr>
          <w:rFonts w:ascii="Arial Narrow" w:hAnsi="Arial Narrow" w:cs="Arial"/>
          <w:sz w:val="22"/>
          <w:szCs w:val="22"/>
        </w:rPr>
        <w:t>t.j</w:t>
      </w:r>
      <w:proofErr w:type="spellEnd"/>
      <w:r w:rsidR="00EB1D53" w:rsidRPr="004C2F89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EB1D53" w:rsidRPr="004C2F89">
        <w:rPr>
          <w:rFonts w:ascii="Arial Narrow" w:hAnsi="Arial Narrow" w:cs="Arial"/>
          <w:sz w:val="22"/>
          <w:szCs w:val="22"/>
        </w:rPr>
        <w:t>późn</w:t>
      </w:r>
      <w:proofErr w:type="spellEnd"/>
      <w:r w:rsidR="00EB1D53" w:rsidRPr="004C2F89">
        <w:rPr>
          <w:rFonts w:ascii="Arial Narrow" w:hAnsi="Arial Narrow" w:cs="Arial"/>
          <w:sz w:val="22"/>
          <w:szCs w:val="22"/>
        </w:rPr>
        <w:t>. zm.)</w:t>
      </w:r>
      <w:r w:rsidR="00490DC0" w:rsidRPr="004C2F89">
        <w:rPr>
          <w:rFonts w:ascii="Arial Narrow" w:hAnsi="Arial Narrow" w:cs="Arial"/>
          <w:sz w:val="22"/>
          <w:szCs w:val="22"/>
        </w:rPr>
        <w:t xml:space="preserve"> </w:t>
      </w:r>
      <w:r w:rsidRPr="004C2F89">
        <w:rPr>
          <w:rFonts w:ascii="Arial Narrow" w:hAnsi="Arial Narrow" w:cs="Arial"/>
          <w:sz w:val="22"/>
          <w:szCs w:val="22"/>
        </w:rPr>
        <w:t>udostępnia</w:t>
      </w:r>
      <w:r w:rsidR="00F95C33" w:rsidRPr="004C2F89">
        <w:rPr>
          <w:rFonts w:ascii="Arial Narrow" w:hAnsi="Arial Narrow" w:cs="Arial"/>
          <w:sz w:val="22"/>
          <w:szCs w:val="22"/>
        </w:rPr>
        <w:t xml:space="preserve"> </w:t>
      </w:r>
      <w:r w:rsidR="004C7E9B" w:rsidRPr="004C2F89">
        <w:rPr>
          <w:rFonts w:ascii="Arial Narrow" w:hAnsi="Arial Narrow" w:cs="Arial"/>
          <w:sz w:val="22"/>
          <w:szCs w:val="22"/>
        </w:rPr>
        <w:t>informacj</w:t>
      </w:r>
      <w:r w:rsidR="00577BC6" w:rsidRPr="004C2F89">
        <w:rPr>
          <w:rFonts w:ascii="Arial Narrow" w:hAnsi="Arial Narrow" w:cs="Arial"/>
          <w:sz w:val="22"/>
          <w:szCs w:val="22"/>
        </w:rPr>
        <w:t>ę</w:t>
      </w:r>
      <w:r w:rsidR="00035488" w:rsidRPr="004C2F89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4C2F89">
        <w:rPr>
          <w:rFonts w:ascii="Arial Narrow" w:hAnsi="Arial Narrow" w:cs="Arial"/>
          <w:sz w:val="22"/>
          <w:szCs w:val="22"/>
        </w:rPr>
        <w:t>.</w:t>
      </w:r>
    </w:p>
    <w:p w14:paraId="6AE29759" w14:textId="7B81125A" w:rsidR="00A80738" w:rsidRPr="004C2F89" w:rsidRDefault="00D665F5" w:rsidP="004C2F89">
      <w:pPr>
        <w:spacing w:before="12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4C2F89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4C2F89">
        <w:rPr>
          <w:rFonts w:ascii="Arial Narrow" w:hAnsi="Arial Narrow" w:cs="Arial"/>
          <w:sz w:val="22"/>
          <w:szCs w:val="22"/>
        </w:rPr>
        <w:t xml:space="preserve"> w dniu </w:t>
      </w:r>
      <w:r w:rsidR="00EB1D53" w:rsidRPr="004C2F89">
        <w:rPr>
          <w:rFonts w:ascii="Arial Narrow" w:hAnsi="Arial Narrow" w:cs="Arial"/>
          <w:sz w:val="22"/>
          <w:szCs w:val="22"/>
        </w:rPr>
        <w:t>19/02/2026</w:t>
      </w:r>
      <w:r w:rsidR="00FF4AB1" w:rsidRPr="004C2F89">
        <w:rPr>
          <w:rFonts w:ascii="Arial Narrow" w:hAnsi="Arial Narrow" w:cs="Arial"/>
          <w:sz w:val="22"/>
          <w:szCs w:val="22"/>
        </w:rPr>
        <w:t xml:space="preserve"> o godz. </w:t>
      </w:r>
      <w:r w:rsidR="00EB1D53" w:rsidRPr="004C2F89">
        <w:rPr>
          <w:rFonts w:ascii="Arial Narrow" w:hAnsi="Arial Narrow" w:cs="Arial"/>
          <w:sz w:val="22"/>
          <w:szCs w:val="22"/>
        </w:rPr>
        <w:t>08:30</w:t>
      </w:r>
      <w:r w:rsidRPr="004C2F89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4C2F89" w14:paraId="2A140CDD" w14:textId="77777777" w:rsidTr="005A632E">
        <w:tc>
          <w:tcPr>
            <w:tcW w:w="1276" w:type="dxa"/>
            <w:shd w:val="clear" w:color="auto" w:fill="F2F2F2"/>
            <w:vAlign w:val="center"/>
          </w:tcPr>
          <w:p w14:paraId="11D5172A" w14:textId="77777777" w:rsidR="006B27ED" w:rsidRPr="004C2F8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4C2F89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6E6540A" w14:textId="77777777" w:rsidR="006B27ED" w:rsidRPr="004C2F8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D32DCCC" w14:textId="77777777" w:rsidR="006B27ED" w:rsidRPr="004C2F89" w:rsidRDefault="006B27ED" w:rsidP="004C2F89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34D5DCA" w14:textId="77777777" w:rsidR="006B27ED" w:rsidRPr="004C2F8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EB1D53" w:rsidRPr="004C2F89" w14:paraId="10AD207B" w14:textId="77777777" w:rsidTr="0098193D">
        <w:tc>
          <w:tcPr>
            <w:tcW w:w="1276" w:type="dxa"/>
            <w:vAlign w:val="center"/>
          </w:tcPr>
          <w:p w14:paraId="5E3E4523" w14:textId="77777777" w:rsidR="00EB1D53" w:rsidRPr="004C2F89" w:rsidRDefault="00EB1D53" w:rsidP="0098193D">
            <w:pPr>
              <w:spacing w:before="80" w:after="8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15EF3B2A" w14:textId="77777777" w:rsidR="00EB1D53" w:rsidRPr="004C2F89" w:rsidRDefault="00EB1D53" w:rsidP="0098193D">
            <w:pPr>
              <w:spacing w:before="80" w:after="8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969" w:type="dxa"/>
          </w:tcPr>
          <w:p w14:paraId="15BD7FDE" w14:textId="77777777" w:rsidR="00EB1D53" w:rsidRPr="004C2F89" w:rsidRDefault="00EB1D53" w:rsidP="004C2F89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C2F89">
              <w:rPr>
                <w:rFonts w:ascii="Arial Narrow" w:hAnsi="Arial Narrow" w:cs="Arial"/>
                <w:sz w:val="22"/>
                <w:szCs w:val="22"/>
              </w:rPr>
              <w:t>Aesculap</w:t>
            </w:r>
            <w:proofErr w:type="spellEnd"/>
            <w:r w:rsidRPr="004C2F8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4C2F89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4C2F89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21DF37AD" w14:textId="34C976C7" w:rsidR="00EB1D53" w:rsidRPr="004C2F89" w:rsidRDefault="00EB1D53" w:rsidP="004C2F8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4C2F8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C2F89">
              <w:rPr>
                <w:rFonts w:ascii="Arial Narrow" w:hAnsi="Arial Narrow" w:cs="Arial"/>
                <w:sz w:val="22"/>
                <w:szCs w:val="22"/>
              </w:rPr>
              <w:t>14</w:t>
            </w:r>
          </w:p>
          <w:p w14:paraId="0B679B07" w14:textId="77777777" w:rsidR="00EB1D53" w:rsidRPr="004C2F89" w:rsidRDefault="00EB1D53" w:rsidP="004C2F89">
            <w:pPr>
              <w:spacing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4C2F8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C2F89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20B31158" w14:textId="77777777" w:rsidR="00EB1D53" w:rsidRPr="004C2F89" w:rsidRDefault="00EB1D53" w:rsidP="0098193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sz w:val="22"/>
                <w:szCs w:val="22"/>
              </w:rPr>
              <w:t>76 680.00 zł</w:t>
            </w:r>
          </w:p>
        </w:tc>
      </w:tr>
      <w:tr w:rsidR="00EB1D53" w:rsidRPr="004C2F89" w14:paraId="5A50424D" w14:textId="77777777" w:rsidTr="0098193D">
        <w:tc>
          <w:tcPr>
            <w:tcW w:w="1276" w:type="dxa"/>
            <w:vAlign w:val="center"/>
          </w:tcPr>
          <w:p w14:paraId="5CC3DB69" w14:textId="77777777" w:rsidR="00EB1D53" w:rsidRPr="004C2F89" w:rsidRDefault="00EB1D53" w:rsidP="0098193D">
            <w:pPr>
              <w:spacing w:before="80" w:after="8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60C524FB" w14:textId="77777777" w:rsidR="00EB1D53" w:rsidRPr="004C2F89" w:rsidRDefault="00EB1D53" w:rsidP="0098193D">
            <w:pPr>
              <w:spacing w:before="80" w:after="8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969" w:type="dxa"/>
          </w:tcPr>
          <w:p w14:paraId="0628A939" w14:textId="77777777" w:rsidR="00EB1D53" w:rsidRPr="004C2F89" w:rsidRDefault="00EB1D53" w:rsidP="004C2F89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C2F89">
              <w:rPr>
                <w:rFonts w:ascii="Arial Narrow" w:hAnsi="Arial Narrow" w:cs="Arial"/>
                <w:sz w:val="22"/>
                <w:szCs w:val="22"/>
              </w:rPr>
              <w:t>Coloplast</w:t>
            </w:r>
            <w:proofErr w:type="spellEnd"/>
            <w:r w:rsidRPr="004C2F89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60F0A2BB" w14:textId="2FDE850A" w:rsidR="00EB1D53" w:rsidRPr="004C2F89" w:rsidRDefault="00EB1D53" w:rsidP="004C2F8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sz w:val="22"/>
                <w:szCs w:val="22"/>
              </w:rPr>
              <w:t>Inflancka</w:t>
            </w:r>
            <w:r w:rsidRPr="004C2F8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C2F89">
              <w:rPr>
                <w:rFonts w:ascii="Arial Narrow" w:hAnsi="Arial Narrow" w:cs="Arial"/>
                <w:sz w:val="22"/>
                <w:szCs w:val="22"/>
              </w:rPr>
              <w:t>4</w:t>
            </w:r>
          </w:p>
          <w:p w14:paraId="0A9FD487" w14:textId="77777777" w:rsidR="00EB1D53" w:rsidRPr="004C2F89" w:rsidRDefault="00EB1D53" w:rsidP="004C2F89">
            <w:pPr>
              <w:spacing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sz w:val="22"/>
                <w:szCs w:val="22"/>
              </w:rPr>
              <w:t>00-189</w:t>
            </w:r>
            <w:r w:rsidRPr="004C2F8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C2F89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vAlign w:val="center"/>
          </w:tcPr>
          <w:p w14:paraId="30A8E46F" w14:textId="77777777" w:rsidR="00EB1D53" w:rsidRPr="004C2F89" w:rsidRDefault="00EB1D53" w:rsidP="0098193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sz w:val="22"/>
                <w:szCs w:val="22"/>
              </w:rPr>
              <w:t>42 265.58 zł</w:t>
            </w:r>
          </w:p>
        </w:tc>
      </w:tr>
      <w:tr w:rsidR="00EB1D53" w:rsidRPr="004C2F89" w14:paraId="20F6BC5E" w14:textId="77777777" w:rsidTr="0098193D">
        <w:tc>
          <w:tcPr>
            <w:tcW w:w="1276" w:type="dxa"/>
            <w:vAlign w:val="center"/>
          </w:tcPr>
          <w:p w14:paraId="540C64DB" w14:textId="77777777" w:rsidR="00EB1D53" w:rsidRPr="004C2F89" w:rsidRDefault="00EB1D53" w:rsidP="0098193D">
            <w:pPr>
              <w:spacing w:before="80" w:after="8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14:paraId="7A85FA13" w14:textId="77777777" w:rsidR="00EB1D53" w:rsidRPr="004C2F89" w:rsidRDefault="00EB1D53" w:rsidP="0098193D">
            <w:pPr>
              <w:spacing w:before="80" w:after="8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969" w:type="dxa"/>
          </w:tcPr>
          <w:p w14:paraId="00D7A6EA" w14:textId="77777777" w:rsidR="00EB1D53" w:rsidRPr="004C2F89" w:rsidRDefault="00EB1D53" w:rsidP="004C2F89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sz w:val="22"/>
                <w:szCs w:val="22"/>
              </w:rPr>
              <w:t>Baxter Polska Sp. z o.o.</w:t>
            </w:r>
          </w:p>
          <w:p w14:paraId="6C2B03CC" w14:textId="06A294D2" w:rsidR="00EB1D53" w:rsidRPr="004C2F89" w:rsidRDefault="00EB1D53" w:rsidP="004C2F8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sz w:val="22"/>
                <w:szCs w:val="22"/>
              </w:rPr>
              <w:t>Kruczkowskiego</w:t>
            </w:r>
            <w:r w:rsidRPr="004C2F8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C2F89">
              <w:rPr>
                <w:rFonts w:ascii="Arial Narrow" w:hAnsi="Arial Narrow" w:cs="Arial"/>
                <w:sz w:val="22"/>
                <w:szCs w:val="22"/>
              </w:rPr>
              <w:t>8</w:t>
            </w:r>
          </w:p>
          <w:p w14:paraId="493D8A11" w14:textId="77777777" w:rsidR="00EB1D53" w:rsidRPr="004C2F89" w:rsidRDefault="00EB1D53" w:rsidP="004C2F89">
            <w:pPr>
              <w:spacing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sz w:val="22"/>
                <w:szCs w:val="22"/>
              </w:rPr>
              <w:t>00-380</w:t>
            </w:r>
            <w:r w:rsidRPr="004C2F8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C2F89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vAlign w:val="center"/>
          </w:tcPr>
          <w:p w14:paraId="58E69533" w14:textId="77777777" w:rsidR="00EB1D53" w:rsidRPr="004C2F89" w:rsidRDefault="00EB1D53" w:rsidP="0098193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sz w:val="22"/>
                <w:szCs w:val="22"/>
              </w:rPr>
              <w:t>83 268.00 zł</w:t>
            </w:r>
          </w:p>
        </w:tc>
      </w:tr>
      <w:tr w:rsidR="00EB1D53" w:rsidRPr="004C2F89" w14:paraId="5F0BAB5B" w14:textId="77777777" w:rsidTr="0098193D">
        <w:tc>
          <w:tcPr>
            <w:tcW w:w="1276" w:type="dxa"/>
            <w:vAlign w:val="center"/>
          </w:tcPr>
          <w:p w14:paraId="34A518C6" w14:textId="77777777" w:rsidR="00EB1D53" w:rsidRPr="004C2F89" w:rsidRDefault="00EB1D53" w:rsidP="0098193D">
            <w:pPr>
              <w:spacing w:before="80" w:after="8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14:paraId="3CB4275E" w14:textId="77777777" w:rsidR="00EB1D53" w:rsidRPr="004C2F89" w:rsidRDefault="00EB1D53" w:rsidP="0098193D">
            <w:pPr>
              <w:spacing w:before="80" w:after="8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969" w:type="dxa"/>
          </w:tcPr>
          <w:p w14:paraId="665706E8" w14:textId="77777777" w:rsidR="00EB1D53" w:rsidRPr="004C2F89" w:rsidRDefault="00EB1D53" w:rsidP="004C2F89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sz w:val="22"/>
                <w:szCs w:val="22"/>
              </w:rPr>
              <w:t>FRESENIUS MEDICAL CARE POLSKA</w:t>
            </w:r>
          </w:p>
          <w:p w14:paraId="33B0D03E" w14:textId="2633FB02" w:rsidR="00EB1D53" w:rsidRPr="004C2F89" w:rsidRDefault="00EB1D53" w:rsidP="004C2F8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sz w:val="22"/>
                <w:szCs w:val="22"/>
              </w:rPr>
              <w:t>UL. KRZYWA</w:t>
            </w:r>
            <w:r w:rsidRPr="004C2F8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C2F89">
              <w:rPr>
                <w:rFonts w:ascii="Arial Narrow" w:hAnsi="Arial Narrow" w:cs="Arial"/>
                <w:sz w:val="22"/>
                <w:szCs w:val="22"/>
              </w:rPr>
              <w:t>13</w:t>
            </w:r>
          </w:p>
          <w:p w14:paraId="2131ABD3" w14:textId="77777777" w:rsidR="00EB1D53" w:rsidRPr="004C2F89" w:rsidRDefault="00EB1D53" w:rsidP="004C2F89">
            <w:pPr>
              <w:spacing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sz w:val="22"/>
                <w:szCs w:val="22"/>
              </w:rPr>
              <w:t>60-118</w:t>
            </w:r>
            <w:r w:rsidRPr="004C2F8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C2F89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551" w:type="dxa"/>
            <w:vAlign w:val="center"/>
          </w:tcPr>
          <w:p w14:paraId="09997434" w14:textId="77777777" w:rsidR="00EB1D53" w:rsidRPr="004C2F89" w:rsidRDefault="00EB1D53" w:rsidP="0098193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sz w:val="22"/>
                <w:szCs w:val="22"/>
              </w:rPr>
              <w:t>829 116.00 zł</w:t>
            </w:r>
          </w:p>
        </w:tc>
      </w:tr>
      <w:tr w:rsidR="00EB1D53" w:rsidRPr="004C2F89" w14:paraId="29588FE4" w14:textId="77777777" w:rsidTr="0098193D">
        <w:tc>
          <w:tcPr>
            <w:tcW w:w="1276" w:type="dxa"/>
            <w:vAlign w:val="center"/>
          </w:tcPr>
          <w:p w14:paraId="5DB9B24D" w14:textId="77777777" w:rsidR="00EB1D53" w:rsidRPr="004C2F89" w:rsidRDefault="00EB1D53" w:rsidP="0098193D">
            <w:pPr>
              <w:spacing w:before="80" w:after="8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276" w:type="dxa"/>
            <w:vAlign w:val="center"/>
          </w:tcPr>
          <w:p w14:paraId="37FA118F" w14:textId="77777777" w:rsidR="00EB1D53" w:rsidRPr="004C2F89" w:rsidRDefault="00EB1D53" w:rsidP="0098193D">
            <w:pPr>
              <w:spacing w:before="80" w:after="8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969" w:type="dxa"/>
          </w:tcPr>
          <w:p w14:paraId="0F806FC5" w14:textId="77777777" w:rsidR="00EB1D53" w:rsidRPr="004C2F89" w:rsidRDefault="00EB1D53" w:rsidP="004C2F89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C2F89">
              <w:rPr>
                <w:rFonts w:ascii="Arial Narrow" w:hAnsi="Arial Narrow" w:cs="Arial"/>
                <w:sz w:val="22"/>
                <w:szCs w:val="22"/>
              </w:rPr>
              <w:t>Pofam</w:t>
            </w:r>
            <w:proofErr w:type="spellEnd"/>
            <w:r w:rsidRPr="004C2F89">
              <w:rPr>
                <w:rFonts w:ascii="Arial Narrow" w:hAnsi="Arial Narrow" w:cs="Arial"/>
                <w:sz w:val="22"/>
                <w:szCs w:val="22"/>
              </w:rPr>
              <w:t xml:space="preserve"> Poznań Oddział w Bydgoszczy "</w:t>
            </w:r>
            <w:proofErr w:type="spellStart"/>
            <w:r w:rsidRPr="004C2F89">
              <w:rPr>
                <w:rFonts w:ascii="Arial Narrow" w:hAnsi="Arial Narrow" w:cs="Arial"/>
                <w:sz w:val="22"/>
                <w:szCs w:val="22"/>
              </w:rPr>
              <w:t>Cezal</w:t>
            </w:r>
            <w:proofErr w:type="spellEnd"/>
            <w:r w:rsidRPr="004C2F89">
              <w:rPr>
                <w:rFonts w:ascii="Arial Narrow" w:hAnsi="Arial Narrow" w:cs="Arial"/>
                <w:sz w:val="22"/>
                <w:szCs w:val="22"/>
              </w:rPr>
              <w:t>-Bydgoszcz"</w:t>
            </w:r>
          </w:p>
          <w:p w14:paraId="4D4CA3B8" w14:textId="3331307A" w:rsidR="00EB1D53" w:rsidRPr="004C2F89" w:rsidRDefault="00EB1D53" w:rsidP="004C2F8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sz w:val="22"/>
                <w:szCs w:val="22"/>
              </w:rPr>
              <w:lastRenderedPageBreak/>
              <w:t>Kwiatowa</w:t>
            </w:r>
            <w:r w:rsidRPr="004C2F8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C2F89">
              <w:rPr>
                <w:rFonts w:ascii="Arial Narrow" w:hAnsi="Arial Narrow" w:cs="Arial"/>
                <w:sz w:val="22"/>
                <w:szCs w:val="22"/>
              </w:rPr>
              <w:t>11-13</w:t>
            </w:r>
          </w:p>
          <w:p w14:paraId="1031AACE" w14:textId="77777777" w:rsidR="00EB1D53" w:rsidRPr="004C2F89" w:rsidRDefault="00EB1D53" w:rsidP="004C2F89">
            <w:pPr>
              <w:spacing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sz w:val="22"/>
                <w:szCs w:val="22"/>
              </w:rPr>
              <w:t>85-047</w:t>
            </w:r>
            <w:r w:rsidRPr="004C2F8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C2F89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vAlign w:val="center"/>
          </w:tcPr>
          <w:p w14:paraId="5C7255F5" w14:textId="77777777" w:rsidR="00EB1D53" w:rsidRPr="004C2F89" w:rsidRDefault="00EB1D53" w:rsidP="0098193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C2F89">
              <w:rPr>
                <w:rFonts w:ascii="Arial Narrow" w:hAnsi="Arial Narrow" w:cs="Arial"/>
                <w:sz w:val="22"/>
                <w:szCs w:val="22"/>
              </w:rPr>
              <w:lastRenderedPageBreak/>
              <w:t>62 235.76 zł</w:t>
            </w:r>
          </w:p>
        </w:tc>
      </w:tr>
    </w:tbl>
    <w:p w14:paraId="4594E948" w14:textId="50C9035E" w:rsidR="00A80738" w:rsidRPr="004C2F89" w:rsidRDefault="004C2F89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C2F89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093A3EA6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2FC15A2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4BB240C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9124241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F521FED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F8F8FA9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36EA334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9366BAA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820520D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CC08EFA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304EB0C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3493179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AFCCFAA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A2A2180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D96D2AC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4B85673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F4A8A05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81A3564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894282E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32CE59D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DCA9B1E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01FF9CF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641A9BD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FB62FC2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AE2CF0B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8E46E60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2B61A73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C5266AB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D0478CE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0E39785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054A6B4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B59D7D3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8AA0DF9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BDE49E8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2E1DB0D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A8EE0CF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3FF24CA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810DF20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D74060A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D917E00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827E59C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C102BDF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240A502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0C5F1CE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7A6AD60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5297583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8A48FD7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F24A46B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DF6542A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74531E1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6FB772C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7160739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E1E1E0A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F8B6DDA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2753A61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956FAFA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2554B2B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E691BC2" w14:textId="77777777" w:rsidR="004C2F89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68B6408" w14:textId="3D317BD9" w:rsidR="004C2F89" w:rsidRPr="00906D68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14:paraId="0C8967DE" w14:textId="77777777" w:rsidR="004C2F89" w:rsidRPr="00906D68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0E6264C7" w14:textId="77777777" w:rsidR="004C2F89" w:rsidRPr="00906D68" w:rsidRDefault="004C2F89" w:rsidP="004C2F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14:paraId="7CC6459F" w14:textId="5AF6457B" w:rsidR="00C236D3" w:rsidRPr="004C2F89" w:rsidRDefault="004C2F89" w:rsidP="004C2F89">
      <w:pPr>
        <w:rPr>
          <w:rFonts w:ascii="Arial Narrow" w:hAnsi="Arial Narrow" w:cs="Arial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19.02.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</w:t>
      </w:r>
    </w:p>
    <w:sectPr w:rsidR="00C236D3" w:rsidRPr="004C2F89" w:rsidSect="004C2F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702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94016" w14:textId="77777777" w:rsidR="003C1178" w:rsidRDefault="003C1178">
      <w:r>
        <w:separator/>
      </w:r>
    </w:p>
  </w:endnote>
  <w:endnote w:type="continuationSeparator" w:id="0">
    <w:p w14:paraId="2A050C93" w14:textId="77777777" w:rsidR="003C1178" w:rsidRDefault="003C1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621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4F8A2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2F4EF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96F7A6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08B40F4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9205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EB3FD0" w14:textId="77777777" w:rsidR="009F189D" w:rsidRDefault="009F189D">
    <w:pPr>
      <w:pStyle w:val="Stopka"/>
      <w:tabs>
        <w:tab w:val="clear" w:pos="4536"/>
      </w:tabs>
      <w:jc w:val="center"/>
    </w:pPr>
  </w:p>
  <w:p w14:paraId="0BFBF8F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130B4" w14:textId="77777777" w:rsidR="003C1178" w:rsidRDefault="003C1178">
      <w:r>
        <w:separator/>
      </w:r>
    </w:p>
  </w:footnote>
  <w:footnote w:type="continuationSeparator" w:id="0">
    <w:p w14:paraId="6F572CA6" w14:textId="77777777" w:rsidR="003C1178" w:rsidRDefault="003C1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5C06B" w14:textId="77777777" w:rsidR="00EB1D53" w:rsidRDefault="00EB1D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AFF3E" w14:textId="77777777" w:rsidR="00EB1D53" w:rsidRDefault="00EB1D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F0412" w14:textId="77777777" w:rsidR="00EB1D53" w:rsidRDefault="00EB1D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6EC8"/>
    <w:rsid w:val="00007727"/>
    <w:rsid w:val="00017720"/>
    <w:rsid w:val="00035488"/>
    <w:rsid w:val="000D7F25"/>
    <w:rsid w:val="000E00E5"/>
    <w:rsid w:val="00173B20"/>
    <w:rsid w:val="001C69FF"/>
    <w:rsid w:val="0023318D"/>
    <w:rsid w:val="003C1178"/>
    <w:rsid w:val="003D72FD"/>
    <w:rsid w:val="00423179"/>
    <w:rsid w:val="00490DC0"/>
    <w:rsid w:val="00493F8C"/>
    <w:rsid w:val="004C2F89"/>
    <w:rsid w:val="004C7E9B"/>
    <w:rsid w:val="00526EC8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B1D53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5A4EDD"/>
  <w15:chartTrackingRefBased/>
  <w15:docId w15:val="{91BF1991-595A-4DF8-BA58-7DB2D3EC6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C2F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C2F89"/>
    <w:rPr>
      <w:b/>
      <w:bCs/>
    </w:rPr>
  </w:style>
  <w:style w:type="character" w:styleId="Hipercze">
    <w:name w:val="Hyperlink"/>
    <w:uiPriority w:val="99"/>
    <w:unhideWhenUsed/>
    <w:rsid w:val="004C2F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2026-02-19T08:28:00Z</cp:lastPrinted>
  <dcterms:created xsi:type="dcterms:W3CDTF">2026-02-19T08:28:00Z</dcterms:created>
  <dcterms:modified xsi:type="dcterms:W3CDTF">2026-02-19T08:28:00Z</dcterms:modified>
</cp:coreProperties>
</file>