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5D5E5" w14:textId="55BF5A0E" w:rsidR="00CF7835" w:rsidRPr="009432A1" w:rsidRDefault="000B5422" w:rsidP="00D822FA">
      <w:pPr>
        <w:jc w:val="right"/>
        <w:rPr>
          <w:rFonts w:ascii="Arial" w:hAnsi="Arial" w:cs="Arial"/>
          <w:sz w:val="24"/>
          <w:szCs w:val="24"/>
        </w:rPr>
      </w:pPr>
      <w:r w:rsidRPr="000B5422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B5422">
        <w:rPr>
          <w:rFonts w:ascii="Arial" w:hAnsi="Arial" w:cs="Arial"/>
          <w:sz w:val="24"/>
          <w:szCs w:val="24"/>
        </w:rPr>
        <w:t>2026-02-19</w:t>
      </w:r>
    </w:p>
    <w:p w14:paraId="17601EAB" w14:textId="77777777" w:rsidR="000B5422" w:rsidRPr="000B5422" w:rsidRDefault="000B5422" w:rsidP="00D822FA">
      <w:pPr>
        <w:rPr>
          <w:rFonts w:ascii="Arial" w:hAnsi="Arial" w:cs="Arial"/>
          <w:b/>
          <w:bCs/>
          <w:sz w:val="24"/>
          <w:szCs w:val="24"/>
        </w:rPr>
      </w:pPr>
      <w:r w:rsidRPr="000B542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8CBA9A0" w14:textId="5D85576B" w:rsidR="00CF7835" w:rsidRPr="009432A1" w:rsidRDefault="000B5422" w:rsidP="00D822FA">
      <w:pPr>
        <w:rPr>
          <w:rFonts w:ascii="Arial" w:hAnsi="Arial" w:cs="Arial"/>
          <w:b/>
          <w:bCs/>
          <w:sz w:val="24"/>
          <w:szCs w:val="24"/>
        </w:rPr>
      </w:pPr>
      <w:r w:rsidRPr="000B542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8374D7F" w14:textId="55F8A869" w:rsidR="00CF7835" w:rsidRPr="009432A1" w:rsidRDefault="000B5422" w:rsidP="00D822FA">
      <w:pPr>
        <w:rPr>
          <w:rFonts w:ascii="Arial" w:hAnsi="Arial" w:cs="Arial"/>
          <w:sz w:val="24"/>
          <w:szCs w:val="24"/>
        </w:rPr>
      </w:pPr>
      <w:r w:rsidRPr="000B5422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B5422">
        <w:rPr>
          <w:rFonts w:ascii="Arial" w:hAnsi="Arial" w:cs="Arial"/>
          <w:sz w:val="24"/>
          <w:szCs w:val="24"/>
        </w:rPr>
        <w:t>7/19</w:t>
      </w:r>
    </w:p>
    <w:p w14:paraId="0CA4C9F8" w14:textId="6F693198" w:rsidR="00CF7835" w:rsidRPr="009432A1" w:rsidRDefault="000B5422" w:rsidP="00D822FA">
      <w:pPr>
        <w:rPr>
          <w:rFonts w:ascii="Arial" w:hAnsi="Arial" w:cs="Arial"/>
          <w:sz w:val="24"/>
          <w:szCs w:val="24"/>
        </w:rPr>
      </w:pPr>
      <w:r w:rsidRPr="000B5422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B5422">
        <w:rPr>
          <w:rFonts w:ascii="Arial" w:hAnsi="Arial" w:cs="Arial"/>
          <w:sz w:val="24"/>
          <w:szCs w:val="24"/>
        </w:rPr>
        <w:t>Poznań</w:t>
      </w:r>
    </w:p>
    <w:p w14:paraId="730527FB" w14:textId="6C6D689E" w:rsidR="00CF7835" w:rsidRDefault="00CF7835" w:rsidP="00D822FA">
      <w:pPr>
        <w:jc w:val="both"/>
        <w:rPr>
          <w:rFonts w:ascii="Arial" w:hAnsi="Arial" w:cs="Arial"/>
          <w:bCs/>
          <w:sz w:val="18"/>
          <w:szCs w:val="18"/>
        </w:rPr>
      </w:pPr>
    </w:p>
    <w:p w14:paraId="678E9561" w14:textId="77777777" w:rsidR="00D822FA" w:rsidRPr="009432A1" w:rsidRDefault="00D822FA" w:rsidP="00D822FA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32A6B21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DBB475" w14:textId="77777777" w:rsidR="00CF7835" w:rsidRPr="00CF7835" w:rsidRDefault="00CF7835" w:rsidP="00D822F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00BD28F" w14:textId="77777777" w:rsidR="00CF7835" w:rsidRPr="00382A4A" w:rsidRDefault="00CF7835" w:rsidP="00D822F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099917E" w14:textId="77777777" w:rsidR="00CF7835" w:rsidRPr="004E4B64" w:rsidRDefault="00CF7835" w:rsidP="00D822F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075FA3BD" w14:textId="77777777" w:rsidTr="000C1C6D">
        <w:tc>
          <w:tcPr>
            <w:tcW w:w="2269" w:type="dxa"/>
          </w:tcPr>
          <w:p w14:paraId="3E6F4493" w14:textId="77777777" w:rsidR="00CF7835" w:rsidRPr="004E4B64" w:rsidRDefault="00CF7835" w:rsidP="00D822F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DA67EEA" w14:textId="7642DDCF" w:rsidR="00CF7835" w:rsidRPr="004E4B64" w:rsidRDefault="000B5422" w:rsidP="00D822F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5422">
              <w:rPr>
                <w:rFonts w:ascii="Arial" w:hAnsi="Arial" w:cs="Arial"/>
                <w:bCs/>
                <w:sz w:val="24"/>
                <w:szCs w:val="24"/>
              </w:rPr>
              <w:t>Specjalistyczne prześcieradła do okrycia stołu operacyjnego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B5422" w:rsidRPr="004E4B64" w14:paraId="06D1E966" w14:textId="77777777" w:rsidTr="00582229">
        <w:tc>
          <w:tcPr>
            <w:tcW w:w="2269" w:type="dxa"/>
          </w:tcPr>
          <w:p w14:paraId="462932D9" w14:textId="77777777" w:rsidR="000B5422" w:rsidRPr="004E4B64" w:rsidRDefault="000B5422" w:rsidP="00D822F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59095DC" w14:textId="47016AA5" w:rsidR="000B5422" w:rsidRPr="004E4B64" w:rsidRDefault="000B5422" w:rsidP="00D822F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5422">
              <w:rPr>
                <w:rFonts w:ascii="Arial" w:hAnsi="Arial" w:cs="Arial"/>
                <w:bCs/>
                <w:sz w:val="24"/>
                <w:szCs w:val="24"/>
              </w:rPr>
              <w:t>SZW/DZP/1/2026</w:t>
            </w:r>
          </w:p>
        </w:tc>
      </w:tr>
    </w:tbl>
    <w:p w14:paraId="72981114" w14:textId="77777777" w:rsidR="00D822FA" w:rsidRDefault="00D822FA" w:rsidP="00D822FA">
      <w:pPr>
        <w:jc w:val="both"/>
        <w:rPr>
          <w:rFonts w:ascii="Arial" w:hAnsi="Arial" w:cs="Arial"/>
          <w:sz w:val="24"/>
          <w:szCs w:val="24"/>
        </w:rPr>
      </w:pPr>
    </w:p>
    <w:p w14:paraId="7AA2A891" w14:textId="77777777" w:rsidR="00D822FA" w:rsidRDefault="00D822FA" w:rsidP="00D822FA">
      <w:pPr>
        <w:jc w:val="both"/>
        <w:rPr>
          <w:rFonts w:ascii="Arial" w:hAnsi="Arial" w:cs="Arial"/>
          <w:sz w:val="24"/>
          <w:szCs w:val="24"/>
        </w:rPr>
      </w:pPr>
    </w:p>
    <w:p w14:paraId="7D4D8506" w14:textId="1A2AAF69" w:rsidR="00D665F5" w:rsidRDefault="00D665F5" w:rsidP="00D822FA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B5422" w:rsidRPr="000B5422">
        <w:rPr>
          <w:rFonts w:ascii="Arial" w:hAnsi="Arial" w:cs="Arial"/>
          <w:sz w:val="24"/>
          <w:szCs w:val="24"/>
        </w:rPr>
        <w:t>(</w:t>
      </w:r>
      <w:proofErr w:type="spellStart"/>
      <w:r w:rsidR="000B5422" w:rsidRPr="000B5422">
        <w:rPr>
          <w:rFonts w:ascii="Arial" w:hAnsi="Arial" w:cs="Arial"/>
          <w:sz w:val="24"/>
          <w:szCs w:val="24"/>
        </w:rPr>
        <w:t>t.j</w:t>
      </w:r>
      <w:proofErr w:type="spellEnd"/>
      <w:r w:rsidR="000B5422" w:rsidRPr="000B542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0B5422" w:rsidRPr="000B5422">
        <w:rPr>
          <w:rFonts w:ascii="Arial" w:hAnsi="Arial" w:cs="Arial"/>
          <w:sz w:val="24"/>
          <w:szCs w:val="24"/>
        </w:rPr>
        <w:t>późn</w:t>
      </w:r>
      <w:proofErr w:type="spellEnd"/>
      <w:r w:rsidR="000B5422" w:rsidRPr="000B5422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3BD4D3B0" w14:textId="77777777" w:rsidR="00D822FA" w:rsidRDefault="00D822FA" w:rsidP="00D822FA">
      <w:pPr>
        <w:jc w:val="both"/>
        <w:rPr>
          <w:rFonts w:ascii="Arial" w:hAnsi="Arial" w:cs="Arial"/>
          <w:sz w:val="24"/>
          <w:szCs w:val="24"/>
        </w:rPr>
      </w:pPr>
    </w:p>
    <w:p w14:paraId="25E53315" w14:textId="00F46912" w:rsidR="00D822FA" w:rsidRPr="00D822FA" w:rsidRDefault="00D822FA" w:rsidP="00D822FA">
      <w:pPr>
        <w:jc w:val="both"/>
        <w:rPr>
          <w:rFonts w:ascii="Arial" w:hAnsi="Arial" w:cs="Arial"/>
          <w:sz w:val="24"/>
          <w:szCs w:val="24"/>
        </w:rPr>
      </w:pPr>
      <w:r w:rsidRPr="00D822FA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4E56DE4" w14:textId="3F15A292" w:rsidR="00D822FA" w:rsidRPr="00D822FA" w:rsidRDefault="00D822FA" w:rsidP="00D822FA">
      <w:pPr>
        <w:jc w:val="both"/>
        <w:rPr>
          <w:rFonts w:ascii="Arial" w:hAnsi="Arial" w:cs="Arial"/>
          <w:sz w:val="24"/>
          <w:szCs w:val="24"/>
        </w:rPr>
      </w:pPr>
      <w:r w:rsidRPr="00D822FA">
        <w:rPr>
          <w:rFonts w:ascii="Arial" w:hAnsi="Arial" w:cs="Arial"/>
          <w:sz w:val="24"/>
          <w:szCs w:val="24"/>
        </w:rPr>
        <w:t>114685,20 zł brutto</w:t>
      </w:r>
      <w:r>
        <w:rPr>
          <w:rFonts w:ascii="Arial" w:hAnsi="Arial" w:cs="Arial"/>
          <w:sz w:val="24"/>
          <w:szCs w:val="24"/>
        </w:rPr>
        <w:t>.</w:t>
      </w:r>
    </w:p>
    <w:p w14:paraId="5065339D" w14:textId="77777777" w:rsidR="00D822FA" w:rsidRPr="00355C9D" w:rsidRDefault="00D822FA" w:rsidP="00D822FA">
      <w:pPr>
        <w:jc w:val="both"/>
        <w:rPr>
          <w:rFonts w:ascii="Arial" w:hAnsi="Arial" w:cs="Arial"/>
          <w:sz w:val="24"/>
          <w:szCs w:val="24"/>
        </w:rPr>
      </w:pPr>
    </w:p>
    <w:p w14:paraId="21F52135" w14:textId="3BCABC20" w:rsidR="00A80738" w:rsidRPr="00355C9D" w:rsidRDefault="00D665F5" w:rsidP="00D822FA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B5422" w:rsidRPr="000B5422">
        <w:rPr>
          <w:rFonts w:ascii="Arial" w:hAnsi="Arial" w:cs="Arial"/>
          <w:sz w:val="24"/>
          <w:szCs w:val="24"/>
        </w:rPr>
        <w:t>19/02/2026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B5422" w:rsidRPr="000B5422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9623EB0" w14:textId="77777777" w:rsidTr="000C1C6D">
        <w:tc>
          <w:tcPr>
            <w:tcW w:w="1276" w:type="dxa"/>
            <w:shd w:val="clear" w:color="auto" w:fill="F2F2F2"/>
            <w:vAlign w:val="center"/>
          </w:tcPr>
          <w:p w14:paraId="5407A2A1" w14:textId="77777777" w:rsidR="00D665F5" w:rsidRPr="00CF7835" w:rsidRDefault="00960CEB" w:rsidP="00D822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3F6D30E" w14:textId="77777777" w:rsidR="00D665F5" w:rsidRPr="00CF7835" w:rsidRDefault="00D665F5" w:rsidP="00D822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F0B8E62" w14:textId="77777777" w:rsidR="00D665F5" w:rsidRPr="00CF7835" w:rsidRDefault="00D665F5" w:rsidP="00D822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B5422" w:rsidRPr="00355C9D" w14:paraId="33E0579F" w14:textId="77777777" w:rsidTr="00582229">
        <w:tc>
          <w:tcPr>
            <w:tcW w:w="1276" w:type="dxa"/>
            <w:vAlign w:val="center"/>
          </w:tcPr>
          <w:p w14:paraId="1FFAF9FB" w14:textId="2C089EB1" w:rsidR="000B5422" w:rsidRPr="00CF7835" w:rsidRDefault="000B5422" w:rsidP="00D822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54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7A54C67B" w14:textId="41C2D1B6" w:rsidR="000B5422" w:rsidRPr="00CF7835" w:rsidRDefault="000B5422" w:rsidP="00D822FA">
            <w:pPr>
              <w:rPr>
                <w:rFonts w:ascii="Arial" w:hAnsi="Arial" w:cs="Arial"/>
                <w:sz w:val="24"/>
                <w:szCs w:val="24"/>
              </w:rPr>
            </w:pPr>
            <w:r w:rsidRPr="000B5422">
              <w:rPr>
                <w:rFonts w:ascii="Arial" w:hAnsi="Arial" w:cs="Arial"/>
                <w:sz w:val="24"/>
                <w:szCs w:val="24"/>
              </w:rPr>
              <w:t xml:space="preserve">KNK </w:t>
            </w:r>
            <w:proofErr w:type="spellStart"/>
            <w:r w:rsidR="00D822FA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="00D822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B5422">
              <w:rPr>
                <w:rFonts w:ascii="Arial" w:hAnsi="Arial" w:cs="Arial"/>
                <w:sz w:val="24"/>
                <w:szCs w:val="24"/>
              </w:rPr>
              <w:t>Spółka z o.o.</w:t>
            </w:r>
          </w:p>
          <w:p w14:paraId="214F54A5" w14:textId="5243E6F2" w:rsidR="000B5422" w:rsidRPr="00CF7835" w:rsidRDefault="00D822FA" w:rsidP="00D822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Górnicza 2/72</w:t>
            </w:r>
          </w:p>
          <w:p w14:paraId="7B6F106F" w14:textId="39DA3106" w:rsidR="000B5422" w:rsidRPr="00CF7835" w:rsidRDefault="000B5422" w:rsidP="00D822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5422">
              <w:rPr>
                <w:rFonts w:ascii="Arial" w:hAnsi="Arial" w:cs="Arial"/>
                <w:sz w:val="24"/>
                <w:szCs w:val="24"/>
              </w:rPr>
              <w:t>60-</w:t>
            </w:r>
            <w:r w:rsidR="00D822FA">
              <w:rPr>
                <w:rFonts w:ascii="Arial" w:hAnsi="Arial" w:cs="Arial"/>
                <w:sz w:val="24"/>
                <w:szCs w:val="24"/>
              </w:rPr>
              <w:t>107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B5422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vAlign w:val="center"/>
          </w:tcPr>
          <w:p w14:paraId="6ED67200" w14:textId="008F2AFD" w:rsidR="000B5422" w:rsidRPr="00CF7835" w:rsidRDefault="000B5422" w:rsidP="00D822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5422">
              <w:rPr>
                <w:rFonts w:ascii="Arial" w:hAnsi="Arial" w:cs="Arial"/>
                <w:sz w:val="24"/>
                <w:szCs w:val="24"/>
              </w:rPr>
              <w:t>119 718.00 zł</w:t>
            </w:r>
          </w:p>
        </w:tc>
      </w:tr>
      <w:tr w:rsidR="000B5422" w:rsidRPr="00355C9D" w14:paraId="373A8771" w14:textId="77777777" w:rsidTr="00582229">
        <w:tc>
          <w:tcPr>
            <w:tcW w:w="1276" w:type="dxa"/>
            <w:vAlign w:val="center"/>
          </w:tcPr>
          <w:p w14:paraId="0F70E5D5" w14:textId="2D74D64F" w:rsidR="000B5422" w:rsidRPr="00CF7835" w:rsidRDefault="000B5422" w:rsidP="00D822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54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792DDF83" w14:textId="2CEFB079" w:rsidR="000B5422" w:rsidRPr="00CF7835" w:rsidRDefault="00D822FA" w:rsidP="00D822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Firma P-U-H Mieczysław </w:t>
            </w:r>
            <w:r w:rsidR="000B5422" w:rsidRPr="000B5422">
              <w:rPr>
                <w:rFonts w:ascii="Arial" w:hAnsi="Arial" w:cs="Arial"/>
                <w:sz w:val="24"/>
                <w:szCs w:val="24"/>
              </w:rPr>
              <w:t>Kruszelnicki</w:t>
            </w:r>
          </w:p>
          <w:p w14:paraId="6FE4A6B3" w14:textId="35EE71AC" w:rsidR="000B5422" w:rsidRPr="00CF7835" w:rsidRDefault="000B5422" w:rsidP="00D822FA">
            <w:pPr>
              <w:rPr>
                <w:rFonts w:ascii="Arial" w:hAnsi="Arial" w:cs="Arial"/>
                <w:sz w:val="24"/>
                <w:szCs w:val="24"/>
              </w:rPr>
            </w:pPr>
            <w:r w:rsidRPr="000B5422">
              <w:rPr>
                <w:rFonts w:ascii="Arial" w:hAnsi="Arial" w:cs="Arial"/>
                <w:sz w:val="24"/>
                <w:szCs w:val="24"/>
              </w:rPr>
              <w:t>ul. Chorwacka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B5422">
              <w:rPr>
                <w:rFonts w:ascii="Arial" w:hAnsi="Arial" w:cs="Arial"/>
                <w:sz w:val="24"/>
                <w:szCs w:val="24"/>
              </w:rPr>
              <w:t>45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1DC1E3C" w14:textId="39565F83" w:rsidR="000B5422" w:rsidRPr="00CF7835" w:rsidRDefault="000B5422" w:rsidP="00D822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5422">
              <w:rPr>
                <w:rFonts w:ascii="Arial" w:hAnsi="Arial" w:cs="Arial"/>
                <w:sz w:val="24"/>
                <w:szCs w:val="24"/>
              </w:rPr>
              <w:t>51-107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B5422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vAlign w:val="center"/>
          </w:tcPr>
          <w:p w14:paraId="6480AB5A" w14:textId="71A11952" w:rsidR="000B5422" w:rsidRPr="00CF7835" w:rsidRDefault="000B5422" w:rsidP="00D822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5422">
              <w:rPr>
                <w:rFonts w:ascii="Arial" w:hAnsi="Arial" w:cs="Arial"/>
                <w:sz w:val="24"/>
                <w:szCs w:val="24"/>
              </w:rPr>
              <w:t>107 552.00 zł</w:t>
            </w:r>
          </w:p>
        </w:tc>
      </w:tr>
    </w:tbl>
    <w:p w14:paraId="1CBC2D7C" w14:textId="77777777" w:rsidR="0069085C" w:rsidRPr="00355C9D" w:rsidRDefault="0069085C" w:rsidP="00D822FA">
      <w:pPr>
        <w:jc w:val="both"/>
        <w:rPr>
          <w:rFonts w:ascii="Arial" w:hAnsi="Arial" w:cs="Arial"/>
          <w:sz w:val="24"/>
        </w:rPr>
      </w:pPr>
    </w:p>
    <w:p w14:paraId="7A299E13" w14:textId="77777777" w:rsidR="00577BC6" w:rsidRPr="00355C9D" w:rsidRDefault="00577BC6" w:rsidP="00D822FA">
      <w:pPr>
        <w:jc w:val="both"/>
        <w:rPr>
          <w:rFonts w:ascii="Arial" w:hAnsi="Arial" w:cs="Arial"/>
          <w:sz w:val="24"/>
        </w:rPr>
      </w:pPr>
    </w:p>
    <w:p w14:paraId="29A2294D" w14:textId="77777777" w:rsidR="00A80738" w:rsidRDefault="00A80738" w:rsidP="00D822F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5FAC6875" w14:textId="77777777" w:rsidR="00DF2DEB" w:rsidRDefault="00DF2DEB" w:rsidP="00D822F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685B059" w14:textId="77777777" w:rsidR="00DF2DEB" w:rsidRPr="00DF2DEB" w:rsidRDefault="00DF2DEB" w:rsidP="00DF2DEB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DF2DEB">
        <w:rPr>
          <w:rFonts w:ascii="Arial" w:hAnsi="Arial" w:cs="Arial"/>
          <w:i/>
          <w:szCs w:val="24"/>
        </w:rPr>
        <w:t xml:space="preserve">  /-/ Z-ca Dyrektora ds. Administracyjnych</w:t>
      </w:r>
    </w:p>
    <w:p w14:paraId="01CB2FD6" w14:textId="77777777" w:rsidR="00DF2DEB" w:rsidRPr="00DF2DEB" w:rsidRDefault="00DF2DEB" w:rsidP="00DF2DEB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DF2DEB">
        <w:rPr>
          <w:rFonts w:ascii="Arial" w:hAnsi="Arial" w:cs="Arial"/>
          <w:i/>
          <w:szCs w:val="24"/>
        </w:rPr>
        <w:t>Aneta Jałowiecka</w:t>
      </w:r>
    </w:p>
    <w:p w14:paraId="38C9B502" w14:textId="77777777" w:rsidR="00DF2DEB" w:rsidRPr="00355C9D" w:rsidRDefault="00DF2DEB" w:rsidP="00D822F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DF2DEB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58E5C" w14:textId="77777777" w:rsidR="00AB595A" w:rsidRDefault="00AB595A">
      <w:r>
        <w:separator/>
      </w:r>
    </w:p>
  </w:endnote>
  <w:endnote w:type="continuationSeparator" w:id="0">
    <w:p w14:paraId="61B71BE0" w14:textId="77777777" w:rsidR="00AB595A" w:rsidRDefault="00AB5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9422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0CA0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967E0" w14:textId="1C251063" w:rsidR="00960CEB" w:rsidRPr="00986737" w:rsidRDefault="00DF2D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89FFA3A" wp14:editId="593688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1A4C73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682E68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485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67AEE0" w14:textId="77777777" w:rsidR="009F189D" w:rsidRDefault="009F189D">
    <w:pPr>
      <w:pStyle w:val="Stopka"/>
      <w:tabs>
        <w:tab w:val="clear" w:pos="4536"/>
      </w:tabs>
      <w:jc w:val="center"/>
    </w:pPr>
  </w:p>
  <w:p w14:paraId="04ACB9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FCFDD" w14:textId="77777777" w:rsidR="00AB595A" w:rsidRDefault="00AB595A">
      <w:r>
        <w:separator/>
      </w:r>
    </w:p>
  </w:footnote>
  <w:footnote w:type="continuationSeparator" w:id="0">
    <w:p w14:paraId="4F3C3F66" w14:textId="77777777" w:rsidR="00AB595A" w:rsidRDefault="00AB5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44BB5" w14:textId="77777777" w:rsidR="000B5422" w:rsidRDefault="000B54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23EA9" w14:textId="77777777" w:rsidR="000B5422" w:rsidRDefault="000B54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24329" w14:textId="77777777" w:rsidR="000B5422" w:rsidRDefault="000B54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A1"/>
    <w:rsid w:val="00007727"/>
    <w:rsid w:val="00017720"/>
    <w:rsid w:val="00035488"/>
    <w:rsid w:val="000B5422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F796C"/>
    <w:rsid w:val="00577BC6"/>
    <w:rsid w:val="005F2FA1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B595A"/>
    <w:rsid w:val="00C236D3"/>
    <w:rsid w:val="00C659E2"/>
    <w:rsid w:val="00CB0802"/>
    <w:rsid w:val="00CF7835"/>
    <w:rsid w:val="00D665F5"/>
    <w:rsid w:val="00D7128F"/>
    <w:rsid w:val="00D822FA"/>
    <w:rsid w:val="00DF2DE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411F0F"/>
  <w15:chartTrackingRefBased/>
  <w15:docId w15:val="{BDA8943D-28E5-4076-A57F-532E42C7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2026-02-19T10:24:00Z</cp:lastPrinted>
  <dcterms:created xsi:type="dcterms:W3CDTF">2026-02-19T10:25:00Z</dcterms:created>
  <dcterms:modified xsi:type="dcterms:W3CDTF">2026-02-19T10:25:00Z</dcterms:modified>
</cp:coreProperties>
</file>