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3B5BF" w14:textId="18EAF115" w:rsidR="00903B39" w:rsidRPr="00A46F7E" w:rsidRDefault="000C0E84" w:rsidP="00B30BB6">
      <w:pPr>
        <w:jc w:val="right"/>
        <w:rPr>
          <w:rFonts w:ascii="Arial" w:hAnsi="Arial" w:cs="Arial"/>
        </w:rPr>
      </w:pPr>
      <w:r w:rsidRPr="000C0E84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0C0E84">
        <w:rPr>
          <w:rFonts w:ascii="Arial" w:hAnsi="Arial" w:cs="Arial"/>
        </w:rPr>
        <w:t>2026-02-19</w:t>
      </w:r>
    </w:p>
    <w:p w14:paraId="0DE1CC45" w14:textId="77777777" w:rsidR="000C0E84" w:rsidRPr="000C0E84" w:rsidRDefault="000C0E84" w:rsidP="00B30BB6">
      <w:pPr>
        <w:rPr>
          <w:rFonts w:ascii="Arial" w:hAnsi="Arial" w:cs="Arial"/>
          <w:b/>
          <w:bCs/>
        </w:rPr>
      </w:pPr>
      <w:r w:rsidRPr="000C0E84">
        <w:rPr>
          <w:rFonts w:ascii="Arial" w:hAnsi="Arial" w:cs="Arial"/>
          <w:b/>
          <w:bCs/>
        </w:rPr>
        <w:t>Szpital Wojewódzki w Poznaniu</w:t>
      </w:r>
    </w:p>
    <w:p w14:paraId="43802B3D" w14:textId="2A663501" w:rsidR="00903B39" w:rsidRPr="00A46F7E" w:rsidRDefault="000C0E84" w:rsidP="00B30BB6">
      <w:pPr>
        <w:rPr>
          <w:rFonts w:ascii="Arial" w:hAnsi="Arial" w:cs="Arial"/>
          <w:b/>
          <w:bCs/>
        </w:rPr>
      </w:pPr>
      <w:r w:rsidRPr="000C0E84">
        <w:rPr>
          <w:rFonts w:ascii="Arial" w:hAnsi="Arial" w:cs="Arial"/>
          <w:b/>
          <w:bCs/>
        </w:rPr>
        <w:t>Dział Zamówień Publicznych</w:t>
      </w:r>
    </w:p>
    <w:p w14:paraId="2707AE9C" w14:textId="34CE28A2" w:rsidR="00903B39" w:rsidRPr="00A46F7E" w:rsidRDefault="000C0E84" w:rsidP="00B30BB6">
      <w:pPr>
        <w:rPr>
          <w:rFonts w:ascii="Arial" w:hAnsi="Arial" w:cs="Arial"/>
        </w:rPr>
      </w:pPr>
      <w:r w:rsidRPr="000C0E84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0C0E84">
        <w:rPr>
          <w:rFonts w:ascii="Arial" w:hAnsi="Arial" w:cs="Arial"/>
        </w:rPr>
        <w:t>7/19</w:t>
      </w:r>
    </w:p>
    <w:p w14:paraId="6CC25C47" w14:textId="181C2695" w:rsidR="00903B39" w:rsidRPr="00A46F7E" w:rsidRDefault="000C0E84" w:rsidP="00B30BB6">
      <w:pPr>
        <w:rPr>
          <w:rFonts w:ascii="Arial" w:hAnsi="Arial" w:cs="Arial"/>
        </w:rPr>
      </w:pPr>
      <w:r w:rsidRPr="000C0E84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0C0E84">
        <w:rPr>
          <w:rFonts w:ascii="Arial" w:hAnsi="Arial" w:cs="Arial"/>
        </w:rPr>
        <w:t>Poznań</w:t>
      </w:r>
    </w:p>
    <w:p w14:paraId="74524D15" w14:textId="77777777" w:rsidR="00B30BB6" w:rsidRDefault="00B30BB6" w:rsidP="00B30BB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ADA289C" w14:textId="77777777" w:rsidR="00B30BB6" w:rsidRDefault="00B30BB6" w:rsidP="00B30BB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35C2F7D" w14:textId="2E15F163" w:rsidR="00903B39" w:rsidRPr="00A46F7E" w:rsidRDefault="00903B39" w:rsidP="00B30BB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429698F7" w14:textId="77777777" w:rsidR="00903B39" w:rsidRDefault="00903B39" w:rsidP="00B30BB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4FBEF67D" w14:textId="77777777" w:rsidR="00B30BB6" w:rsidRDefault="00B30BB6" w:rsidP="00B30BB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485A4E80" w14:textId="77777777" w:rsidR="00B30BB6" w:rsidRPr="00A46F7E" w:rsidRDefault="00B30BB6" w:rsidP="00B30BB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62809B7C" w14:textId="77777777" w:rsidTr="006E6056">
        <w:tc>
          <w:tcPr>
            <w:tcW w:w="9330" w:type="dxa"/>
            <w:shd w:val="clear" w:color="auto" w:fill="F2F2F2"/>
            <w:hideMark/>
          </w:tcPr>
          <w:p w14:paraId="26770B4E" w14:textId="77777777" w:rsidR="00903B39" w:rsidRPr="00A46F7E" w:rsidRDefault="00903B39" w:rsidP="00B30BB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FF9856E" w14:textId="77777777" w:rsidR="00903B39" w:rsidRPr="00A46F7E" w:rsidRDefault="00903B39" w:rsidP="00B30BB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7AD9CBAB" w14:textId="77777777" w:rsidR="00903B39" w:rsidRPr="00A46F7E" w:rsidRDefault="00903B39" w:rsidP="00B30BB6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903B39" w:rsidRPr="00A46F7E" w14:paraId="5DBFAE15" w14:textId="77777777" w:rsidTr="006E6056">
        <w:tc>
          <w:tcPr>
            <w:tcW w:w="2268" w:type="dxa"/>
          </w:tcPr>
          <w:p w14:paraId="62504DF3" w14:textId="77777777" w:rsidR="00B30BB6" w:rsidRDefault="00B30BB6" w:rsidP="00B30BB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10676758" w14:textId="4B8256FF" w:rsidR="00903B39" w:rsidRPr="00A46F7E" w:rsidRDefault="00903B39" w:rsidP="00B30BB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3BEB576E" w14:textId="77777777" w:rsidR="00B30BB6" w:rsidRDefault="00B30BB6" w:rsidP="00B30BB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9F45722" w14:textId="6C509473" w:rsidR="00903B39" w:rsidRPr="00A46F7E" w:rsidRDefault="00903B39" w:rsidP="00B30BB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0C0E84" w:rsidRPr="000C0E84">
              <w:rPr>
                <w:rFonts w:ascii="Arial" w:hAnsi="Arial" w:cs="Arial"/>
              </w:rPr>
              <w:t>przetarg</w:t>
            </w:r>
            <w:r w:rsidR="00B30BB6">
              <w:rPr>
                <w:rFonts w:ascii="Arial" w:hAnsi="Arial" w:cs="Arial"/>
              </w:rPr>
              <w:t>u</w:t>
            </w:r>
            <w:r w:rsidR="000C0E84" w:rsidRPr="000C0E84">
              <w:rPr>
                <w:rFonts w:ascii="Arial" w:hAnsi="Arial" w:cs="Arial"/>
              </w:rPr>
              <w:t xml:space="preserve"> nieograniczon</w:t>
            </w:r>
            <w:r w:rsidR="00B30BB6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2479CE93" w14:textId="77777777" w:rsidTr="006E6056">
        <w:tc>
          <w:tcPr>
            <w:tcW w:w="2268" w:type="dxa"/>
          </w:tcPr>
          <w:p w14:paraId="1D8649B3" w14:textId="77777777" w:rsidR="00903B39" w:rsidRPr="00A46F7E" w:rsidRDefault="00903B39" w:rsidP="00B30BB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43C62B59" w14:textId="3B0F4179" w:rsidR="00903B39" w:rsidRPr="00A46F7E" w:rsidRDefault="000C0E84" w:rsidP="00B30BB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C0E84">
              <w:rPr>
                <w:rFonts w:ascii="Arial" w:hAnsi="Arial" w:cs="Arial"/>
                <w:bCs/>
              </w:rPr>
              <w:t xml:space="preserve">Dostawa zestawów odczynnikowych do oznaczeń morfologii i rozmazów krwi oraz do specjalistycznych oznaczeń w diagnostyce </w:t>
            </w:r>
            <w:proofErr w:type="spellStart"/>
            <w:r w:rsidRPr="000C0E84">
              <w:rPr>
                <w:rFonts w:ascii="Arial" w:hAnsi="Arial" w:cs="Arial"/>
                <w:bCs/>
              </w:rPr>
              <w:t>gammapatii</w:t>
            </w:r>
            <w:proofErr w:type="spellEnd"/>
            <w:r w:rsidRPr="000C0E84">
              <w:rPr>
                <w:rFonts w:ascii="Arial" w:hAnsi="Arial" w:cs="Arial"/>
                <w:bCs/>
              </w:rPr>
              <w:t xml:space="preserve"> monoklonalnych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0C0E84" w:rsidRPr="00A46F7E" w14:paraId="10E2FEA3" w14:textId="77777777" w:rsidTr="008B737F">
        <w:tc>
          <w:tcPr>
            <w:tcW w:w="2268" w:type="dxa"/>
          </w:tcPr>
          <w:p w14:paraId="43495604" w14:textId="77777777" w:rsidR="000C0E84" w:rsidRPr="00A46F7E" w:rsidRDefault="000C0E84" w:rsidP="00B30BB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6E0FD2C" w14:textId="77777777" w:rsidR="000C0E84" w:rsidRDefault="000C0E84" w:rsidP="00B30BB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C0E84">
              <w:rPr>
                <w:rFonts w:ascii="Arial" w:hAnsi="Arial" w:cs="Arial"/>
                <w:bCs/>
              </w:rPr>
              <w:t>SZW/DZP/179/2025</w:t>
            </w:r>
          </w:p>
          <w:p w14:paraId="795AF7D8" w14:textId="77777777" w:rsidR="00B30BB6" w:rsidRDefault="00B30BB6" w:rsidP="00B30BB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6F75AFB7" w14:textId="558D95AD" w:rsidR="00B30BB6" w:rsidRPr="00A46F7E" w:rsidRDefault="00B30BB6" w:rsidP="00B30BB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509D4A8A" w14:textId="35CDFDB3" w:rsidR="004F079B" w:rsidRDefault="004F079B" w:rsidP="00B30BB6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0C0E84" w:rsidRPr="000C0E84">
        <w:rPr>
          <w:rFonts w:cs="Arial"/>
          <w:b/>
          <w:sz w:val="24"/>
        </w:rPr>
        <w:t>Szpital Wojewódzki w Poznaniu</w:t>
      </w:r>
      <w:r w:rsidR="00B30BB6">
        <w:rPr>
          <w:rFonts w:cs="Arial"/>
          <w:b/>
          <w:sz w:val="24"/>
        </w:rPr>
        <w:t xml:space="preserve">, </w:t>
      </w:r>
      <w:r w:rsidR="000C0E84" w:rsidRPr="000C0E84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0C0E84" w:rsidRPr="000C0E84">
        <w:rPr>
          <w:rFonts w:cs="Arial"/>
          <w:sz w:val="24"/>
        </w:rPr>
        <w:t>(</w:t>
      </w:r>
      <w:proofErr w:type="spellStart"/>
      <w:r w:rsidR="000C0E84" w:rsidRPr="000C0E84">
        <w:rPr>
          <w:rFonts w:cs="Arial"/>
          <w:sz w:val="24"/>
        </w:rPr>
        <w:t>t.j</w:t>
      </w:r>
      <w:proofErr w:type="spellEnd"/>
      <w:r w:rsidR="000C0E84" w:rsidRPr="000C0E84">
        <w:rPr>
          <w:rFonts w:cs="Arial"/>
          <w:sz w:val="24"/>
        </w:rPr>
        <w:t xml:space="preserve">. Dz. U. z 2024 r. poz. 1320 z </w:t>
      </w:r>
      <w:proofErr w:type="spellStart"/>
      <w:r w:rsidR="000C0E84" w:rsidRPr="000C0E84">
        <w:rPr>
          <w:rFonts w:cs="Arial"/>
          <w:sz w:val="24"/>
        </w:rPr>
        <w:t>późn</w:t>
      </w:r>
      <w:proofErr w:type="spellEnd"/>
      <w:r w:rsidR="000C0E84" w:rsidRPr="000C0E84">
        <w:rPr>
          <w:rFonts w:cs="Arial"/>
          <w:sz w:val="24"/>
        </w:rPr>
        <w:t>. zm.)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6EE40277" w14:textId="77777777" w:rsidR="00B30BB6" w:rsidRPr="00903B39" w:rsidRDefault="00B30BB6" w:rsidP="00B30BB6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3D416361" w14:textId="639B00E3" w:rsidR="004F079B" w:rsidRPr="00903B39" w:rsidRDefault="004F079B" w:rsidP="00B30BB6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0C0E84" w:rsidRPr="000C0E84">
        <w:rPr>
          <w:rFonts w:cs="Arial"/>
          <w:b/>
          <w:sz w:val="24"/>
        </w:rPr>
        <w:t>2026-02-20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0C0E84" w:rsidRPr="000C0E84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0C0E84" w:rsidRPr="000C0E84">
        <w:rPr>
          <w:rFonts w:cs="Arial"/>
          <w:b/>
          <w:sz w:val="24"/>
        </w:rPr>
        <w:t>2026-02-24</w:t>
      </w:r>
      <w:r w:rsidR="008365E9" w:rsidRPr="00903B39">
        <w:rPr>
          <w:rFonts w:cs="Arial"/>
          <w:sz w:val="24"/>
        </w:rPr>
        <w:t xml:space="preserve"> godz. </w:t>
      </w:r>
      <w:r w:rsidR="000C0E84" w:rsidRPr="000C0E84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108E5283" w14:textId="54E421CD" w:rsidR="004F079B" w:rsidRPr="00903B39" w:rsidRDefault="004F079B" w:rsidP="00B30BB6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0C0E84" w:rsidRPr="000C0E84">
        <w:rPr>
          <w:rFonts w:cs="Arial"/>
          <w:b/>
          <w:sz w:val="24"/>
        </w:rPr>
        <w:t>2026-02-20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0C0E84" w:rsidRPr="000C0E84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0C0E84" w:rsidRPr="000C0E84">
        <w:rPr>
          <w:rFonts w:cs="Arial"/>
          <w:b/>
          <w:sz w:val="24"/>
        </w:rPr>
        <w:t>2026-02-24</w:t>
      </w:r>
      <w:r w:rsidR="008365E9" w:rsidRPr="00903B39">
        <w:rPr>
          <w:rFonts w:cs="Arial"/>
          <w:sz w:val="24"/>
        </w:rPr>
        <w:t xml:space="preserve"> godz. </w:t>
      </w:r>
      <w:r w:rsidR="000C0E84" w:rsidRPr="000C0E84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07071A13" w14:textId="77777777" w:rsidR="00B30BB6" w:rsidRDefault="00B30BB6" w:rsidP="00B30BB6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3F003000" w14:textId="16797ADA" w:rsidR="00F16C50" w:rsidRPr="00903B39" w:rsidRDefault="00F16C50" w:rsidP="00B30BB6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i otwarcia ofert.</w:t>
      </w:r>
    </w:p>
    <w:p w14:paraId="1F26EB02" w14:textId="77777777" w:rsidR="00B30BB6" w:rsidRDefault="00B30BB6" w:rsidP="00B30BB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53E43A0" w14:textId="67D2DAF6" w:rsidR="00F16C50" w:rsidRDefault="00F16C50" w:rsidP="00B30BB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337504B0" w14:textId="77777777" w:rsidR="00C13471" w:rsidRPr="00567724" w:rsidRDefault="00C13471" w:rsidP="00C13471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 xml:space="preserve">/-/ Z-ca Dyrektora ds. </w:t>
      </w:r>
      <w:r>
        <w:rPr>
          <w:rFonts w:ascii="Arial" w:hAnsi="Arial" w:cs="Arial"/>
          <w:i/>
          <w:sz w:val="20"/>
        </w:rPr>
        <w:t>Medycznych</w:t>
      </w:r>
    </w:p>
    <w:p w14:paraId="2B41B4AC" w14:textId="77777777" w:rsidR="00C13471" w:rsidRPr="00567724" w:rsidRDefault="00C13471" w:rsidP="00C13471">
      <w:pPr>
        <w:pStyle w:val="Tekstpodstawowy"/>
        <w:jc w:val="right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 xml:space="preserve">Ilona </w:t>
      </w:r>
      <w:proofErr w:type="spellStart"/>
      <w:r>
        <w:rPr>
          <w:rFonts w:ascii="Arial" w:hAnsi="Arial" w:cs="Arial"/>
          <w:i/>
          <w:sz w:val="20"/>
        </w:rPr>
        <w:t>Idasiak</w:t>
      </w:r>
      <w:proofErr w:type="spellEnd"/>
      <w:r>
        <w:rPr>
          <w:rFonts w:ascii="Arial" w:hAnsi="Arial" w:cs="Arial"/>
          <w:i/>
          <w:sz w:val="20"/>
        </w:rPr>
        <w:t>-Piechocka</w:t>
      </w:r>
    </w:p>
    <w:p w14:paraId="6855824F" w14:textId="77777777" w:rsidR="00C13471" w:rsidRPr="00903B39" w:rsidRDefault="00C13471" w:rsidP="00B30BB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0B4F983" w14:textId="368001D3" w:rsidR="00F16C50" w:rsidRPr="00D91931" w:rsidRDefault="000C0E84" w:rsidP="00B30BB6">
      <w:pPr>
        <w:pStyle w:val="Tekstpodstawowy"/>
        <w:ind w:firstLine="425"/>
        <w:jc w:val="right"/>
        <w:rPr>
          <w:sz w:val="22"/>
          <w:szCs w:val="22"/>
        </w:rPr>
      </w:pPr>
      <w:r w:rsidRPr="000C0E84">
        <w:rPr>
          <w:rFonts w:ascii="Arial" w:hAnsi="Arial" w:cs="Arial"/>
          <w:sz w:val="24"/>
          <w:szCs w:val="24"/>
        </w:rPr>
        <w:t xml:space="preserve">  </w:t>
      </w:r>
    </w:p>
    <w:sectPr w:rsidR="00F16C50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04EDF" w14:textId="77777777" w:rsidR="00D15C1D" w:rsidRDefault="00D15C1D">
      <w:r>
        <w:separator/>
      </w:r>
    </w:p>
  </w:endnote>
  <w:endnote w:type="continuationSeparator" w:id="0">
    <w:p w14:paraId="42802DC3" w14:textId="77777777" w:rsidR="00D15C1D" w:rsidRDefault="00D15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DED9D" w14:textId="77777777" w:rsidR="000C0E84" w:rsidRDefault="000C0E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CBA7E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2EB59D4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9CF13" w14:textId="77777777" w:rsidR="000C0E84" w:rsidRDefault="000C0E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9E7DE" w14:textId="77777777" w:rsidR="00D15C1D" w:rsidRDefault="00D15C1D">
      <w:r>
        <w:separator/>
      </w:r>
    </w:p>
  </w:footnote>
  <w:footnote w:type="continuationSeparator" w:id="0">
    <w:p w14:paraId="2ED9D1F8" w14:textId="77777777" w:rsidR="00D15C1D" w:rsidRDefault="00D15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189C1" w14:textId="77777777" w:rsidR="000C0E84" w:rsidRDefault="000C0E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01B98" w14:textId="77777777" w:rsidR="000C0E84" w:rsidRDefault="000C0E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75E25" w14:textId="77777777" w:rsidR="000C0E84" w:rsidRDefault="000C0E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5863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436"/>
    <w:rsid w:val="000C0E84"/>
    <w:rsid w:val="00136AEA"/>
    <w:rsid w:val="0015679F"/>
    <w:rsid w:val="001C0165"/>
    <w:rsid w:val="001C5A4C"/>
    <w:rsid w:val="002C6ED7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30BB6"/>
    <w:rsid w:val="00BD1436"/>
    <w:rsid w:val="00BD5546"/>
    <w:rsid w:val="00C13471"/>
    <w:rsid w:val="00C25577"/>
    <w:rsid w:val="00C34578"/>
    <w:rsid w:val="00CF0F4C"/>
    <w:rsid w:val="00D15C1D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31F805"/>
  <w15:chartTrackingRefBased/>
  <w15:docId w15:val="{B849C442-B2FD-48E7-A2F7-111B017B5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C1347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2026-02-19T10:11:00Z</cp:lastPrinted>
  <dcterms:created xsi:type="dcterms:W3CDTF">2026-02-19T10:13:00Z</dcterms:created>
  <dcterms:modified xsi:type="dcterms:W3CDTF">2026-02-19T10:13:00Z</dcterms:modified>
</cp:coreProperties>
</file>