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38007" w14:textId="0005A950" w:rsidR="009432A1" w:rsidRPr="007A4790" w:rsidRDefault="001178AF" w:rsidP="007A4790">
      <w:pPr>
        <w:rPr>
          <w:rFonts w:ascii="Arial Narrow" w:hAnsi="Arial Narrow" w:cs="Arial"/>
          <w:sz w:val="22"/>
          <w:szCs w:val="22"/>
        </w:rPr>
      </w:pPr>
      <w:r w:rsidRPr="007A4790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7A4790" w:rsidRPr="007A4790">
        <w:rPr>
          <w:rFonts w:ascii="Arial Narrow" w:hAnsi="Arial Narrow" w:cs="Arial"/>
          <w:sz w:val="22"/>
          <w:szCs w:val="22"/>
        </w:rPr>
        <w:t xml:space="preserve"> </w:t>
      </w:r>
      <w:r w:rsidR="007A4790">
        <w:rPr>
          <w:rFonts w:ascii="Arial Narrow" w:hAnsi="Arial Narrow" w:cs="Arial"/>
          <w:sz w:val="22"/>
          <w:szCs w:val="22"/>
        </w:rPr>
        <w:tab/>
      </w:r>
      <w:r w:rsidR="007A4790">
        <w:rPr>
          <w:rFonts w:ascii="Arial Narrow" w:hAnsi="Arial Narrow" w:cs="Arial"/>
          <w:sz w:val="22"/>
          <w:szCs w:val="22"/>
        </w:rPr>
        <w:tab/>
      </w:r>
      <w:r w:rsidR="007A4790">
        <w:rPr>
          <w:rFonts w:ascii="Arial Narrow" w:hAnsi="Arial Narrow" w:cs="Arial"/>
          <w:sz w:val="22"/>
          <w:szCs w:val="22"/>
        </w:rPr>
        <w:tab/>
      </w:r>
      <w:r w:rsidR="007A4790">
        <w:rPr>
          <w:rFonts w:ascii="Arial Narrow" w:hAnsi="Arial Narrow" w:cs="Arial"/>
          <w:sz w:val="22"/>
          <w:szCs w:val="22"/>
        </w:rPr>
        <w:tab/>
      </w:r>
      <w:r w:rsidR="007A4790">
        <w:rPr>
          <w:rFonts w:ascii="Arial Narrow" w:hAnsi="Arial Narrow" w:cs="Arial"/>
          <w:sz w:val="22"/>
          <w:szCs w:val="22"/>
        </w:rPr>
        <w:tab/>
      </w:r>
      <w:r w:rsidR="007A4790">
        <w:rPr>
          <w:rFonts w:ascii="Arial Narrow" w:hAnsi="Arial Narrow" w:cs="Arial"/>
          <w:sz w:val="22"/>
          <w:szCs w:val="22"/>
        </w:rPr>
        <w:tab/>
      </w:r>
      <w:r w:rsidR="007A4790">
        <w:rPr>
          <w:rFonts w:ascii="Arial Narrow" w:hAnsi="Arial Narrow" w:cs="Arial"/>
          <w:sz w:val="22"/>
          <w:szCs w:val="22"/>
        </w:rPr>
        <w:tab/>
      </w:r>
      <w:r w:rsidR="007A4790" w:rsidRPr="007A4790">
        <w:rPr>
          <w:rFonts w:ascii="Arial Narrow" w:hAnsi="Arial Narrow" w:cs="Arial"/>
          <w:sz w:val="22"/>
          <w:szCs w:val="22"/>
        </w:rPr>
        <w:t>Bydgoszcz dnia: 2026-02-20</w:t>
      </w:r>
    </w:p>
    <w:p w14:paraId="25438D32" w14:textId="77777777" w:rsidR="009432A1" w:rsidRPr="007A4790" w:rsidRDefault="001178AF" w:rsidP="007A4790">
      <w:pPr>
        <w:rPr>
          <w:rFonts w:ascii="Arial Narrow" w:hAnsi="Arial Narrow" w:cs="Arial"/>
          <w:sz w:val="22"/>
          <w:szCs w:val="22"/>
        </w:rPr>
      </w:pPr>
      <w:r w:rsidRPr="007A4790">
        <w:rPr>
          <w:rFonts w:ascii="Arial Narrow" w:hAnsi="Arial Narrow" w:cs="Arial"/>
          <w:sz w:val="22"/>
          <w:szCs w:val="22"/>
        </w:rPr>
        <w:t>Powstańców Warszawy</w:t>
      </w:r>
      <w:r w:rsidR="009432A1" w:rsidRPr="007A4790">
        <w:rPr>
          <w:rFonts w:ascii="Arial Narrow" w:hAnsi="Arial Narrow" w:cs="Arial"/>
          <w:sz w:val="22"/>
          <w:szCs w:val="22"/>
        </w:rPr>
        <w:t xml:space="preserve"> </w:t>
      </w:r>
      <w:r w:rsidRPr="007A4790">
        <w:rPr>
          <w:rFonts w:ascii="Arial Narrow" w:hAnsi="Arial Narrow" w:cs="Arial"/>
          <w:sz w:val="22"/>
          <w:szCs w:val="22"/>
        </w:rPr>
        <w:t>5</w:t>
      </w:r>
    </w:p>
    <w:p w14:paraId="2B8C8C5C" w14:textId="77777777" w:rsidR="009432A1" w:rsidRPr="007A4790" w:rsidRDefault="001178AF" w:rsidP="007A4790">
      <w:pPr>
        <w:rPr>
          <w:rFonts w:ascii="Arial Narrow" w:hAnsi="Arial Narrow" w:cs="Arial"/>
          <w:sz w:val="22"/>
          <w:szCs w:val="22"/>
        </w:rPr>
      </w:pPr>
      <w:r w:rsidRPr="007A4790">
        <w:rPr>
          <w:rFonts w:ascii="Arial Narrow" w:hAnsi="Arial Narrow" w:cs="Arial"/>
          <w:sz w:val="22"/>
          <w:szCs w:val="22"/>
        </w:rPr>
        <w:t>85-681</w:t>
      </w:r>
      <w:r w:rsidR="009432A1" w:rsidRPr="007A4790">
        <w:rPr>
          <w:rFonts w:ascii="Arial Narrow" w:hAnsi="Arial Narrow" w:cs="Arial"/>
          <w:sz w:val="22"/>
          <w:szCs w:val="22"/>
        </w:rPr>
        <w:t xml:space="preserve"> </w:t>
      </w:r>
      <w:r w:rsidRPr="007A4790">
        <w:rPr>
          <w:rFonts w:ascii="Arial Narrow" w:hAnsi="Arial Narrow" w:cs="Arial"/>
          <w:sz w:val="22"/>
          <w:szCs w:val="22"/>
        </w:rPr>
        <w:t>Bydgoszcz</w:t>
      </w:r>
    </w:p>
    <w:p w14:paraId="4DF17E70" w14:textId="52EBCC30" w:rsidR="009432A1" w:rsidRPr="007A4790" w:rsidRDefault="009432A1" w:rsidP="009432A1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7A4790" w14:paraId="2FE4BABB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8C6C0C" w14:textId="77777777" w:rsidR="009432A1" w:rsidRPr="007A4790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7A4790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5A19EEA3" w14:textId="77777777" w:rsidR="009432A1" w:rsidRPr="007A4790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7A4790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74DC77C4" w14:textId="77777777" w:rsidR="00A80738" w:rsidRPr="007A4790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7A4790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48EB8041" w14:textId="77777777" w:rsidR="009432A1" w:rsidRPr="007A4790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A479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7A479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A479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7A4790" w14:paraId="54A3FCA5" w14:textId="77777777" w:rsidTr="00A652DF">
        <w:tc>
          <w:tcPr>
            <w:tcW w:w="2269" w:type="dxa"/>
          </w:tcPr>
          <w:p w14:paraId="0DA426BE" w14:textId="77777777" w:rsidR="009432A1" w:rsidRPr="007A4790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A479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6D6EF46D" w14:textId="77777777" w:rsidR="009432A1" w:rsidRPr="007A4790" w:rsidRDefault="001178AF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A4790">
              <w:rPr>
                <w:rFonts w:ascii="Arial Narrow" w:hAnsi="Arial Narrow" w:cs="Arial"/>
                <w:bCs/>
                <w:sz w:val="22"/>
                <w:szCs w:val="22"/>
              </w:rPr>
              <w:t>Dostawa stołu formalinowego</w:t>
            </w:r>
            <w:r w:rsidR="009432A1" w:rsidRPr="007A479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1178AF" w:rsidRPr="007A4790" w14:paraId="041A9634" w14:textId="77777777" w:rsidTr="00C84935">
        <w:tc>
          <w:tcPr>
            <w:tcW w:w="2269" w:type="dxa"/>
          </w:tcPr>
          <w:p w14:paraId="32203A4E" w14:textId="77777777" w:rsidR="001178AF" w:rsidRPr="007A4790" w:rsidRDefault="001178AF" w:rsidP="00C8493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A479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19699F8D" w14:textId="77777777" w:rsidR="001178AF" w:rsidRPr="007A4790" w:rsidRDefault="001178AF" w:rsidP="00C8493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A4790">
              <w:rPr>
                <w:rFonts w:ascii="Arial Narrow" w:hAnsi="Arial Narrow" w:cs="Arial"/>
                <w:bCs/>
                <w:sz w:val="22"/>
                <w:szCs w:val="22"/>
              </w:rPr>
              <w:t>19/2026</w:t>
            </w:r>
          </w:p>
        </w:tc>
      </w:tr>
    </w:tbl>
    <w:p w14:paraId="0B01024A" w14:textId="77777777" w:rsidR="00890B92" w:rsidRPr="007A4790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7A4790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7A4790">
        <w:rPr>
          <w:rFonts w:ascii="Arial Narrow" w:hAnsi="Arial Narrow" w:cs="Arial"/>
          <w:sz w:val="22"/>
          <w:szCs w:val="22"/>
        </w:rPr>
        <w:t>22</w:t>
      </w:r>
      <w:r w:rsidR="0043158A" w:rsidRPr="007A4790">
        <w:rPr>
          <w:rFonts w:ascii="Arial Narrow" w:hAnsi="Arial Narrow" w:cs="Arial"/>
          <w:sz w:val="22"/>
          <w:szCs w:val="22"/>
        </w:rPr>
        <w:t>2</w:t>
      </w:r>
      <w:r w:rsidRPr="007A4790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7A4790">
        <w:rPr>
          <w:rFonts w:ascii="Arial Narrow" w:hAnsi="Arial Narrow" w:cs="Arial"/>
          <w:sz w:val="22"/>
          <w:szCs w:val="22"/>
        </w:rPr>
        <w:t>4</w:t>
      </w:r>
      <w:r w:rsidRPr="007A4790">
        <w:rPr>
          <w:rFonts w:ascii="Arial Narrow" w:hAnsi="Arial Narrow" w:cs="Arial"/>
          <w:sz w:val="22"/>
          <w:szCs w:val="22"/>
        </w:rPr>
        <w:t xml:space="preserve"> </w:t>
      </w:r>
      <w:r w:rsidR="00890B92" w:rsidRPr="007A4790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7A4790">
        <w:rPr>
          <w:rFonts w:ascii="Arial Narrow" w:hAnsi="Arial Narrow" w:cs="Arial"/>
          <w:sz w:val="22"/>
          <w:szCs w:val="22"/>
        </w:rPr>
        <w:t xml:space="preserve"> </w:t>
      </w:r>
      <w:r w:rsidR="001178AF" w:rsidRPr="007A4790">
        <w:rPr>
          <w:rFonts w:ascii="Arial Narrow" w:hAnsi="Arial Narrow" w:cs="Arial"/>
          <w:sz w:val="22"/>
          <w:szCs w:val="22"/>
        </w:rPr>
        <w:t>(t.j. Dz. U. z 2024 r. poz. 1320 z późn. zm.)</w:t>
      </w:r>
      <w:r w:rsidR="00490DC0" w:rsidRPr="007A4790">
        <w:rPr>
          <w:rFonts w:ascii="Arial Narrow" w:hAnsi="Arial Narrow" w:cs="Arial"/>
          <w:sz w:val="22"/>
          <w:szCs w:val="22"/>
        </w:rPr>
        <w:t xml:space="preserve"> </w:t>
      </w:r>
      <w:r w:rsidR="00890B92" w:rsidRPr="007A4790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40C1899B" w14:textId="77777777" w:rsidR="0069085C" w:rsidRPr="007A4790" w:rsidRDefault="001178AF" w:rsidP="007A4790">
      <w:pPr>
        <w:spacing w:before="120" w:after="120"/>
        <w:jc w:val="center"/>
        <w:rPr>
          <w:rFonts w:ascii="Arial Narrow" w:hAnsi="Arial Narrow" w:cs="Arial"/>
        </w:rPr>
      </w:pPr>
      <w:r w:rsidRPr="007A4790">
        <w:rPr>
          <w:rFonts w:ascii="Arial Narrow" w:hAnsi="Arial Narrow" w:cs="Arial"/>
          <w:b/>
          <w:sz w:val="22"/>
          <w:szCs w:val="22"/>
        </w:rPr>
        <w:t>78 000.00</w:t>
      </w:r>
      <w:r w:rsidR="00890B92" w:rsidRPr="007A4790">
        <w:rPr>
          <w:rFonts w:ascii="Arial Narrow" w:hAnsi="Arial Narrow" w:cs="Arial"/>
          <w:sz w:val="22"/>
          <w:szCs w:val="22"/>
        </w:rPr>
        <w:t xml:space="preserve"> zł brutto.</w:t>
      </w:r>
    </w:p>
    <w:p w14:paraId="5BC8C60A" w14:textId="77777777" w:rsidR="00890B92" w:rsidRPr="007A4790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180E9F98" w14:textId="77777777" w:rsidR="00890B92" w:rsidRPr="007A4790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040D45A4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7A4790">
        <w:rPr>
          <w:rFonts w:ascii="Arial Narrow" w:hAnsi="Arial Narrow" w:cs="Arial"/>
          <w:i/>
          <w:sz w:val="22"/>
          <w:szCs w:val="22"/>
        </w:rPr>
        <w:t>Zamawiający</w:t>
      </w:r>
    </w:p>
    <w:p w14:paraId="3E9B43A7" w14:textId="77777777" w:rsidR="007A4790" w:rsidRPr="007A4790" w:rsidRDefault="007A4790" w:rsidP="007A4790"/>
    <w:p w14:paraId="5BDA8F66" w14:textId="77777777" w:rsidR="007A4790" w:rsidRPr="007A4790" w:rsidRDefault="007A4790" w:rsidP="007A4790"/>
    <w:p w14:paraId="4DE2B561" w14:textId="77777777" w:rsidR="007A4790" w:rsidRPr="007A4790" w:rsidRDefault="007A4790" w:rsidP="007A4790"/>
    <w:p w14:paraId="1616A7C9" w14:textId="77777777" w:rsidR="007A4790" w:rsidRPr="007A4790" w:rsidRDefault="007A4790" w:rsidP="007A4790"/>
    <w:p w14:paraId="00F3AB89" w14:textId="77777777" w:rsidR="007A4790" w:rsidRPr="007A4790" w:rsidRDefault="007A4790" w:rsidP="007A4790"/>
    <w:p w14:paraId="1C810B53" w14:textId="77777777" w:rsidR="007A4790" w:rsidRPr="007A4790" w:rsidRDefault="007A4790" w:rsidP="007A4790"/>
    <w:p w14:paraId="0B074F4C" w14:textId="77777777" w:rsidR="007A4790" w:rsidRPr="007A4790" w:rsidRDefault="007A4790" w:rsidP="007A4790"/>
    <w:p w14:paraId="0423DCED" w14:textId="77777777" w:rsidR="007A4790" w:rsidRPr="007A4790" w:rsidRDefault="007A4790" w:rsidP="007A4790"/>
    <w:p w14:paraId="7E83413E" w14:textId="77777777" w:rsidR="007A4790" w:rsidRPr="007A4790" w:rsidRDefault="007A4790" w:rsidP="007A4790"/>
    <w:p w14:paraId="7C87D978" w14:textId="77777777" w:rsidR="007A4790" w:rsidRPr="007A4790" w:rsidRDefault="007A4790" w:rsidP="007A4790"/>
    <w:p w14:paraId="06706097" w14:textId="77777777" w:rsidR="007A4790" w:rsidRPr="007A4790" w:rsidRDefault="007A4790" w:rsidP="007A4790"/>
    <w:p w14:paraId="5857C281" w14:textId="77777777" w:rsidR="007A4790" w:rsidRPr="007A4790" w:rsidRDefault="007A4790" w:rsidP="007A4790"/>
    <w:p w14:paraId="224DBD46" w14:textId="77777777" w:rsidR="007A4790" w:rsidRPr="007A4790" w:rsidRDefault="007A4790" w:rsidP="007A4790"/>
    <w:p w14:paraId="3AFAE332" w14:textId="77777777" w:rsidR="007A4790" w:rsidRPr="007A4790" w:rsidRDefault="007A4790" w:rsidP="007A4790"/>
    <w:p w14:paraId="5973894C" w14:textId="77777777" w:rsidR="007A4790" w:rsidRPr="007A4790" w:rsidRDefault="007A4790" w:rsidP="007A4790"/>
    <w:p w14:paraId="4B8DBF2C" w14:textId="77777777" w:rsidR="007A4790" w:rsidRPr="007A4790" w:rsidRDefault="007A4790" w:rsidP="007A4790"/>
    <w:p w14:paraId="4DF72CD3" w14:textId="77777777" w:rsidR="007A4790" w:rsidRPr="007A4790" w:rsidRDefault="007A4790" w:rsidP="007A4790"/>
    <w:p w14:paraId="1940677C" w14:textId="77777777" w:rsidR="007A4790" w:rsidRPr="007A4790" w:rsidRDefault="007A4790" w:rsidP="007A4790"/>
    <w:p w14:paraId="549018EB" w14:textId="77777777" w:rsidR="007A4790" w:rsidRPr="007A4790" w:rsidRDefault="007A4790" w:rsidP="007A4790"/>
    <w:p w14:paraId="4D02ED41" w14:textId="77777777" w:rsidR="007A4790" w:rsidRDefault="007A4790" w:rsidP="007A4790">
      <w:pPr>
        <w:rPr>
          <w:rFonts w:ascii="Arial Narrow" w:hAnsi="Arial Narrow" w:cs="Arial"/>
          <w:i/>
          <w:sz w:val="22"/>
          <w:szCs w:val="22"/>
        </w:rPr>
      </w:pPr>
    </w:p>
    <w:p w14:paraId="40BFDB47" w14:textId="77777777" w:rsidR="007A4790" w:rsidRDefault="007A4790" w:rsidP="007A4790">
      <w:pPr>
        <w:rPr>
          <w:rFonts w:ascii="Arial Narrow" w:hAnsi="Arial Narrow" w:cs="Arial"/>
          <w:i/>
          <w:sz w:val="22"/>
          <w:szCs w:val="22"/>
        </w:rPr>
      </w:pPr>
    </w:p>
    <w:p w14:paraId="4EF7FB3F" w14:textId="41C0B14B" w:rsidR="007A4790" w:rsidRDefault="007A4790" w:rsidP="007A4790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7677C594" w14:textId="69B66F49" w:rsidR="007A4790" w:rsidRDefault="007A4790" w:rsidP="007A4790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14:paraId="0096EE4C" w14:textId="58076A72" w:rsidR="007A4790" w:rsidRDefault="007A4790" w:rsidP="007A4790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D71F32">
          <w:rPr>
            <w:rStyle w:val="Hipercze"/>
            <w:rFonts w:ascii="Arial Narrow" w:hAnsi="Arial Narrow"/>
          </w:rPr>
          <w:t>kornowska4835@10wsk.mil.pl</w:t>
        </w:r>
      </w:hyperlink>
    </w:p>
    <w:p w14:paraId="3C989D55" w14:textId="6646C8DE" w:rsidR="007A4790" w:rsidRPr="007A4790" w:rsidRDefault="007A4790" w:rsidP="007A4790">
      <w:pPr>
        <w:rPr>
          <w:rFonts w:ascii="Arial Narrow" w:hAnsi="Arial Narrow"/>
        </w:rPr>
      </w:pPr>
      <w:r>
        <w:rPr>
          <w:rFonts w:ascii="Arial Narrow" w:hAnsi="Arial Narrow"/>
        </w:rPr>
        <w:t>Data: 2026-02-20</w:t>
      </w:r>
    </w:p>
    <w:sectPr w:rsidR="007A4790" w:rsidRPr="007A4790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9FFF4D" w14:textId="77777777" w:rsidR="00421950" w:rsidRDefault="00421950">
      <w:r>
        <w:separator/>
      </w:r>
    </w:p>
  </w:endnote>
  <w:endnote w:type="continuationSeparator" w:id="0">
    <w:p w14:paraId="73964021" w14:textId="77777777" w:rsidR="00421950" w:rsidRDefault="00421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7EBD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CF2BF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1EF94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B60F594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6514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591831" w14:textId="77777777" w:rsidR="009F189D" w:rsidRDefault="009F189D">
    <w:pPr>
      <w:pStyle w:val="Stopka"/>
      <w:tabs>
        <w:tab w:val="clear" w:pos="4536"/>
      </w:tabs>
      <w:jc w:val="center"/>
    </w:pPr>
  </w:p>
  <w:p w14:paraId="2E01CBE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908D7" w14:textId="77777777" w:rsidR="00421950" w:rsidRDefault="00421950">
      <w:r>
        <w:separator/>
      </w:r>
    </w:p>
  </w:footnote>
  <w:footnote w:type="continuationSeparator" w:id="0">
    <w:p w14:paraId="7C7F696B" w14:textId="77777777" w:rsidR="00421950" w:rsidRDefault="004219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0B32D" w14:textId="77777777" w:rsidR="001178AF" w:rsidRDefault="001178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84EF6" w14:textId="77777777" w:rsidR="001178AF" w:rsidRDefault="001178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16815" w14:textId="77777777" w:rsidR="001178AF" w:rsidRDefault="001178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6B67"/>
    <w:rsid w:val="00007727"/>
    <w:rsid w:val="00017720"/>
    <w:rsid w:val="00035488"/>
    <w:rsid w:val="000D7F25"/>
    <w:rsid w:val="000E00E5"/>
    <w:rsid w:val="001178AF"/>
    <w:rsid w:val="00173B20"/>
    <w:rsid w:val="001C69FF"/>
    <w:rsid w:val="0023318D"/>
    <w:rsid w:val="00382A4A"/>
    <w:rsid w:val="003D72FD"/>
    <w:rsid w:val="00421950"/>
    <w:rsid w:val="00423179"/>
    <w:rsid w:val="0043158A"/>
    <w:rsid w:val="00490DC0"/>
    <w:rsid w:val="00493F8C"/>
    <w:rsid w:val="004C7E9B"/>
    <w:rsid w:val="00524583"/>
    <w:rsid w:val="0069085C"/>
    <w:rsid w:val="00786B67"/>
    <w:rsid w:val="007A4790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DE1BF0"/>
  <w15:chartTrackingRefBased/>
  <w15:docId w15:val="{97250BFE-EB5B-44BE-A1B3-B1FBB23A0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7A479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A47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2026-02-20T06:22:00Z</dcterms:created>
  <dcterms:modified xsi:type="dcterms:W3CDTF">2026-02-20T06:23:00Z</dcterms:modified>
</cp:coreProperties>
</file>