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40FC7" w14:textId="5BD6749B" w:rsidR="00986737" w:rsidRPr="009432A1" w:rsidRDefault="002B4555" w:rsidP="00E70D6B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B4555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2B4555">
        <w:rPr>
          <w:rFonts w:ascii="Arial" w:hAnsi="Arial" w:cs="Arial"/>
          <w:sz w:val="24"/>
          <w:szCs w:val="24"/>
        </w:rPr>
        <w:t>2026-02-20</w:t>
      </w:r>
    </w:p>
    <w:p w14:paraId="03E15BBC" w14:textId="77777777" w:rsidR="002B4555" w:rsidRPr="002B4555" w:rsidRDefault="002B4555" w:rsidP="00E70D6B">
      <w:pPr>
        <w:rPr>
          <w:rFonts w:ascii="Arial" w:hAnsi="Arial" w:cs="Arial"/>
          <w:b/>
          <w:bCs/>
          <w:sz w:val="24"/>
          <w:szCs w:val="24"/>
        </w:rPr>
      </w:pPr>
      <w:r w:rsidRPr="002B4555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58DFF4A" w14:textId="7788F01E" w:rsidR="00986737" w:rsidRPr="009432A1" w:rsidRDefault="002B4555" w:rsidP="00E70D6B">
      <w:pPr>
        <w:rPr>
          <w:rFonts w:ascii="Arial" w:hAnsi="Arial" w:cs="Arial"/>
          <w:b/>
          <w:bCs/>
          <w:sz w:val="24"/>
          <w:szCs w:val="24"/>
        </w:rPr>
      </w:pPr>
      <w:r w:rsidRPr="002B455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38783FE" w14:textId="3E3F1EB3" w:rsidR="00986737" w:rsidRPr="009432A1" w:rsidRDefault="002B4555" w:rsidP="00E70D6B">
      <w:pPr>
        <w:rPr>
          <w:rFonts w:ascii="Arial" w:hAnsi="Arial" w:cs="Arial"/>
          <w:sz w:val="24"/>
          <w:szCs w:val="24"/>
        </w:rPr>
      </w:pPr>
      <w:r w:rsidRPr="002B4555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B4555">
        <w:rPr>
          <w:rFonts w:ascii="Arial" w:hAnsi="Arial" w:cs="Arial"/>
          <w:sz w:val="24"/>
          <w:szCs w:val="24"/>
        </w:rPr>
        <w:t>7/19</w:t>
      </w:r>
    </w:p>
    <w:p w14:paraId="00DF4D0B" w14:textId="52D7B348" w:rsidR="00986737" w:rsidRPr="009432A1" w:rsidRDefault="002B4555" w:rsidP="00E70D6B">
      <w:pPr>
        <w:rPr>
          <w:rFonts w:ascii="Arial" w:hAnsi="Arial" w:cs="Arial"/>
          <w:sz w:val="24"/>
          <w:szCs w:val="24"/>
        </w:rPr>
      </w:pPr>
      <w:r w:rsidRPr="002B4555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B4555">
        <w:rPr>
          <w:rFonts w:ascii="Arial" w:hAnsi="Arial" w:cs="Arial"/>
          <w:sz w:val="24"/>
          <w:szCs w:val="24"/>
        </w:rPr>
        <w:t>Poznań</w:t>
      </w:r>
    </w:p>
    <w:p w14:paraId="0C1CDBA3" w14:textId="2528C4BF" w:rsidR="00986737" w:rsidRDefault="00986737" w:rsidP="00E70D6B">
      <w:pPr>
        <w:jc w:val="both"/>
        <w:rPr>
          <w:rFonts w:ascii="Arial" w:hAnsi="Arial" w:cs="Arial"/>
          <w:bCs/>
          <w:sz w:val="18"/>
          <w:szCs w:val="18"/>
        </w:rPr>
      </w:pPr>
    </w:p>
    <w:p w14:paraId="21039091" w14:textId="77777777" w:rsidR="00E70D6B" w:rsidRPr="009432A1" w:rsidRDefault="00E70D6B" w:rsidP="00E70D6B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30EFED1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22B7BF" w14:textId="77777777" w:rsidR="00986737" w:rsidRPr="00CF7835" w:rsidRDefault="00986737" w:rsidP="00E70D6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F66A30D" w14:textId="77777777" w:rsidR="00986737" w:rsidRPr="00382A4A" w:rsidRDefault="00986737" w:rsidP="00E70D6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F8A2FEC" w14:textId="77777777" w:rsidR="00986737" w:rsidRPr="004E4B64" w:rsidRDefault="00986737" w:rsidP="00E70D6B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517AF58" w14:textId="77777777" w:rsidTr="005A632E">
        <w:tc>
          <w:tcPr>
            <w:tcW w:w="2269" w:type="dxa"/>
          </w:tcPr>
          <w:p w14:paraId="135D3080" w14:textId="77777777" w:rsidR="00986737" w:rsidRPr="004E4B64" w:rsidRDefault="00986737" w:rsidP="00E70D6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91A6814" w14:textId="4D669FD5" w:rsidR="00986737" w:rsidRPr="004E4B64" w:rsidRDefault="002B4555" w:rsidP="00E70D6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B4555">
              <w:rPr>
                <w:rFonts w:ascii="Arial" w:hAnsi="Arial" w:cs="Arial"/>
                <w:bCs/>
                <w:sz w:val="24"/>
                <w:szCs w:val="24"/>
              </w:rPr>
              <w:t>Zakup i dostawa środków czystości oraz środków higienicznych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B4555" w:rsidRPr="004E4B64" w14:paraId="775592BD" w14:textId="77777777" w:rsidTr="006E6410">
        <w:tc>
          <w:tcPr>
            <w:tcW w:w="2269" w:type="dxa"/>
          </w:tcPr>
          <w:p w14:paraId="1BA9ABF8" w14:textId="77777777" w:rsidR="002B4555" w:rsidRPr="004E4B64" w:rsidRDefault="002B4555" w:rsidP="00E70D6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737160B" w14:textId="6542BF77" w:rsidR="002B4555" w:rsidRPr="004E4B64" w:rsidRDefault="002B4555" w:rsidP="00E70D6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B4555">
              <w:rPr>
                <w:rFonts w:ascii="Arial" w:hAnsi="Arial" w:cs="Arial"/>
                <w:bCs/>
                <w:sz w:val="24"/>
                <w:szCs w:val="24"/>
              </w:rPr>
              <w:t>SZW/DZP/7/2026</w:t>
            </w:r>
          </w:p>
        </w:tc>
      </w:tr>
    </w:tbl>
    <w:p w14:paraId="71FCDB0D" w14:textId="77777777" w:rsidR="00A80738" w:rsidRPr="00986737" w:rsidRDefault="00A80738" w:rsidP="00E70D6B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0C6C6E99" w14:textId="3756B566" w:rsidR="00D665F5" w:rsidRPr="00E70D6B" w:rsidRDefault="00D665F5" w:rsidP="00E70D6B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B4555" w:rsidRPr="002B4555">
        <w:rPr>
          <w:rFonts w:ascii="Arial" w:hAnsi="Arial" w:cs="Arial"/>
          <w:sz w:val="24"/>
          <w:szCs w:val="24"/>
        </w:rPr>
        <w:t>(</w:t>
      </w:r>
      <w:proofErr w:type="spellStart"/>
      <w:r w:rsidR="002B4555" w:rsidRPr="002B4555">
        <w:rPr>
          <w:rFonts w:ascii="Arial" w:hAnsi="Arial" w:cs="Arial"/>
          <w:sz w:val="24"/>
          <w:szCs w:val="24"/>
        </w:rPr>
        <w:t>t.j</w:t>
      </w:r>
      <w:proofErr w:type="spellEnd"/>
      <w:r w:rsidR="002B4555" w:rsidRPr="002B4555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B4555" w:rsidRPr="002B4555">
        <w:rPr>
          <w:rFonts w:ascii="Arial" w:hAnsi="Arial" w:cs="Arial"/>
          <w:sz w:val="24"/>
          <w:szCs w:val="24"/>
        </w:rPr>
        <w:t>późn</w:t>
      </w:r>
      <w:proofErr w:type="spellEnd"/>
      <w:r w:rsidR="002B4555" w:rsidRPr="002B4555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E70D6B">
        <w:rPr>
          <w:rFonts w:ascii="Arial" w:hAnsi="Arial" w:cs="Arial"/>
          <w:sz w:val="24"/>
          <w:szCs w:val="24"/>
        </w:rPr>
        <w:t>udostępnia</w:t>
      </w:r>
      <w:r w:rsidR="00F95C33" w:rsidRPr="00E70D6B">
        <w:rPr>
          <w:rFonts w:ascii="Arial" w:hAnsi="Arial" w:cs="Arial"/>
          <w:sz w:val="24"/>
          <w:szCs w:val="24"/>
        </w:rPr>
        <w:t xml:space="preserve"> </w:t>
      </w:r>
      <w:r w:rsidR="004C7E9B" w:rsidRPr="00E70D6B">
        <w:rPr>
          <w:rFonts w:ascii="Arial" w:hAnsi="Arial" w:cs="Arial"/>
          <w:sz w:val="24"/>
          <w:szCs w:val="24"/>
        </w:rPr>
        <w:t>informacj</w:t>
      </w:r>
      <w:r w:rsidR="00577BC6" w:rsidRPr="00E70D6B">
        <w:rPr>
          <w:rFonts w:ascii="Arial" w:hAnsi="Arial" w:cs="Arial"/>
          <w:sz w:val="24"/>
          <w:szCs w:val="24"/>
        </w:rPr>
        <w:t>ę</w:t>
      </w:r>
      <w:r w:rsidR="00035488" w:rsidRPr="00E70D6B">
        <w:rPr>
          <w:rFonts w:ascii="Arial" w:hAnsi="Arial" w:cs="Arial"/>
          <w:sz w:val="24"/>
          <w:szCs w:val="24"/>
        </w:rPr>
        <w:t xml:space="preserve"> z otwarcia ofert</w:t>
      </w:r>
      <w:r w:rsidR="00577BC6" w:rsidRPr="00E70D6B">
        <w:rPr>
          <w:rFonts w:ascii="Arial" w:hAnsi="Arial" w:cs="Arial"/>
          <w:sz w:val="24"/>
          <w:szCs w:val="24"/>
        </w:rPr>
        <w:t>.</w:t>
      </w:r>
    </w:p>
    <w:p w14:paraId="67B63315" w14:textId="77777777" w:rsidR="00E70D6B" w:rsidRDefault="00E70D6B" w:rsidP="00E70D6B">
      <w:pPr>
        <w:rPr>
          <w:rFonts w:ascii="Arial" w:hAnsi="Arial" w:cs="Arial"/>
          <w:sz w:val="24"/>
          <w:szCs w:val="24"/>
        </w:rPr>
      </w:pPr>
    </w:p>
    <w:p w14:paraId="2F6ED755" w14:textId="2B7FFA68" w:rsidR="00E70D6B" w:rsidRPr="00E70D6B" w:rsidRDefault="00E70D6B" w:rsidP="00E70D6B">
      <w:pPr>
        <w:jc w:val="both"/>
        <w:rPr>
          <w:rFonts w:ascii="Arial" w:hAnsi="Arial" w:cs="Arial"/>
          <w:sz w:val="24"/>
          <w:szCs w:val="24"/>
        </w:rPr>
      </w:pPr>
      <w:r w:rsidRPr="00E70D6B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7636097" w14:textId="173F6613" w:rsidR="00E70D6B" w:rsidRPr="00E70D6B" w:rsidRDefault="00E70D6B" w:rsidP="00E70D6B">
      <w:pPr>
        <w:rPr>
          <w:rFonts w:ascii="Arial" w:hAnsi="Arial" w:cs="Arial"/>
          <w:sz w:val="24"/>
          <w:szCs w:val="24"/>
        </w:rPr>
      </w:pPr>
      <w:r w:rsidRPr="00E70D6B">
        <w:rPr>
          <w:rFonts w:ascii="Arial" w:hAnsi="Arial" w:cs="Arial"/>
          <w:sz w:val="24"/>
          <w:szCs w:val="24"/>
        </w:rPr>
        <w:t>Zadanie 1 - 284125,31 zł brutto</w:t>
      </w:r>
    </w:p>
    <w:p w14:paraId="36916A63" w14:textId="67FD28A4" w:rsidR="00E70D6B" w:rsidRPr="00E70D6B" w:rsidRDefault="00E70D6B" w:rsidP="00E70D6B">
      <w:pPr>
        <w:rPr>
          <w:rFonts w:ascii="Arial" w:hAnsi="Arial" w:cs="Arial"/>
          <w:sz w:val="24"/>
          <w:szCs w:val="24"/>
        </w:rPr>
      </w:pPr>
      <w:r w:rsidRPr="00E70D6B">
        <w:rPr>
          <w:rFonts w:ascii="Arial" w:hAnsi="Arial" w:cs="Arial"/>
          <w:sz w:val="24"/>
          <w:szCs w:val="24"/>
        </w:rPr>
        <w:t>Zadanie 2 - 114961,20 zł brutto</w:t>
      </w:r>
    </w:p>
    <w:p w14:paraId="59E77A67" w14:textId="7FBC8C1A" w:rsidR="00E70D6B" w:rsidRPr="00E70D6B" w:rsidRDefault="00E70D6B" w:rsidP="00E70D6B">
      <w:pPr>
        <w:rPr>
          <w:rFonts w:ascii="Arial" w:hAnsi="Arial" w:cs="Arial"/>
          <w:sz w:val="24"/>
          <w:szCs w:val="24"/>
        </w:rPr>
      </w:pPr>
      <w:r w:rsidRPr="00E70D6B">
        <w:rPr>
          <w:rFonts w:ascii="Arial" w:hAnsi="Arial" w:cs="Arial"/>
          <w:sz w:val="24"/>
          <w:szCs w:val="24"/>
        </w:rPr>
        <w:t>Zadanie 3 - 377010,65 zł brutto.</w:t>
      </w:r>
    </w:p>
    <w:p w14:paraId="22AFDF4C" w14:textId="77777777" w:rsidR="00E70D6B" w:rsidRPr="00E70D6B" w:rsidRDefault="00E70D6B" w:rsidP="00E70D6B">
      <w:pPr>
        <w:jc w:val="both"/>
        <w:rPr>
          <w:rFonts w:ascii="Arial" w:hAnsi="Arial" w:cs="Arial"/>
          <w:sz w:val="24"/>
          <w:szCs w:val="24"/>
        </w:rPr>
      </w:pPr>
    </w:p>
    <w:p w14:paraId="36DB9436" w14:textId="44DE925F" w:rsidR="00A80738" w:rsidRPr="00BB547B" w:rsidRDefault="00D665F5" w:rsidP="00E70D6B">
      <w:pPr>
        <w:jc w:val="both"/>
        <w:rPr>
          <w:rFonts w:ascii="Arial" w:hAnsi="Arial" w:cs="Arial"/>
          <w:sz w:val="24"/>
          <w:szCs w:val="24"/>
        </w:rPr>
      </w:pPr>
      <w:r w:rsidRPr="00E70D6B">
        <w:rPr>
          <w:rFonts w:ascii="Arial" w:hAnsi="Arial" w:cs="Arial"/>
          <w:sz w:val="24"/>
          <w:szCs w:val="24"/>
        </w:rPr>
        <w:t>Podczas otwarcia</w:t>
      </w:r>
      <w:r w:rsidRPr="00BB547B">
        <w:rPr>
          <w:rFonts w:ascii="Arial" w:hAnsi="Arial" w:cs="Arial"/>
          <w:sz w:val="24"/>
          <w:szCs w:val="24"/>
        </w:rPr>
        <w:t xml:space="preserve">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 o godz. 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740F9D" w14:paraId="2599E373" w14:textId="77777777" w:rsidTr="005A632E">
        <w:tc>
          <w:tcPr>
            <w:tcW w:w="1276" w:type="dxa"/>
            <w:shd w:val="clear" w:color="auto" w:fill="F2F2F2"/>
            <w:vAlign w:val="center"/>
          </w:tcPr>
          <w:p w14:paraId="20D1B10A" w14:textId="77777777" w:rsidR="006B27ED" w:rsidRPr="00740F9D" w:rsidRDefault="00986737" w:rsidP="00E70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0F9D">
              <w:rPr>
                <w:rFonts w:ascii="Arial" w:hAnsi="Arial" w:cs="Arial"/>
                <w:sz w:val="22"/>
                <w:szCs w:val="22"/>
              </w:rPr>
              <w:t>Oferta n</w:t>
            </w:r>
            <w:r w:rsidR="006B27ED" w:rsidRPr="00740F9D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78182CF" w14:textId="68D27D50" w:rsidR="006B27ED" w:rsidRPr="00740F9D" w:rsidRDefault="00740F9D" w:rsidP="00E70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0F9D">
              <w:rPr>
                <w:rFonts w:ascii="Arial" w:hAnsi="Arial" w:cs="Arial"/>
                <w:sz w:val="22"/>
                <w:szCs w:val="22"/>
              </w:rPr>
              <w:t>Zadanie</w:t>
            </w:r>
            <w:r w:rsidR="00986737" w:rsidRPr="00740F9D">
              <w:rPr>
                <w:rFonts w:ascii="Arial" w:hAnsi="Arial" w:cs="Arial"/>
                <w:sz w:val="22"/>
                <w:szCs w:val="22"/>
              </w:rPr>
              <w:t xml:space="preserve">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E83FF30" w14:textId="77777777" w:rsidR="006B27ED" w:rsidRPr="00740F9D" w:rsidRDefault="006B27ED" w:rsidP="00E70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0F9D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8E1B2ED" w14:textId="77777777" w:rsidR="006B27ED" w:rsidRPr="00740F9D" w:rsidRDefault="006B27ED" w:rsidP="00E70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0F9D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2B4555" w:rsidRPr="00BB547B" w14:paraId="2DE7BD43" w14:textId="77777777" w:rsidTr="006E6410">
        <w:tc>
          <w:tcPr>
            <w:tcW w:w="1276" w:type="dxa"/>
            <w:vAlign w:val="center"/>
          </w:tcPr>
          <w:p w14:paraId="0FABDEC5" w14:textId="7A93E815" w:rsidR="002B4555" w:rsidRPr="00986737" w:rsidRDefault="002B4555" w:rsidP="00E70D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455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4F8DD993" w14:textId="5B1A16EB" w:rsidR="002B4555" w:rsidRPr="00986737" w:rsidRDefault="002B4555" w:rsidP="00E70D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455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0FE0AF9D" w14:textId="54D5593E" w:rsidR="002B4555" w:rsidRPr="00986737" w:rsidRDefault="002B4555" w:rsidP="00E70D6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B4555">
              <w:rPr>
                <w:rFonts w:ascii="Arial" w:hAnsi="Arial" w:cs="Arial"/>
                <w:sz w:val="24"/>
                <w:szCs w:val="24"/>
              </w:rPr>
              <w:t>Higma</w:t>
            </w:r>
            <w:proofErr w:type="spellEnd"/>
            <w:r w:rsidRPr="002B4555">
              <w:rPr>
                <w:rFonts w:ascii="Arial" w:hAnsi="Arial" w:cs="Arial"/>
                <w:sz w:val="24"/>
                <w:szCs w:val="24"/>
              </w:rPr>
              <w:t xml:space="preserve"> Service Sp. z o.o.</w:t>
            </w:r>
          </w:p>
          <w:p w14:paraId="39BDD5AE" w14:textId="67E085A4" w:rsidR="002B4555" w:rsidRPr="00986737" w:rsidRDefault="002B4555" w:rsidP="00E70D6B">
            <w:pPr>
              <w:rPr>
                <w:rFonts w:ascii="Arial" w:hAnsi="Arial" w:cs="Arial"/>
                <w:sz w:val="24"/>
                <w:szCs w:val="24"/>
              </w:rPr>
            </w:pPr>
            <w:r w:rsidRPr="002B4555">
              <w:rPr>
                <w:rFonts w:ascii="Arial" w:hAnsi="Arial" w:cs="Arial"/>
                <w:sz w:val="24"/>
                <w:szCs w:val="24"/>
              </w:rPr>
              <w:t>Gosławicka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B4555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BB3E2A" w14:textId="542F9715" w:rsidR="002B4555" w:rsidRPr="00986737" w:rsidRDefault="002B4555" w:rsidP="00E70D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555">
              <w:rPr>
                <w:rFonts w:ascii="Arial" w:hAnsi="Arial" w:cs="Arial"/>
                <w:sz w:val="24"/>
                <w:szCs w:val="24"/>
              </w:rPr>
              <w:t>45-446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B4555">
              <w:rPr>
                <w:rFonts w:ascii="Arial" w:hAnsi="Arial" w:cs="Arial"/>
                <w:sz w:val="24"/>
                <w:szCs w:val="24"/>
              </w:rPr>
              <w:t>Opole</w:t>
            </w:r>
          </w:p>
        </w:tc>
        <w:tc>
          <w:tcPr>
            <w:tcW w:w="2551" w:type="dxa"/>
            <w:vAlign w:val="center"/>
          </w:tcPr>
          <w:p w14:paraId="244CB5D0" w14:textId="348FC00B" w:rsidR="002B4555" w:rsidRPr="00986737" w:rsidRDefault="002B4555" w:rsidP="00E70D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4555">
              <w:rPr>
                <w:rFonts w:ascii="Arial" w:hAnsi="Arial" w:cs="Arial"/>
                <w:sz w:val="24"/>
                <w:szCs w:val="24"/>
              </w:rPr>
              <w:t>353 717.25 zł</w:t>
            </w:r>
          </w:p>
        </w:tc>
      </w:tr>
      <w:tr w:rsidR="002B4555" w:rsidRPr="00BB547B" w14:paraId="5317071B" w14:textId="77777777" w:rsidTr="006E6410">
        <w:tc>
          <w:tcPr>
            <w:tcW w:w="1276" w:type="dxa"/>
            <w:vAlign w:val="center"/>
          </w:tcPr>
          <w:p w14:paraId="09C731C1" w14:textId="6963B804" w:rsidR="002B4555" w:rsidRPr="00986737" w:rsidRDefault="002B4555" w:rsidP="00E70D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455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39CC5EBA" w14:textId="184F3E75" w:rsidR="002B4555" w:rsidRPr="00986737" w:rsidRDefault="002B4555" w:rsidP="00E70D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455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705AE673" w14:textId="4E2C467B" w:rsidR="002B4555" w:rsidRPr="00986737" w:rsidRDefault="002B4555" w:rsidP="00E70D6B">
            <w:pPr>
              <w:rPr>
                <w:rFonts w:ascii="Arial" w:hAnsi="Arial" w:cs="Arial"/>
                <w:sz w:val="24"/>
                <w:szCs w:val="24"/>
              </w:rPr>
            </w:pPr>
            <w:r w:rsidRPr="002B4555">
              <w:rPr>
                <w:rFonts w:ascii="Arial" w:hAnsi="Arial" w:cs="Arial"/>
                <w:sz w:val="24"/>
                <w:szCs w:val="24"/>
              </w:rPr>
              <w:t xml:space="preserve">Alga Paweł </w:t>
            </w:r>
            <w:proofErr w:type="spellStart"/>
            <w:r w:rsidRPr="002B4555">
              <w:rPr>
                <w:rFonts w:ascii="Arial" w:hAnsi="Arial" w:cs="Arial"/>
                <w:sz w:val="24"/>
                <w:szCs w:val="24"/>
              </w:rPr>
              <w:t>Pinkowski</w:t>
            </w:r>
            <w:proofErr w:type="spellEnd"/>
          </w:p>
          <w:p w14:paraId="6A47C4A8" w14:textId="5F8E6656" w:rsidR="002B4555" w:rsidRPr="00986737" w:rsidRDefault="002B4555" w:rsidP="00E70D6B">
            <w:pPr>
              <w:rPr>
                <w:rFonts w:ascii="Arial" w:hAnsi="Arial" w:cs="Arial"/>
                <w:sz w:val="24"/>
                <w:szCs w:val="24"/>
              </w:rPr>
            </w:pPr>
            <w:r w:rsidRPr="002B4555">
              <w:rPr>
                <w:rFonts w:ascii="Arial" w:hAnsi="Arial" w:cs="Arial"/>
                <w:sz w:val="24"/>
                <w:szCs w:val="24"/>
              </w:rPr>
              <w:t>Leśna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B4555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505D09" w14:textId="4E06C980" w:rsidR="002B4555" w:rsidRPr="00986737" w:rsidRDefault="002B4555" w:rsidP="00E70D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555">
              <w:rPr>
                <w:rFonts w:ascii="Arial" w:hAnsi="Arial" w:cs="Arial"/>
                <w:sz w:val="24"/>
                <w:szCs w:val="24"/>
              </w:rPr>
              <w:t>63-430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B4555">
              <w:rPr>
                <w:rFonts w:ascii="Arial" w:hAnsi="Arial" w:cs="Arial"/>
                <w:sz w:val="24"/>
                <w:szCs w:val="24"/>
              </w:rPr>
              <w:t>Wierzbno</w:t>
            </w:r>
          </w:p>
        </w:tc>
        <w:tc>
          <w:tcPr>
            <w:tcW w:w="2551" w:type="dxa"/>
            <w:vAlign w:val="center"/>
          </w:tcPr>
          <w:p w14:paraId="4C0E13B6" w14:textId="71B72A85" w:rsidR="002B4555" w:rsidRPr="00986737" w:rsidRDefault="002B4555" w:rsidP="00E70D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4555">
              <w:rPr>
                <w:rFonts w:ascii="Arial" w:hAnsi="Arial" w:cs="Arial"/>
                <w:sz w:val="24"/>
                <w:szCs w:val="24"/>
              </w:rPr>
              <w:t>112 247.34 zł</w:t>
            </w:r>
          </w:p>
        </w:tc>
      </w:tr>
      <w:tr w:rsidR="002B4555" w:rsidRPr="00BB547B" w14:paraId="5745EE20" w14:textId="77777777" w:rsidTr="006E6410">
        <w:tc>
          <w:tcPr>
            <w:tcW w:w="1276" w:type="dxa"/>
            <w:vAlign w:val="center"/>
          </w:tcPr>
          <w:p w14:paraId="1AE71C24" w14:textId="4BF903FB" w:rsidR="002B4555" w:rsidRPr="00986737" w:rsidRDefault="002B4555" w:rsidP="00E70D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455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2F2F533E" w14:textId="37C9AB31" w:rsidR="002B4555" w:rsidRPr="00986737" w:rsidRDefault="002B4555" w:rsidP="00E70D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455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459933E9" w14:textId="1151B720" w:rsidR="002B4555" w:rsidRPr="00986737" w:rsidRDefault="00E70D6B" w:rsidP="00E70D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PHU </w:t>
            </w:r>
            <w:r w:rsidR="002B4555" w:rsidRPr="002B4555">
              <w:rPr>
                <w:rFonts w:ascii="Arial" w:hAnsi="Arial" w:cs="Arial"/>
                <w:sz w:val="24"/>
                <w:szCs w:val="24"/>
              </w:rPr>
              <w:t>JOBIKO</w:t>
            </w:r>
          </w:p>
          <w:p w14:paraId="216948F0" w14:textId="797DEA67" w:rsidR="002B4555" w:rsidRPr="00986737" w:rsidRDefault="00E70D6B" w:rsidP="00E70D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Wichrowe 9</w:t>
            </w:r>
            <w:r w:rsidR="00740F9D">
              <w:rPr>
                <w:rFonts w:ascii="Arial" w:hAnsi="Arial" w:cs="Arial"/>
                <w:sz w:val="24"/>
                <w:szCs w:val="24"/>
              </w:rPr>
              <w:t>, Dalki</w:t>
            </w:r>
          </w:p>
          <w:p w14:paraId="5F1FEA1D" w14:textId="661B8D52" w:rsidR="002B4555" w:rsidRPr="00986737" w:rsidRDefault="002B4555" w:rsidP="00E70D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4555">
              <w:rPr>
                <w:rFonts w:ascii="Arial" w:hAnsi="Arial" w:cs="Arial"/>
                <w:sz w:val="24"/>
                <w:szCs w:val="24"/>
              </w:rPr>
              <w:t>62-200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B4555">
              <w:rPr>
                <w:rFonts w:ascii="Arial" w:hAnsi="Arial" w:cs="Arial"/>
                <w:sz w:val="24"/>
                <w:szCs w:val="24"/>
              </w:rPr>
              <w:t>Gniezno</w:t>
            </w:r>
          </w:p>
        </w:tc>
        <w:tc>
          <w:tcPr>
            <w:tcW w:w="2551" w:type="dxa"/>
            <w:vAlign w:val="center"/>
          </w:tcPr>
          <w:p w14:paraId="66654CF3" w14:textId="64CBB74E" w:rsidR="002B4555" w:rsidRPr="00986737" w:rsidRDefault="002B4555" w:rsidP="00E70D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4555">
              <w:rPr>
                <w:rFonts w:ascii="Arial" w:hAnsi="Arial" w:cs="Arial"/>
                <w:sz w:val="24"/>
                <w:szCs w:val="24"/>
              </w:rPr>
              <w:t>107 121.68 zł</w:t>
            </w:r>
          </w:p>
        </w:tc>
      </w:tr>
      <w:tr w:rsidR="007C6A24" w:rsidRPr="00BB547B" w14:paraId="14253224" w14:textId="77777777" w:rsidTr="006E6410">
        <w:tc>
          <w:tcPr>
            <w:tcW w:w="1276" w:type="dxa"/>
            <w:vAlign w:val="center"/>
          </w:tcPr>
          <w:p w14:paraId="63B97FDC" w14:textId="3F3C0231" w:rsidR="007C6A24" w:rsidRPr="002B4555" w:rsidRDefault="007C6A24" w:rsidP="007C6A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5E6B0312" w14:textId="0E82CD41" w:rsidR="007C6A24" w:rsidRPr="002B4555" w:rsidRDefault="007C6A24" w:rsidP="007C6A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7FA9DDC" w14:textId="77777777" w:rsidR="007C6A24" w:rsidRPr="00986737" w:rsidRDefault="007C6A24" w:rsidP="007C6A24">
            <w:pPr>
              <w:rPr>
                <w:rFonts w:ascii="Arial" w:hAnsi="Arial" w:cs="Arial"/>
                <w:sz w:val="24"/>
                <w:szCs w:val="24"/>
              </w:rPr>
            </w:pPr>
            <w:r w:rsidRPr="000D2C0C">
              <w:rPr>
                <w:rFonts w:ascii="Arial" w:hAnsi="Arial" w:cs="Arial"/>
                <w:sz w:val="24"/>
                <w:szCs w:val="24"/>
              </w:rPr>
              <w:t>SUTURA MED Sp. z .o.o.</w:t>
            </w:r>
          </w:p>
          <w:p w14:paraId="41B8E4AA" w14:textId="77777777" w:rsidR="007C6A24" w:rsidRDefault="007C6A24" w:rsidP="007C6A2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Mała Odrzańska 21/2</w:t>
            </w:r>
          </w:p>
          <w:p w14:paraId="4A61B5CF" w14:textId="5CA7DD3E" w:rsidR="007C6A24" w:rsidRDefault="007C6A24" w:rsidP="007C6A2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70-535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2C0C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vAlign w:val="center"/>
          </w:tcPr>
          <w:p w14:paraId="2188B219" w14:textId="3107BA81" w:rsidR="007C6A24" w:rsidRPr="002B4555" w:rsidRDefault="007C6A24" w:rsidP="007C6A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2C0C">
              <w:rPr>
                <w:rFonts w:ascii="Arial" w:hAnsi="Arial" w:cs="Arial"/>
                <w:sz w:val="24"/>
                <w:szCs w:val="24"/>
              </w:rPr>
              <w:t>256 597.48 zł</w:t>
            </w:r>
          </w:p>
        </w:tc>
      </w:tr>
      <w:tr w:rsidR="007C6A24" w:rsidRPr="00BB547B" w14:paraId="5E341856" w14:textId="77777777" w:rsidTr="006E6410">
        <w:tc>
          <w:tcPr>
            <w:tcW w:w="1276" w:type="dxa"/>
            <w:vAlign w:val="center"/>
          </w:tcPr>
          <w:p w14:paraId="7201465F" w14:textId="7C2CDB9A" w:rsidR="007C6A24" w:rsidRPr="002B4555" w:rsidRDefault="007C6A24" w:rsidP="007C6A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35F5ACAA" w14:textId="4B08FE8B" w:rsidR="007C6A24" w:rsidRPr="002B4555" w:rsidRDefault="007C6A24" w:rsidP="007C6A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3C1CD103" w14:textId="77777777" w:rsidR="007C6A24" w:rsidRPr="00986737" w:rsidRDefault="007C6A24" w:rsidP="007C6A24">
            <w:pPr>
              <w:rPr>
                <w:rFonts w:ascii="Arial" w:hAnsi="Arial" w:cs="Arial"/>
                <w:sz w:val="24"/>
                <w:szCs w:val="24"/>
              </w:rPr>
            </w:pPr>
            <w:r w:rsidRPr="000D2C0C">
              <w:rPr>
                <w:rFonts w:ascii="Arial" w:hAnsi="Arial" w:cs="Arial"/>
                <w:sz w:val="24"/>
                <w:szCs w:val="24"/>
              </w:rPr>
              <w:t>SUTURA MED Sp. z .o.o.</w:t>
            </w:r>
          </w:p>
          <w:p w14:paraId="6077D5AC" w14:textId="77777777" w:rsidR="007C6A24" w:rsidRDefault="007C6A24" w:rsidP="007C6A2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Mała Odrzańska 21/2</w:t>
            </w:r>
          </w:p>
          <w:p w14:paraId="2CEDBCDE" w14:textId="704D0C09" w:rsidR="007C6A24" w:rsidRDefault="007C6A24" w:rsidP="007C6A2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70-535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2C0C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vAlign w:val="center"/>
          </w:tcPr>
          <w:p w14:paraId="37735296" w14:textId="108AA582" w:rsidR="007C6A24" w:rsidRPr="002B4555" w:rsidRDefault="007C6A24" w:rsidP="007C6A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2C0C">
              <w:rPr>
                <w:rFonts w:ascii="Arial" w:hAnsi="Arial" w:cs="Arial"/>
                <w:sz w:val="24"/>
                <w:szCs w:val="24"/>
              </w:rPr>
              <w:t>132 002.37 zł</w:t>
            </w:r>
          </w:p>
        </w:tc>
      </w:tr>
      <w:tr w:rsidR="007C6A24" w:rsidRPr="00BB547B" w14:paraId="6CB38D2E" w14:textId="77777777" w:rsidTr="006E6410">
        <w:tc>
          <w:tcPr>
            <w:tcW w:w="1276" w:type="dxa"/>
            <w:vAlign w:val="center"/>
          </w:tcPr>
          <w:p w14:paraId="0F967EE6" w14:textId="5FF19FED" w:rsidR="007C6A24" w:rsidRPr="002B4555" w:rsidRDefault="007C6A24" w:rsidP="007C6A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1B8F075D" w14:textId="331A02B9" w:rsidR="007C6A24" w:rsidRPr="002B4555" w:rsidRDefault="007C6A24" w:rsidP="007C6A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446B1703" w14:textId="77777777" w:rsidR="007C6A24" w:rsidRPr="00986737" w:rsidRDefault="007C6A24" w:rsidP="007C6A2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2C0C">
              <w:rPr>
                <w:rFonts w:ascii="Arial" w:hAnsi="Arial" w:cs="Arial"/>
                <w:sz w:val="24"/>
                <w:szCs w:val="24"/>
              </w:rPr>
              <w:t>Dafipapier</w:t>
            </w:r>
            <w:proofErr w:type="spellEnd"/>
            <w:r w:rsidRPr="000D2C0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B5EA754" w14:textId="77777777" w:rsidR="007C6A24" w:rsidRPr="00986737" w:rsidRDefault="007C6A24" w:rsidP="007C6A24">
            <w:pPr>
              <w:rPr>
                <w:rFonts w:ascii="Arial" w:hAnsi="Arial" w:cs="Arial"/>
                <w:sz w:val="24"/>
                <w:szCs w:val="24"/>
              </w:rPr>
            </w:pPr>
            <w:r w:rsidRPr="000D2C0C">
              <w:rPr>
                <w:rFonts w:ascii="Arial" w:hAnsi="Arial" w:cs="Arial"/>
                <w:sz w:val="24"/>
                <w:szCs w:val="24"/>
              </w:rPr>
              <w:t>Kombatantów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2C0C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1A2B0A" w14:textId="5946282B" w:rsidR="007C6A24" w:rsidRDefault="007C6A24" w:rsidP="007C6A24">
            <w:pPr>
              <w:rPr>
                <w:rFonts w:ascii="Arial" w:hAnsi="Arial" w:cs="Arial"/>
                <w:sz w:val="24"/>
                <w:szCs w:val="24"/>
              </w:rPr>
            </w:pPr>
            <w:r w:rsidRPr="000D2C0C">
              <w:rPr>
                <w:rFonts w:ascii="Arial" w:hAnsi="Arial" w:cs="Arial"/>
                <w:sz w:val="24"/>
                <w:szCs w:val="24"/>
              </w:rPr>
              <w:t>15-110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2C0C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5BF1F792" w14:textId="31FC1A02" w:rsidR="007C6A24" w:rsidRPr="002B4555" w:rsidRDefault="007C6A24" w:rsidP="007C6A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2C0C">
              <w:rPr>
                <w:rFonts w:ascii="Arial" w:hAnsi="Arial" w:cs="Arial"/>
                <w:sz w:val="24"/>
                <w:szCs w:val="24"/>
              </w:rPr>
              <w:t>135 115.50 zł</w:t>
            </w:r>
          </w:p>
        </w:tc>
      </w:tr>
    </w:tbl>
    <w:p w14:paraId="193BF8FF" w14:textId="77777777" w:rsidR="00740F9D" w:rsidRDefault="00740F9D" w:rsidP="00E70D6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4531AD3" w14:textId="6E965B5D" w:rsidR="00A80738" w:rsidRDefault="00A80738" w:rsidP="00E70D6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p w14:paraId="29980224" w14:textId="239A5BA3" w:rsidR="00C82D19" w:rsidRPr="004860BD" w:rsidRDefault="00C82D19" w:rsidP="00C82D19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4860BD">
        <w:rPr>
          <w:rFonts w:ascii="Arial" w:hAnsi="Arial" w:cs="Arial"/>
          <w:i/>
          <w:sz w:val="22"/>
          <w:szCs w:val="22"/>
        </w:rPr>
        <w:t xml:space="preserve">/-/ Z-ca Dyrektora ds. </w:t>
      </w:r>
      <w:r>
        <w:rPr>
          <w:rFonts w:ascii="Arial" w:hAnsi="Arial" w:cs="Arial"/>
          <w:i/>
          <w:sz w:val="22"/>
          <w:szCs w:val="22"/>
        </w:rPr>
        <w:t>Medycznych</w:t>
      </w:r>
    </w:p>
    <w:p w14:paraId="4796FB51" w14:textId="1AC4DF77" w:rsidR="00C82D19" w:rsidRPr="004860BD" w:rsidRDefault="00C82D19" w:rsidP="00C82D19">
      <w:pPr>
        <w:pStyle w:val="Tekstpodstawowy"/>
        <w:ind w:left="3119"/>
        <w:jc w:val="right"/>
        <w:rPr>
          <w:rFonts w:ascii="Arial" w:hAnsi="Arial" w:cs="Arial"/>
          <w:i/>
          <w:sz w:val="22"/>
          <w:szCs w:val="22"/>
        </w:rPr>
      </w:pPr>
      <w:r w:rsidRPr="004860BD">
        <w:rPr>
          <w:rFonts w:ascii="Arial" w:hAnsi="Arial" w:cs="Arial"/>
          <w:i/>
          <w:sz w:val="22"/>
          <w:szCs w:val="22"/>
        </w:rPr>
        <w:t xml:space="preserve">                     </w:t>
      </w:r>
      <w:r>
        <w:rPr>
          <w:rFonts w:ascii="Arial" w:hAnsi="Arial" w:cs="Arial"/>
          <w:i/>
          <w:sz w:val="22"/>
          <w:szCs w:val="22"/>
        </w:rPr>
        <w:t>Ilona Idasiak-Piechocka</w:t>
      </w:r>
      <w:r w:rsidRPr="004860BD">
        <w:rPr>
          <w:rFonts w:ascii="Arial" w:hAnsi="Arial" w:cs="Arial"/>
          <w:sz w:val="22"/>
          <w:szCs w:val="22"/>
        </w:rPr>
        <w:t xml:space="preserve"> </w:t>
      </w:r>
    </w:p>
    <w:p w14:paraId="4DBEBE51" w14:textId="77777777" w:rsidR="00C82D19" w:rsidRPr="00BB547B" w:rsidRDefault="00C82D19" w:rsidP="00E70D6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C82D19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5FB79" w14:textId="77777777" w:rsidR="00D939E5" w:rsidRDefault="00D939E5">
      <w:r>
        <w:separator/>
      </w:r>
    </w:p>
  </w:endnote>
  <w:endnote w:type="continuationSeparator" w:id="0">
    <w:p w14:paraId="09A2B12A" w14:textId="77777777" w:rsidR="00D939E5" w:rsidRDefault="00D93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95D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B365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D7F54" w14:textId="42332C11" w:rsidR="00986737" w:rsidRPr="00986737" w:rsidRDefault="00740F9D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5EFFE93" wp14:editId="443F0F1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B70534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B5ABDB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9228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7F36F1" w14:textId="77777777" w:rsidR="009F189D" w:rsidRDefault="009F189D">
    <w:pPr>
      <w:pStyle w:val="Stopka"/>
      <w:tabs>
        <w:tab w:val="clear" w:pos="4536"/>
      </w:tabs>
      <w:jc w:val="center"/>
    </w:pPr>
  </w:p>
  <w:p w14:paraId="186B8C7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FD8C8" w14:textId="77777777" w:rsidR="00D939E5" w:rsidRDefault="00D939E5">
      <w:r>
        <w:separator/>
      </w:r>
    </w:p>
  </w:footnote>
  <w:footnote w:type="continuationSeparator" w:id="0">
    <w:p w14:paraId="44DA5843" w14:textId="77777777" w:rsidR="00D939E5" w:rsidRDefault="00D93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63A4B" w14:textId="77777777" w:rsidR="002B4555" w:rsidRDefault="002B45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B92B2" w14:textId="77777777" w:rsidR="002B4555" w:rsidRDefault="002B45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55FF7" w14:textId="77777777" w:rsidR="002B4555" w:rsidRDefault="002B45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B80"/>
    <w:rsid w:val="00007727"/>
    <w:rsid w:val="00017720"/>
    <w:rsid w:val="00035488"/>
    <w:rsid w:val="000D7F25"/>
    <w:rsid w:val="000E00E5"/>
    <w:rsid w:val="00122EF2"/>
    <w:rsid w:val="00173B20"/>
    <w:rsid w:val="001C69FF"/>
    <w:rsid w:val="0023318D"/>
    <w:rsid w:val="002B4555"/>
    <w:rsid w:val="003839E6"/>
    <w:rsid w:val="003C5B80"/>
    <w:rsid w:val="003D72FD"/>
    <w:rsid w:val="00423179"/>
    <w:rsid w:val="00490DC0"/>
    <w:rsid w:val="00493F8C"/>
    <w:rsid w:val="004C7E9B"/>
    <w:rsid w:val="005614F2"/>
    <w:rsid w:val="00577BC6"/>
    <w:rsid w:val="005A632E"/>
    <w:rsid w:val="00653404"/>
    <w:rsid w:val="0069085C"/>
    <w:rsid w:val="006B27ED"/>
    <w:rsid w:val="00740F9D"/>
    <w:rsid w:val="007C6A24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82D19"/>
    <w:rsid w:val="00CA3D66"/>
    <w:rsid w:val="00CB0802"/>
    <w:rsid w:val="00D665F5"/>
    <w:rsid w:val="00D7128F"/>
    <w:rsid w:val="00D939E5"/>
    <w:rsid w:val="00E70D6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A66C80"/>
  <w15:chartTrackingRefBased/>
  <w15:docId w15:val="{85221412-A070-48D4-BF07-09FC9A0E1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2026-02-20T09:21:00Z</cp:lastPrinted>
  <dcterms:created xsi:type="dcterms:W3CDTF">2026-02-20T09:23:00Z</dcterms:created>
  <dcterms:modified xsi:type="dcterms:W3CDTF">2026-02-20T09:23:00Z</dcterms:modified>
</cp:coreProperties>
</file>