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3875A" w14:textId="60A00018" w:rsidR="005D05C3" w:rsidRPr="00A05579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A05579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51DBD" w:rsidRPr="00A05579">
        <w:rPr>
          <w:rFonts w:ascii="Arial Black" w:hAnsi="Arial Black" w:cs="Arial"/>
          <w:bCs/>
          <w:i w:val="0"/>
          <w:sz w:val="20"/>
        </w:rPr>
        <w:t>10</w:t>
      </w:r>
      <w:r w:rsidRPr="00A05579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701C59F7" w14:textId="77777777" w:rsidR="005D05C3" w:rsidRPr="00A0557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A05579">
        <w:rPr>
          <w:rFonts w:ascii="Arial Narrow" w:hAnsi="Arial Narrow" w:cs="Arial"/>
          <w:b/>
          <w:sz w:val="20"/>
          <w:szCs w:val="20"/>
        </w:rPr>
        <w:t>Zamawiający:</w:t>
      </w:r>
    </w:p>
    <w:p w14:paraId="0AB44382" w14:textId="5FBE7D13" w:rsidR="005D05C3" w:rsidRPr="00A05579" w:rsidRDefault="00651DB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408E7F8F" w14:textId="1C6B0E90" w:rsidR="005D05C3" w:rsidRPr="00A05579" w:rsidRDefault="00651DB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ul. Powstańców Warszawy</w:t>
      </w:r>
      <w:r w:rsidR="005D05C3" w:rsidRPr="00A05579">
        <w:rPr>
          <w:rFonts w:ascii="Arial Narrow" w:hAnsi="Arial Narrow" w:cs="Arial"/>
          <w:sz w:val="20"/>
          <w:szCs w:val="20"/>
        </w:rPr>
        <w:t xml:space="preserve"> </w:t>
      </w:r>
      <w:r w:rsidRPr="00A05579">
        <w:rPr>
          <w:rFonts w:ascii="Arial Narrow" w:hAnsi="Arial Narrow" w:cs="Arial"/>
          <w:sz w:val="20"/>
          <w:szCs w:val="20"/>
        </w:rPr>
        <w:t>5</w:t>
      </w:r>
      <w:r w:rsidR="005D05C3" w:rsidRPr="00A05579">
        <w:rPr>
          <w:rFonts w:ascii="Arial Narrow" w:hAnsi="Arial Narrow" w:cs="Arial"/>
          <w:sz w:val="20"/>
          <w:szCs w:val="20"/>
        </w:rPr>
        <w:t xml:space="preserve"> </w:t>
      </w:r>
    </w:p>
    <w:p w14:paraId="35C066AB" w14:textId="1AF9A3E3" w:rsidR="005D05C3" w:rsidRPr="00A05579" w:rsidRDefault="00651DB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85-681</w:t>
      </w:r>
      <w:r w:rsidR="005D05C3" w:rsidRPr="00A05579">
        <w:rPr>
          <w:rFonts w:ascii="Arial Narrow" w:hAnsi="Arial Narrow" w:cs="Arial"/>
          <w:sz w:val="20"/>
          <w:szCs w:val="20"/>
        </w:rPr>
        <w:t xml:space="preserve"> </w:t>
      </w:r>
      <w:r w:rsidRPr="00A05579">
        <w:rPr>
          <w:rFonts w:ascii="Arial Narrow" w:hAnsi="Arial Narrow" w:cs="Arial"/>
          <w:sz w:val="20"/>
          <w:szCs w:val="20"/>
        </w:rPr>
        <w:t>Bydgoszcz</w:t>
      </w:r>
    </w:p>
    <w:p w14:paraId="312F802B" w14:textId="77777777" w:rsidR="005D05C3" w:rsidRPr="00A0557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A05579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0654C77E" w14:textId="77777777" w:rsidR="005D05C3" w:rsidRPr="00A0557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A05579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7D75E664" w14:textId="77777777" w:rsidR="005D05C3" w:rsidRPr="00A05579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05579" w14:paraId="706CFE95" w14:textId="77777777" w:rsidTr="001B7D97">
        <w:tc>
          <w:tcPr>
            <w:tcW w:w="2800" w:type="dxa"/>
          </w:tcPr>
          <w:p w14:paraId="2F147E52" w14:textId="77777777" w:rsidR="005D05C3" w:rsidRPr="00A0557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05579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A05579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3ECA29" w14:textId="77777777" w:rsidR="005D05C3" w:rsidRPr="00A055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3DE4D7A" w14:textId="77777777" w:rsidR="005D05C3" w:rsidRPr="00A055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4F1F35" w14:textId="77777777" w:rsidR="005D05C3" w:rsidRPr="00A0557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A0557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A05579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A0557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A05579" w14:paraId="2D9D9789" w14:textId="77777777" w:rsidTr="001B7D97">
        <w:tc>
          <w:tcPr>
            <w:tcW w:w="2800" w:type="dxa"/>
          </w:tcPr>
          <w:p w14:paraId="206F7B2A" w14:textId="77777777" w:rsidR="005D05C3" w:rsidRPr="00A0557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05579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FD4B66C" w14:textId="77777777" w:rsidR="005D05C3" w:rsidRPr="00A055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E6747F7" w14:textId="77777777" w:rsidR="005D05C3" w:rsidRPr="00A055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40BCF3" w14:textId="77777777" w:rsidR="005D05C3" w:rsidRPr="00A0557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A0557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A05579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A0557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1CB33EC" w14:textId="77777777" w:rsidR="005D05C3" w:rsidRPr="00A0557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1DBD" w:rsidRPr="00A05579" w14:paraId="405BBD0D" w14:textId="77777777" w:rsidTr="00D97456">
        <w:tc>
          <w:tcPr>
            <w:tcW w:w="9104" w:type="dxa"/>
            <w:shd w:val="clear" w:color="auto" w:fill="D9D9D9"/>
          </w:tcPr>
          <w:p w14:paraId="3D7415A6" w14:textId="77777777" w:rsidR="00651DBD" w:rsidRPr="00A05579" w:rsidRDefault="00651DBD" w:rsidP="00D974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579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296F5BBF" w14:textId="661055DB" w:rsidR="00651DBD" w:rsidRPr="00A05579" w:rsidRDefault="00651DBD" w:rsidP="00D9745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5579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05579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A05579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A05579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A05579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A05579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A05579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A05579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A05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05579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A05579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301F6B14" w14:textId="77777777" w:rsidR="00651DBD" w:rsidRPr="00A05579" w:rsidRDefault="00651DBD" w:rsidP="00D9745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5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A05579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A05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6B75048" w14:textId="77777777" w:rsidR="00ED79A4" w:rsidRPr="00A0557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18FA1B7" w14:textId="77777777" w:rsidR="00ED79A4" w:rsidRPr="00A0557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05579" w14:paraId="1D0B861C" w14:textId="77777777" w:rsidTr="001B7D97">
        <w:tc>
          <w:tcPr>
            <w:tcW w:w="2269" w:type="dxa"/>
          </w:tcPr>
          <w:p w14:paraId="4E3BAEDD" w14:textId="77777777" w:rsidR="00ED79A4" w:rsidRPr="00A0557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2B035C4" w14:textId="7A38B43E" w:rsidR="00ED79A4" w:rsidRPr="00A05579" w:rsidRDefault="00651DB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sprzętu medycznego</w:t>
            </w:r>
            <w:r w:rsidR="00ED79A4" w:rsidRPr="00A0557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651DBD" w:rsidRPr="00A05579" w14:paraId="663397CD" w14:textId="77777777" w:rsidTr="00D97456">
        <w:tc>
          <w:tcPr>
            <w:tcW w:w="2269" w:type="dxa"/>
          </w:tcPr>
          <w:p w14:paraId="6D3AF420" w14:textId="77777777" w:rsidR="00651DBD" w:rsidRPr="00A05579" w:rsidRDefault="00651DBD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B45528" w14:textId="71F3EC72" w:rsidR="00651DBD" w:rsidRPr="00A05579" w:rsidRDefault="00651DBD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13/2026</w:t>
            </w:r>
          </w:p>
        </w:tc>
      </w:tr>
    </w:tbl>
    <w:p w14:paraId="6ED4D116" w14:textId="77777777" w:rsidR="00ED79A4" w:rsidRPr="00A0557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566191F" w14:textId="021E8B90" w:rsidR="002A4E3C" w:rsidRPr="00A05579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 xml:space="preserve">prowadzonego przez </w:t>
      </w:r>
      <w:r w:rsidR="00651DBD" w:rsidRPr="00A05579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A05579">
        <w:rPr>
          <w:rFonts w:ascii="Arial Narrow" w:hAnsi="Arial Narrow" w:cs="Arial"/>
          <w:b/>
          <w:sz w:val="20"/>
          <w:szCs w:val="20"/>
        </w:rPr>
        <w:t>,</w:t>
      </w:r>
      <w:r w:rsidR="002B2AD9" w:rsidRPr="00A05579">
        <w:rPr>
          <w:rFonts w:ascii="Arial Narrow" w:hAnsi="Arial Narrow" w:cs="Arial"/>
          <w:sz w:val="20"/>
          <w:szCs w:val="20"/>
        </w:rPr>
        <w:t xml:space="preserve"> </w:t>
      </w:r>
      <w:r w:rsidR="00E65685" w:rsidRPr="00A05579">
        <w:rPr>
          <w:rFonts w:ascii="Arial Narrow" w:hAnsi="Arial Narrow" w:cs="Arial"/>
          <w:sz w:val="20"/>
          <w:szCs w:val="20"/>
        </w:rPr>
        <w:t>oświa</w:t>
      </w:r>
      <w:r w:rsidR="00825A09" w:rsidRPr="00A05579">
        <w:rPr>
          <w:rFonts w:ascii="Arial Narrow" w:hAnsi="Arial Narrow" w:cs="Arial"/>
          <w:sz w:val="20"/>
          <w:szCs w:val="20"/>
        </w:rPr>
        <w:t>dczam</w:t>
      </w:r>
      <w:r w:rsidR="00E65685" w:rsidRPr="00A05579">
        <w:rPr>
          <w:rFonts w:ascii="Arial Narrow" w:hAnsi="Arial Narrow" w:cs="Arial"/>
          <w:sz w:val="20"/>
          <w:szCs w:val="20"/>
        </w:rPr>
        <w:t>,</w:t>
      </w:r>
      <w:r w:rsidR="00471B8D" w:rsidRPr="00A05579">
        <w:rPr>
          <w:rFonts w:ascii="Arial Narrow" w:hAnsi="Arial Narrow" w:cs="Arial"/>
          <w:sz w:val="20"/>
          <w:szCs w:val="20"/>
        </w:rPr>
        <w:t xml:space="preserve"> że</w:t>
      </w:r>
      <w:r w:rsidR="00715B48" w:rsidRPr="00A05579">
        <w:rPr>
          <w:rFonts w:ascii="Arial Narrow" w:hAnsi="Arial Narrow" w:cs="Arial"/>
          <w:sz w:val="20"/>
          <w:szCs w:val="20"/>
        </w:rPr>
        <w:t xml:space="preserve"> </w:t>
      </w:r>
      <w:r w:rsidR="00886689" w:rsidRPr="00A05579">
        <w:rPr>
          <w:rFonts w:ascii="Arial Narrow" w:hAnsi="Arial Narrow" w:cs="Arial"/>
          <w:sz w:val="20"/>
          <w:szCs w:val="20"/>
        </w:rPr>
        <w:t>informacje zawarte w</w:t>
      </w:r>
      <w:r w:rsidR="00715B48" w:rsidRPr="00A05579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A05579">
        <w:rPr>
          <w:rFonts w:ascii="Arial Narrow" w:hAnsi="Arial Narrow" w:cs="Arial"/>
          <w:sz w:val="20"/>
          <w:szCs w:val="20"/>
        </w:rPr>
        <w:t>m</w:t>
      </w:r>
      <w:r w:rsidR="00886689" w:rsidRPr="00A05579">
        <w:rPr>
          <w:rFonts w:ascii="Arial Narrow" w:hAnsi="Arial Narrow" w:cs="Arial"/>
          <w:sz w:val="20"/>
          <w:szCs w:val="20"/>
        </w:rPr>
        <w:t xml:space="preserve"> </w:t>
      </w:r>
      <w:r w:rsidR="00552625" w:rsidRPr="00A05579">
        <w:rPr>
          <w:rFonts w:ascii="Arial Narrow" w:hAnsi="Arial Narrow" w:cs="Arial"/>
          <w:sz w:val="20"/>
          <w:szCs w:val="20"/>
        </w:rPr>
        <w:t>przez nas</w:t>
      </w:r>
      <w:r w:rsidR="004B5FB1" w:rsidRPr="00A05579">
        <w:rPr>
          <w:rFonts w:ascii="Arial Narrow" w:hAnsi="Arial Narrow" w:cs="Arial"/>
          <w:sz w:val="20"/>
          <w:szCs w:val="20"/>
        </w:rPr>
        <w:t xml:space="preserve"> </w:t>
      </w:r>
      <w:r w:rsidR="007104AC" w:rsidRPr="00A05579">
        <w:rPr>
          <w:rFonts w:ascii="Arial Narrow" w:hAnsi="Arial Narrow" w:cs="Arial"/>
          <w:sz w:val="20"/>
          <w:szCs w:val="20"/>
        </w:rPr>
        <w:t>O</w:t>
      </w:r>
      <w:r w:rsidR="00886689" w:rsidRPr="00A05579">
        <w:rPr>
          <w:rFonts w:ascii="Arial Narrow" w:hAnsi="Arial Narrow" w:cs="Arial"/>
          <w:sz w:val="20"/>
          <w:szCs w:val="20"/>
        </w:rPr>
        <w:t>świadczeniu</w:t>
      </w:r>
      <w:r w:rsidR="00A113B2" w:rsidRPr="00A05579">
        <w:rPr>
          <w:rFonts w:ascii="Arial Narrow" w:hAnsi="Arial Narrow" w:cs="Arial"/>
          <w:sz w:val="20"/>
          <w:szCs w:val="20"/>
        </w:rPr>
        <w:t>,</w:t>
      </w:r>
      <w:r w:rsidR="00886689" w:rsidRPr="00A05579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A05579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A05579">
        <w:rPr>
          <w:rFonts w:ascii="Arial Narrow" w:hAnsi="Arial Narrow" w:cs="Arial"/>
          <w:sz w:val="20"/>
          <w:szCs w:val="20"/>
        </w:rPr>
        <w:t>:</w:t>
      </w:r>
      <w:r w:rsidR="00886689" w:rsidRPr="00A05579">
        <w:rPr>
          <w:rFonts w:ascii="Arial Narrow" w:hAnsi="Arial Narrow" w:cs="Arial"/>
          <w:sz w:val="20"/>
          <w:szCs w:val="20"/>
        </w:rPr>
        <w:t xml:space="preserve">  </w:t>
      </w:r>
    </w:p>
    <w:p w14:paraId="68DEBC43" w14:textId="77777777" w:rsidR="00602087" w:rsidRPr="00A05579" w:rsidRDefault="00886689" w:rsidP="00A05579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A05579">
        <w:rPr>
          <w:rFonts w:ascii="Arial Narrow" w:hAnsi="Arial Narrow" w:cs="Arial"/>
          <w:sz w:val="20"/>
          <w:szCs w:val="20"/>
        </w:rPr>
        <w:t>ustawy Pzp</w:t>
      </w:r>
      <w:r w:rsidR="001B16D9" w:rsidRPr="00A05579">
        <w:rPr>
          <w:rFonts w:ascii="Arial Narrow" w:hAnsi="Arial Narrow" w:cs="Arial"/>
          <w:sz w:val="20"/>
          <w:szCs w:val="20"/>
        </w:rPr>
        <w:t>,</w:t>
      </w:r>
    </w:p>
    <w:p w14:paraId="43E935E0" w14:textId="77777777" w:rsidR="00697361" w:rsidRPr="00A05579" w:rsidRDefault="00602087" w:rsidP="00A0557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A05579">
        <w:rPr>
          <w:rFonts w:ascii="Arial Narrow" w:hAnsi="Arial Narrow" w:cs="Arial"/>
          <w:sz w:val="20"/>
          <w:szCs w:val="20"/>
        </w:rPr>
        <w:t>pkt 4 ustawy Pzp</w:t>
      </w:r>
      <w:r w:rsidR="001B16D9" w:rsidRPr="00A05579">
        <w:rPr>
          <w:rFonts w:ascii="Arial Narrow" w:hAnsi="Arial Narrow" w:cs="Arial"/>
          <w:sz w:val="20"/>
          <w:szCs w:val="20"/>
        </w:rPr>
        <w:t>,</w:t>
      </w:r>
    </w:p>
    <w:p w14:paraId="64C49C8D" w14:textId="77777777" w:rsidR="00697361" w:rsidRPr="00A05579" w:rsidRDefault="00697361" w:rsidP="00A0557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A05579">
        <w:rPr>
          <w:rFonts w:ascii="Arial Narrow" w:hAnsi="Arial Narrow" w:cs="Arial"/>
          <w:sz w:val="20"/>
          <w:szCs w:val="20"/>
        </w:rPr>
        <w:t>,</w:t>
      </w:r>
      <w:r w:rsidRPr="00A05579">
        <w:rPr>
          <w:rFonts w:ascii="Arial Narrow" w:hAnsi="Arial Narrow" w:cs="Arial"/>
          <w:sz w:val="20"/>
          <w:szCs w:val="20"/>
        </w:rPr>
        <w:t xml:space="preserve"> </w:t>
      </w:r>
    </w:p>
    <w:p w14:paraId="65B6C6AE" w14:textId="77777777" w:rsidR="001B16D9" w:rsidRPr="00A05579" w:rsidRDefault="00697361" w:rsidP="00A0557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A05579">
        <w:rPr>
          <w:rFonts w:ascii="Arial Narrow" w:hAnsi="Arial Narrow" w:cs="Arial"/>
          <w:sz w:val="20"/>
          <w:szCs w:val="20"/>
        </w:rPr>
        <w:t>6</w:t>
      </w:r>
      <w:r w:rsidRPr="00A05579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A05579">
        <w:rPr>
          <w:rFonts w:ascii="Arial Narrow" w:hAnsi="Arial Narrow" w:cs="Arial"/>
          <w:sz w:val="20"/>
          <w:szCs w:val="20"/>
        </w:rPr>
        <w:t>,</w:t>
      </w:r>
    </w:p>
    <w:p w14:paraId="5DFBC399" w14:textId="77777777" w:rsidR="00651DBD" w:rsidRPr="00A05579" w:rsidRDefault="00651DBD" w:rsidP="00A05579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1E8BC011" w14:textId="77777777" w:rsidR="00651DBD" w:rsidRPr="00A05579" w:rsidRDefault="00651DBD" w:rsidP="00A0557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A05579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A05579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A05579">
        <w:rPr>
          <w:rFonts w:ascii="Arial Narrow" w:hAnsi="Arial Narrow" w:cs="Arial"/>
          <w:bCs/>
          <w:sz w:val="20"/>
          <w:szCs w:val="20"/>
        </w:rPr>
        <w:t>,</w:t>
      </w:r>
    </w:p>
    <w:p w14:paraId="759A192D" w14:textId="356328BF" w:rsidR="004B5FB1" w:rsidRPr="00A0557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3C4D4FA" w14:textId="77777777" w:rsidR="00743884" w:rsidRPr="00A0557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A05579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A05579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A05579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A05579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A05579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A05579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A05579">
        <w:rPr>
          <w:rFonts w:ascii="Arial Narrow" w:hAnsi="Arial Narrow" w:cs="Arial"/>
          <w:bCs/>
          <w:sz w:val="20"/>
          <w:szCs w:val="20"/>
        </w:rPr>
        <w:t>514</w:t>
      </w:r>
      <w:r w:rsidRPr="00A05579">
        <w:rPr>
          <w:rFonts w:ascii="Arial Narrow" w:hAnsi="Arial Narrow" w:cs="Arial"/>
          <w:bCs/>
          <w:sz w:val="20"/>
          <w:szCs w:val="20"/>
        </w:rPr>
        <w:t>)</w:t>
      </w:r>
      <w:r w:rsidR="004B5FB1" w:rsidRPr="00A05579">
        <w:rPr>
          <w:rFonts w:ascii="Arial Narrow" w:hAnsi="Arial Narrow" w:cs="Arial"/>
          <w:bCs/>
          <w:sz w:val="20"/>
          <w:szCs w:val="20"/>
        </w:rPr>
        <w:t>,</w:t>
      </w:r>
    </w:p>
    <w:p w14:paraId="212B3797" w14:textId="77777777" w:rsidR="000B3481" w:rsidRPr="00A0557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12005B3F" w14:textId="77777777" w:rsidR="000B3481" w:rsidRPr="00A05579" w:rsidRDefault="000B3481" w:rsidP="00A05579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05579">
        <w:rPr>
          <w:rFonts w:ascii="Arial Narrow" w:hAnsi="Arial Narrow" w:cs="Arial"/>
          <w:b/>
        </w:rPr>
        <w:t>są aktualne.</w:t>
      </w:r>
    </w:p>
    <w:p w14:paraId="32B94CFD" w14:textId="77777777" w:rsidR="00C62F57" w:rsidRPr="00A0557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09CB5C3B" w14:textId="77777777" w:rsidR="00ED79A4" w:rsidRPr="00A05579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99E0080" w14:textId="77777777" w:rsidR="00FE4E2B" w:rsidRPr="00A05579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A05579">
        <w:rPr>
          <w:rFonts w:ascii="Arial Narrow" w:hAnsi="Arial Narrow" w:cs="Arial"/>
          <w:sz w:val="20"/>
          <w:szCs w:val="20"/>
        </w:rPr>
        <w:lastRenderedPageBreak/>
        <w:t xml:space="preserve">Oświadczam, że wszystkie informacje podane w </w:t>
      </w:r>
      <w:r w:rsidR="002C3302" w:rsidRPr="00A05579">
        <w:rPr>
          <w:rFonts w:ascii="Arial Narrow" w:hAnsi="Arial Narrow" w:cs="Arial"/>
          <w:sz w:val="20"/>
          <w:szCs w:val="20"/>
        </w:rPr>
        <w:t>niniejszym</w:t>
      </w:r>
      <w:r w:rsidRPr="00A05579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A05579">
        <w:rPr>
          <w:rFonts w:ascii="Arial Narrow" w:hAnsi="Arial Narrow" w:cs="Arial"/>
          <w:sz w:val="20"/>
          <w:szCs w:val="20"/>
        </w:rPr>
        <w:t>u</w:t>
      </w:r>
      <w:r w:rsidRPr="00A05579">
        <w:rPr>
          <w:rFonts w:ascii="Arial Narrow" w:hAnsi="Arial Narrow" w:cs="Arial"/>
          <w:sz w:val="20"/>
          <w:szCs w:val="20"/>
        </w:rPr>
        <w:t xml:space="preserve"> są</w:t>
      </w:r>
      <w:r w:rsidR="002C3302" w:rsidRPr="00A05579">
        <w:rPr>
          <w:rFonts w:ascii="Arial Narrow" w:hAnsi="Arial Narrow" w:cs="Arial"/>
          <w:sz w:val="20"/>
          <w:szCs w:val="20"/>
        </w:rPr>
        <w:t xml:space="preserve"> </w:t>
      </w:r>
      <w:r w:rsidRPr="00A05579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A05579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05579" w14:paraId="406DCBAD" w14:textId="77777777" w:rsidTr="001B7D97">
        <w:tc>
          <w:tcPr>
            <w:tcW w:w="2660" w:type="dxa"/>
          </w:tcPr>
          <w:p w14:paraId="1D8609C4" w14:textId="77777777" w:rsidR="00ED79A4" w:rsidRPr="00A055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A3160D2" w14:textId="77777777" w:rsidR="00ED79A4" w:rsidRPr="00A055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35C301C" w14:textId="77777777" w:rsidR="00ED79A4" w:rsidRPr="00A0557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2AE5127" w14:textId="77777777" w:rsidR="00ED79A4" w:rsidRPr="00A055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46C1ABD" w14:textId="77777777" w:rsidR="00ED79A4" w:rsidRPr="00A055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24A88C5" w14:textId="2CB15756" w:rsidR="00ED79A4" w:rsidRPr="00A0557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0557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651DBD" w:rsidRPr="00A0557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A0557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4F2B8B15" w14:textId="77777777" w:rsidR="00ED79A4" w:rsidRPr="00A0557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A055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51238" w14:textId="77777777" w:rsidR="004A3FB6" w:rsidRDefault="004A3FB6" w:rsidP="0038231F">
      <w:pPr>
        <w:spacing w:after="0" w:line="240" w:lineRule="auto"/>
      </w:pPr>
      <w:r>
        <w:separator/>
      </w:r>
    </w:p>
  </w:endnote>
  <w:endnote w:type="continuationSeparator" w:id="0">
    <w:p w14:paraId="0B58A819" w14:textId="77777777" w:rsidR="004A3FB6" w:rsidRDefault="004A3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ADD32" w14:textId="77777777" w:rsidR="00651DBD" w:rsidRDefault="00651D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7185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4D7E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F6643" w14:textId="77777777" w:rsidR="00651DBD" w:rsidRDefault="00651D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8DC4C" w14:textId="77777777" w:rsidR="004A3FB6" w:rsidRDefault="004A3FB6" w:rsidP="0038231F">
      <w:pPr>
        <w:spacing w:after="0" w:line="240" w:lineRule="auto"/>
      </w:pPr>
      <w:r>
        <w:separator/>
      </w:r>
    </w:p>
  </w:footnote>
  <w:footnote w:type="continuationSeparator" w:id="0">
    <w:p w14:paraId="0544F6CC" w14:textId="77777777" w:rsidR="004A3FB6" w:rsidRDefault="004A3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205A" w14:textId="77777777" w:rsidR="00651DBD" w:rsidRDefault="00651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A31C1" w14:textId="77777777" w:rsidR="00651DBD" w:rsidRDefault="00651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B4DB9" w14:textId="77777777" w:rsidR="00651DBD" w:rsidRDefault="00651D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436402">
    <w:abstractNumId w:val="12"/>
  </w:num>
  <w:num w:numId="2" w16cid:durableId="2126270848">
    <w:abstractNumId w:val="0"/>
  </w:num>
  <w:num w:numId="3" w16cid:durableId="1819806737">
    <w:abstractNumId w:val="11"/>
  </w:num>
  <w:num w:numId="4" w16cid:durableId="289674384">
    <w:abstractNumId w:val="16"/>
  </w:num>
  <w:num w:numId="5" w16cid:durableId="518085645">
    <w:abstractNumId w:val="13"/>
  </w:num>
  <w:num w:numId="6" w16cid:durableId="660423755">
    <w:abstractNumId w:val="10"/>
  </w:num>
  <w:num w:numId="7" w16cid:durableId="1088581959">
    <w:abstractNumId w:val="1"/>
  </w:num>
  <w:num w:numId="8" w16cid:durableId="1908688827">
    <w:abstractNumId w:val="6"/>
  </w:num>
  <w:num w:numId="9" w16cid:durableId="146673871">
    <w:abstractNumId w:val="4"/>
  </w:num>
  <w:num w:numId="10" w16cid:durableId="316501357">
    <w:abstractNumId w:val="7"/>
  </w:num>
  <w:num w:numId="11" w16cid:durableId="1078672374">
    <w:abstractNumId w:val="5"/>
  </w:num>
  <w:num w:numId="12" w16cid:durableId="2095468754">
    <w:abstractNumId w:val="9"/>
  </w:num>
  <w:num w:numId="13" w16cid:durableId="1062875574">
    <w:abstractNumId w:val="3"/>
  </w:num>
  <w:num w:numId="14" w16cid:durableId="1596665466">
    <w:abstractNumId w:val="2"/>
  </w:num>
  <w:num w:numId="15" w16cid:durableId="1289043502">
    <w:abstractNumId w:val="15"/>
  </w:num>
  <w:num w:numId="16" w16cid:durableId="644939841">
    <w:abstractNumId w:val="8"/>
  </w:num>
  <w:num w:numId="17" w16cid:durableId="18926459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E8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3FB6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DBD"/>
    <w:rsid w:val="006676AE"/>
    <w:rsid w:val="00697361"/>
    <w:rsid w:val="006A3A1F"/>
    <w:rsid w:val="006A52B6"/>
    <w:rsid w:val="006B53D6"/>
    <w:rsid w:val="006D536F"/>
    <w:rsid w:val="006F0034"/>
    <w:rsid w:val="006F3D32"/>
    <w:rsid w:val="00701E80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05579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AE6F2"/>
  <w15:docId w15:val="{43FCA80F-B89C-4C58-948D-6485263C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2026-02-20T06:05:00Z</cp:lastPrinted>
  <dcterms:created xsi:type="dcterms:W3CDTF">2026-02-20T06:05:00Z</dcterms:created>
  <dcterms:modified xsi:type="dcterms:W3CDTF">2026-02-20T06:05:00Z</dcterms:modified>
</cp:coreProperties>
</file>