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081F7" w14:textId="4E2F7D78" w:rsidR="006676AE" w:rsidRPr="00611A66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611A66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8141F0" w:rsidRPr="00611A66">
        <w:rPr>
          <w:rFonts w:ascii="Arial Black" w:hAnsi="Arial Black" w:cs="Arial"/>
          <w:bCs/>
          <w:i w:val="0"/>
          <w:sz w:val="20"/>
        </w:rPr>
        <w:t>2</w:t>
      </w:r>
      <w:r w:rsidR="00B36ABD" w:rsidRPr="00611A66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2356C057" w14:textId="77777777" w:rsidR="005103B9" w:rsidRPr="00611A66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521D9AC1" w14:textId="3E923938" w:rsidR="006676AE" w:rsidRPr="00611A66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Znak sprawy:</w:t>
      </w:r>
      <w:r w:rsidRPr="00611A66">
        <w:rPr>
          <w:rFonts w:ascii="Arial Narrow" w:hAnsi="Arial Narrow" w:cs="Arial"/>
          <w:b/>
          <w:sz w:val="20"/>
          <w:szCs w:val="20"/>
        </w:rPr>
        <w:t xml:space="preserve"> </w:t>
      </w:r>
      <w:r w:rsidR="008141F0" w:rsidRPr="00611A66">
        <w:rPr>
          <w:rFonts w:ascii="Arial Narrow" w:hAnsi="Arial Narrow" w:cs="Arial"/>
          <w:b/>
          <w:sz w:val="20"/>
          <w:szCs w:val="20"/>
        </w:rPr>
        <w:t>13/2026</w:t>
      </w:r>
    </w:p>
    <w:p w14:paraId="54C6AD16" w14:textId="77777777" w:rsidR="00C4103F" w:rsidRPr="00611A6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611A66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611A66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611A66">
        <w:rPr>
          <w:rFonts w:ascii="Arial Narrow" w:hAnsi="Arial Narrow" w:cs="Arial"/>
          <w:b/>
          <w:sz w:val="20"/>
          <w:szCs w:val="20"/>
        </w:rPr>
        <w:t>:</w:t>
      </w:r>
    </w:p>
    <w:p w14:paraId="64EB1010" w14:textId="39AFD735" w:rsidR="006676AE" w:rsidRPr="00611A6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 </w:t>
      </w:r>
      <w:r w:rsidR="008141F0" w:rsidRPr="00611A66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28D4254F" w14:textId="04515968" w:rsidR="006676AE" w:rsidRPr="00611A6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 </w:t>
      </w:r>
      <w:r w:rsidR="008141F0" w:rsidRPr="00611A66">
        <w:rPr>
          <w:rFonts w:ascii="Arial Narrow" w:hAnsi="Arial Narrow" w:cs="Arial"/>
          <w:sz w:val="20"/>
          <w:szCs w:val="20"/>
        </w:rPr>
        <w:t>ul. Powstańców Warszawy</w:t>
      </w:r>
      <w:r w:rsidRPr="00611A66">
        <w:rPr>
          <w:rFonts w:ascii="Arial Narrow" w:hAnsi="Arial Narrow" w:cs="Arial"/>
          <w:sz w:val="20"/>
          <w:szCs w:val="20"/>
        </w:rPr>
        <w:t xml:space="preserve"> </w:t>
      </w:r>
      <w:r w:rsidR="008141F0" w:rsidRPr="00611A66">
        <w:rPr>
          <w:rFonts w:ascii="Arial Narrow" w:hAnsi="Arial Narrow" w:cs="Arial"/>
          <w:sz w:val="20"/>
          <w:szCs w:val="20"/>
        </w:rPr>
        <w:t>5</w:t>
      </w:r>
      <w:r w:rsidRPr="00611A66">
        <w:rPr>
          <w:rFonts w:ascii="Arial Narrow" w:hAnsi="Arial Narrow" w:cs="Arial"/>
          <w:sz w:val="20"/>
          <w:szCs w:val="20"/>
        </w:rPr>
        <w:t xml:space="preserve"> </w:t>
      </w:r>
    </w:p>
    <w:p w14:paraId="6DA805F6" w14:textId="131627B4" w:rsidR="00F90CD1" w:rsidRPr="00611A6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 </w:t>
      </w:r>
      <w:r w:rsidR="008141F0" w:rsidRPr="00611A66">
        <w:rPr>
          <w:rFonts w:ascii="Arial Narrow" w:hAnsi="Arial Narrow" w:cs="Arial"/>
          <w:sz w:val="20"/>
          <w:szCs w:val="20"/>
        </w:rPr>
        <w:t>85-681</w:t>
      </w:r>
      <w:r w:rsidRPr="00611A66">
        <w:rPr>
          <w:rFonts w:ascii="Arial Narrow" w:hAnsi="Arial Narrow" w:cs="Arial"/>
          <w:sz w:val="20"/>
          <w:szCs w:val="20"/>
        </w:rPr>
        <w:t xml:space="preserve"> </w:t>
      </w:r>
      <w:r w:rsidR="008141F0" w:rsidRPr="00611A66">
        <w:rPr>
          <w:rFonts w:ascii="Arial Narrow" w:hAnsi="Arial Narrow" w:cs="Arial"/>
          <w:sz w:val="20"/>
          <w:szCs w:val="20"/>
        </w:rPr>
        <w:t>Bydgoszcz</w:t>
      </w:r>
    </w:p>
    <w:p w14:paraId="61F9AC65" w14:textId="77777777" w:rsidR="009169D4" w:rsidRPr="00611A6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611A66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42578C9D" w14:textId="77777777" w:rsidR="009169D4" w:rsidRPr="00611A6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33BA286B" w14:textId="77777777" w:rsidR="00C4103F" w:rsidRPr="00611A6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611A66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07AD725B" w14:textId="77777777" w:rsidR="00C4103F" w:rsidRPr="00611A66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611A66">
        <w:rPr>
          <w:rFonts w:ascii="Arial Narrow" w:hAnsi="Arial Narrow" w:cs="Arial"/>
          <w:b/>
          <w:sz w:val="20"/>
          <w:szCs w:val="20"/>
        </w:rPr>
        <w:t>Wykonawca</w:t>
      </w:r>
      <w:r w:rsidR="007936D6" w:rsidRPr="00611A66">
        <w:rPr>
          <w:rFonts w:ascii="Arial Narrow" w:hAnsi="Arial Narrow" w:cs="Arial"/>
          <w:b/>
          <w:sz w:val="20"/>
          <w:szCs w:val="20"/>
        </w:rPr>
        <w:t>:</w:t>
      </w:r>
    </w:p>
    <w:p w14:paraId="2408CC9A" w14:textId="77777777" w:rsidR="00757EFB" w:rsidRPr="00611A66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611A66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611A66">
        <w:rPr>
          <w:rFonts w:ascii="Arial Narrow" w:hAnsi="Arial Narrow" w:cs="Arial"/>
          <w:sz w:val="18"/>
          <w:szCs w:val="18"/>
        </w:rPr>
        <w:t>…………………………</w:t>
      </w:r>
      <w:r w:rsidRPr="00611A66">
        <w:rPr>
          <w:rFonts w:ascii="Arial Narrow" w:hAnsi="Arial Narrow" w:cs="Arial"/>
          <w:sz w:val="18"/>
          <w:szCs w:val="18"/>
        </w:rPr>
        <w:t>…</w:t>
      </w:r>
    </w:p>
    <w:p w14:paraId="009DE4A0" w14:textId="77777777" w:rsidR="007118F0" w:rsidRPr="00611A66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611A66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611A66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611A66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611A66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611A66">
        <w:rPr>
          <w:rFonts w:ascii="Arial Narrow" w:hAnsi="Arial Narrow" w:cs="Arial"/>
          <w:i/>
          <w:sz w:val="12"/>
          <w:szCs w:val="12"/>
        </w:rPr>
        <w:t>KRS/CEiDG)</w:t>
      </w:r>
    </w:p>
    <w:p w14:paraId="445875D6" w14:textId="77777777" w:rsidR="00C4103F" w:rsidRPr="00611A66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611A66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10AD76ED" w14:textId="77777777" w:rsidR="00757EFB" w:rsidRPr="00611A6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611A66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611A66">
        <w:rPr>
          <w:rFonts w:ascii="Arial Narrow" w:hAnsi="Arial Narrow" w:cs="Arial"/>
          <w:sz w:val="18"/>
          <w:szCs w:val="18"/>
        </w:rPr>
        <w:t>……</w:t>
      </w:r>
      <w:r w:rsidRPr="00611A66">
        <w:rPr>
          <w:rFonts w:ascii="Arial Narrow" w:hAnsi="Arial Narrow" w:cs="Arial"/>
          <w:sz w:val="18"/>
          <w:szCs w:val="18"/>
        </w:rPr>
        <w:t>…</w:t>
      </w:r>
    </w:p>
    <w:p w14:paraId="69B81B6A" w14:textId="77777777" w:rsidR="00484F88" w:rsidRPr="00611A6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611A66">
        <w:rPr>
          <w:rFonts w:ascii="Arial Narrow" w:hAnsi="Arial Narrow" w:cs="Arial"/>
          <w:i/>
          <w:sz w:val="12"/>
          <w:szCs w:val="12"/>
        </w:rPr>
        <w:t>(imię, n</w:t>
      </w:r>
      <w:r w:rsidR="00825A09" w:rsidRPr="00611A66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611A66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611A66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611A66">
        <w:rPr>
          <w:rFonts w:ascii="Arial Narrow" w:hAnsi="Arial Narrow" w:cs="Arial"/>
          <w:i/>
          <w:sz w:val="12"/>
          <w:szCs w:val="12"/>
        </w:rPr>
        <w:t>reprezentacji</w:t>
      </w:r>
      <w:r w:rsidRPr="00611A66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41F0" w:rsidRPr="00611A66" w14:paraId="65F0057E" w14:textId="77777777" w:rsidTr="002F180E">
        <w:tc>
          <w:tcPr>
            <w:tcW w:w="9104" w:type="dxa"/>
            <w:shd w:val="clear" w:color="auto" w:fill="D9D9D9"/>
          </w:tcPr>
          <w:p w14:paraId="33BC4A29" w14:textId="77777777" w:rsidR="008141F0" w:rsidRPr="00611A66" w:rsidRDefault="008141F0" w:rsidP="002F180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1A66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5975CBAD" w14:textId="26D3CF34" w:rsidR="008141F0" w:rsidRPr="00611A66" w:rsidRDefault="008141F0" w:rsidP="002F180E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611A66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611A66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611A66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611A66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611A66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611A66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611A66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611A66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1713A250" w14:textId="77777777" w:rsidR="008141F0" w:rsidRPr="00611A66" w:rsidRDefault="008141F0" w:rsidP="002F18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67469134" w14:textId="77777777" w:rsidR="008141F0" w:rsidRPr="00611A66" w:rsidRDefault="008141F0" w:rsidP="002F180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193D764C" w14:textId="3628128F" w:rsidR="008141F0" w:rsidRPr="00611A66" w:rsidRDefault="008141F0" w:rsidP="002F180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611A66"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611A66"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>514</w:t>
            </w:r>
            <w:r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>).</w:t>
            </w:r>
          </w:p>
        </w:tc>
      </w:tr>
    </w:tbl>
    <w:p w14:paraId="767041F9" w14:textId="77777777" w:rsidR="00E50194" w:rsidRPr="00611A6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Na potrzeby postę</w:t>
      </w:r>
      <w:r w:rsidR="008D0487" w:rsidRPr="00611A66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611A66">
        <w:rPr>
          <w:rFonts w:ascii="Arial Narrow" w:hAnsi="Arial Narrow" w:cs="Arial"/>
          <w:sz w:val="20"/>
          <w:szCs w:val="20"/>
        </w:rPr>
        <w:t>zamówienia publicznego</w:t>
      </w:r>
      <w:r w:rsidR="00E50194" w:rsidRPr="00611A66">
        <w:rPr>
          <w:rFonts w:ascii="Arial Narrow" w:hAnsi="Arial Narrow" w:cs="Arial"/>
          <w:sz w:val="20"/>
          <w:szCs w:val="20"/>
        </w:rPr>
        <w:t xml:space="preserve"> pn.:</w:t>
      </w:r>
    </w:p>
    <w:p w14:paraId="4B9FDC6D" w14:textId="36DD0CFC" w:rsidR="00E50194" w:rsidRPr="00611A66" w:rsidRDefault="008141F0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b/>
          <w:sz w:val="20"/>
          <w:szCs w:val="20"/>
        </w:rPr>
        <w:t>Dostawa sprzętu medycznego</w:t>
      </w:r>
    </w:p>
    <w:p w14:paraId="4ED81BE3" w14:textId="4D604509" w:rsidR="00F90CD1" w:rsidRPr="00611A66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prowadzonego przez </w:t>
      </w:r>
      <w:r w:rsidR="008141F0" w:rsidRPr="00611A66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611A66">
        <w:rPr>
          <w:rFonts w:ascii="Arial Narrow" w:hAnsi="Arial Narrow" w:cs="Arial"/>
          <w:b/>
          <w:sz w:val="20"/>
          <w:szCs w:val="20"/>
        </w:rPr>
        <w:t>,</w:t>
      </w:r>
      <w:r w:rsidR="002B2AD9" w:rsidRPr="00611A66">
        <w:rPr>
          <w:rFonts w:ascii="Arial Narrow" w:hAnsi="Arial Narrow" w:cs="Arial"/>
          <w:sz w:val="20"/>
          <w:szCs w:val="20"/>
        </w:rPr>
        <w:t xml:space="preserve"> </w:t>
      </w:r>
      <w:r w:rsidR="00E65685" w:rsidRPr="00611A66">
        <w:rPr>
          <w:rFonts w:ascii="Arial Narrow" w:hAnsi="Arial Narrow" w:cs="Arial"/>
          <w:sz w:val="20"/>
          <w:szCs w:val="20"/>
        </w:rPr>
        <w:t>oświa</w:t>
      </w:r>
      <w:r w:rsidR="00825A09" w:rsidRPr="00611A66">
        <w:rPr>
          <w:rFonts w:ascii="Arial Narrow" w:hAnsi="Arial Narrow" w:cs="Arial"/>
          <w:sz w:val="20"/>
          <w:szCs w:val="20"/>
        </w:rPr>
        <w:t>dczam</w:t>
      </w:r>
      <w:r w:rsidR="00E65685" w:rsidRPr="00611A66">
        <w:rPr>
          <w:rFonts w:ascii="Arial Narrow" w:hAnsi="Arial Narrow" w:cs="Arial"/>
          <w:sz w:val="20"/>
          <w:szCs w:val="20"/>
        </w:rPr>
        <w:t>,</w:t>
      </w:r>
      <w:r w:rsidR="002B2AD9" w:rsidRPr="00611A66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11A66" w14:paraId="07FA4329" w14:textId="77777777" w:rsidTr="00650D6C">
        <w:tc>
          <w:tcPr>
            <w:tcW w:w="9104" w:type="dxa"/>
            <w:shd w:val="clear" w:color="auto" w:fill="D9D9D9"/>
          </w:tcPr>
          <w:p w14:paraId="53B2A895" w14:textId="77777777" w:rsidR="00E50194" w:rsidRPr="00611A66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611A66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26EF2602" w14:textId="77777777" w:rsidR="0032618A" w:rsidRPr="00611A66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611A66">
        <w:rPr>
          <w:rFonts w:ascii="Arial Narrow" w:hAnsi="Arial Narrow" w:cs="Arial"/>
          <w:sz w:val="20"/>
          <w:szCs w:val="20"/>
        </w:rPr>
        <w:t>Dz.U.UE.L.2014.229.1</w:t>
      </w:r>
      <w:r w:rsidRPr="00611A66">
        <w:rPr>
          <w:rFonts w:ascii="Arial Narrow" w:hAnsi="Arial Narrow" w:cs="Arial"/>
          <w:sz w:val="20"/>
          <w:szCs w:val="20"/>
        </w:rPr>
        <w:t xml:space="preserve">), </w:t>
      </w:r>
      <w:r w:rsidRPr="00611A66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611A66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611A66">
        <w:rPr>
          <w:rFonts w:ascii="Arial Narrow" w:hAnsi="Arial Narrow" w:cs="Arial"/>
          <w:sz w:val="20"/>
          <w:szCs w:val="20"/>
        </w:rPr>
        <w:t>(</w:t>
      </w:r>
      <w:r w:rsidR="005506C4" w:rsidRPr="00611A66">
        <w:rPr>
          <w:rFonts w:ascii="Arial Narrow" w:hAnsi="Arial Narrow" w:cs="Arial"/>
          <w:sz w:val="20"/>
          <w:szCs w:val="20"/>
        </w:rPr>
        <w:t>Dz.U.UE.L.2022.111.1</w:t>
      </w:r>
      <w:r w:rsidR="00FD6521" w:rsidRPr="00611A66">
        <w:rPr>
          <w:rFonts w:ascii="Arial Narrow" w:hAnsi="Arial Narrow" w:cs="Arial"/>
          <w:sz w:val="20"/>
          <w:szCs w:val="20"/>
        </w:rPr>
        <w:t>)</w:t>
      </w:r>
      <w:r w:rsidR="005506C4" w:rsidRPr="00611A66">
        <w:rPr>
          <w:rFonts w:ascii="Arial Narrow" w:hAnsi="Arial Narrow" w:cs="Arial"/>
          <w:sz w:val="20"/>
          <w:szCs w:val="20"/>
        </w:rPr>
        <w:t xml:space="preserve">, </w:t>
      </w:r>
      <w:r w:rsidR="005506C4" w:rsidRPr="00611A66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611A66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611A66">
        <w:rPr>
          <w:rFonts w:ascii="Arial Narrow" w:hAnsi="Arial Narrow" w:cs="Arial"/>
          <w:sz w:val="20"/>
          <w:szCs w:val="20"/>
        </w:rPr>
        <w:t xml:space="preserve"> </w:t>
      </w:r>
      <w:r w:rsidR="005506C4" w:rsidRPr="00611A66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611A66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611A66">
        <w:rPr>
          <w:rFonts w:ascii="Arial Narrow" w:hAnsi="Arial Narrow" w:cs="Arial"/>
          <w:sz w:val="20"/>
          <w:szCs w:val="20"/>
        </w:rPr>
        <w:t xml:space="preserve">, </w:t>
      </w:r>
      <w:r w:rsidRPr="00611A66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611A66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611A66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611A66">
        <w:rPr>
          <w:rFonts w:ascii="Arial Narrow" w:hAnsi="Arial Narrow" w:cs="Arial"/>
          <w:sz w:val="20"/>
          <w:szCs w:val="20"/>
        </w:rPr>
        <w:t>.</w:t>
      </w:r>
    </w:p>
    <w:p w14:paraId="3F91D15A" w14:textId="41B1025E" w:rsidR="008141F0" w:rsidRPr="00611A66" w:rsidRDefault="007A2BCB" w:rsidP="008141F0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11A66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611A66">
        <w:rPr>
          <w:rFonts w:ascii="Arial Narrow" w:hAnsi="Arial Narrow" w:cs="Arial"/>
          <w:sz w:val="20"/>
          <w:szCs w:val="20"/>
        </w:rPr>
        <w:t xml:space="preserve"> (</w:t>
      </w:r>
      <w:r w:rsidR="00486223" w:rsidRPr="00611A66">
        <w:rPr>
          <w:rFonts w:ascii="Arial Narrow" w:hAnsi="Arial Narrow" w:cs="Arial"/>
          <w:sz w:val="20"/>
          <w:szCs w:val="20"/>
        </w:rPr>
        <w:t>t.j. Dz.U. z 202</w:t>
      </w:r>
      <w:r w:rsidR="0016163A" w:rsidRPr="00611A66">
        <w:rPr>
          <w:rFonts w:ascii="Arial Narrow" w:hAnsi="Arial Narrow" w:cs="Arial"/>
          <w:sz w:val="20"/>
          <w:szCs w:val="20"/>
        </w:rPr>
        <w:t>5</w:t>
      </w:r>
      <w:r w:rsidR="00486223" w:rsidRPr="00611A66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611A66">
        <w:rPr>
          <w:rFonts w:ascii="Arial Narrow" w:hAnsi="Arial Narrow" w:cs="Arial"/>
          <w:sz w:val="20"/>
          <w:szCs w:val="20"/>
        </w:rPr>
        <w:t>514</w:t>
      </w:r>
      <w:r w:rsidRPr="00611A66">
        <w:rPr>
          <w:rFonts w:ascii="Arial Narrow" w:hAnsi="Arial Narrow" w:cs="Arial"/>
          <w:sz w:val="20"/>
          <w:szCs w:val="20"/>
        </w:rPr>
        <w:t>)</w:t>
      </w:r>
      <w:r w:rsidR="0032618A" w:rsidRPr="00611A66">
        <w:rPr>
          <w:rFonts w:ascii="Arial Narrow" w:hAnsi="Arial Narrow" w:cs="Arial"/>
          <w:sz w:val="20"/>
          <w:szCs w:val="20"/>
        </w:rPr>
        <w:t xml:space="preserve"> </w:t>
      </w:r>
      <w:r w:rsidR="0011306C" w:rsidRPr="00611A66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611A66">
        <w:rPr>
          <w:rFonts w:ascii="Arial Narrow" w:hAnsi="Arial Narrow" w:cs="Arial"/>
          <w:sz w:val="20"/>
          <w:szCs w:val="20"/>
        </w:rPr>
        <w:t xml:space="preserve"> .</w:t>
      </w:r>
      <w:r w:rsidR="00030833" w:rsidRPr="00611A66">
        <w:rPr>
          <w:rFonts w:ascii="Arial Narrow" w:hAnsi="Arial Narrow" w:cs="Arial"/>
          <w:sz w:val="20"/>
          <w:szCs w:val="20"/>
        </w:rPr>
        <w:t xml:space="preserve"> </w:t>
      </w:r>
    </w:p>
    <w:p w14:paraId="58192D21" w14:textId="2B4F6C1F" w:rsidR="00A91658" w:rsidRPr="00611A66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11A66" w14:paraId="6C800B21" w14:textId="77777777" w:rsidTr="00CD4DD1">
        <w:tc>
          <w:tcPr>
            <w:tcW w:w="9104" w:type="dxa"/>
            <w:shd w:val="clear" w:color="auto" w:fill="D9D9D9"/>
          </w:tcPr>
          <w:p w14:paraId="58E5371C" w14:textId="77777777" w:rsidR="0011306C" w:rsidRPr="00611A6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737E8A7" w14:textId="77777777" w:rsidR="00103D09" w:rsidRPr="00611A66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6E5054B" w14:textId="77777777" w:rsidR="00D2702A" w:rsidRPr="00611A66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11A66" w14:paraId="6D5756D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D1AF" w14:textId="77777777" w:rsidR="00D2702A" w:rsidRPr="00611A6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0EC55" w14:textId="77777777" w:rsidR="00D2702A" w:rsidRPr="00611A66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611A66" w14:paraId="54BB8E1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4767" w14:textId="01453BCC" w:rsidR="00D2702A" w:rsidRPr="00611A66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F1768" w14:textId="354C4D09" w:rsidR="00D2702A" w:rsidRPr="00611A66" w:rsidRDefault="00611A66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</w:t>
            </w:r>
          </w:p>
          <w:p w14:paraId="3491B438" w14:textId="04DBC900" w:rsidR="00D2702A" w:rsidRPr="00611A66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3A475968" w14:textId="77777777" w:rsidR="00122954" w:rsidRPr="00611A66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5E3DBC14" w14:textId="77777777" w:rsidR="00721D87" w:rsidRPr="00611A6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……………</w:t>
      </w:r>
      <w:r w:rsidR="00721D87" w:rsidRPr="00611A66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0165282E" w14:textId="77777777" w:rsidR="00721D87" w:rsidRPr="00611A6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611A66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611A66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611A66">
        <w:rPr>
          <w:rFonts w:ascii="Arial Narrow" w:hAnsi="Arial Narrow" w:cs="Arial"/>
          <w:i/>
          <w:iCs/>
          <w:sz w:val="16"/>
          <w:szCs w:val="16"/>
        </w:rPr>
        <w:t>)</w:t>
      </w:r>
    </w:p>
    <w:p w14:paraId="20C3292E" w14:textId="77777777" w:rsidR="00721D87" w:rsidRPr="00611A66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7A0F9397" w14:textId="77777777" w:rsidR="00E21BB4" w:rsidRPr="00611A6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……………</w:t>
      </w:r>
      <w:r w:rsidR="00721D87" w:rsidRPr="00611A66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611A66">
        <w:rPr>
          <w:rFonts w:ascii="Arial Narrow" w:hAnsi="Arial Narrow" w:cs="Arial"/>
          <w:sz w:val="20"/>
          <w:szCs w:val="20"/>
        </w:rPr>
        <w:t>………………………….</w:t>
      </w:r>
    </w:p>
    <w:p w14:paraId="429DF0F1" w14:textId="77777777" w:rsidR="00E21BB4" w:rsidRPr="00611A6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611A66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611A66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611A66">
        <w:rPr>
          <w:rFonts w:ascii="Arial Narrow" w:hAnsi="Arial Narrow" w:cs="Arial"/>
          <w:i/>
          <w:iCs/>
          <w:sz w:val="16"/>
          <w:szCs w:val="16"/>
        </w:rPr>
        <w:t>)</w:t>
      </w:r>
    </w:p>
    <w:p w14:paraId="40313121" w14:textId="77777777" w:rsidR="00334A77" w:rsidRPr="00611A66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11A66" w14:paraId="5DDF142D" w14:textId="77777777" w:rsidTr="0061040C">
        <w:tc>
          <w:tcPr>
            <w:tcW w:w="9104" w:type="dxa"/>
            <w:shd w:val="clear" w:color="auto" w:fill="D9D9D9"/>
          </w:tcPr>
          <w:p w14:paraId="3A36A830" w14:textId="77777777" w:rsidR="00334A77" w:rsidRPr="00611A6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215DAEA" w14:textId="77777777" w:rsidR="00334A77" w:rsidRPr="00611A66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B7C114F" w14:textId="77777777" w:rsidR="004175AB" w:rsidRPr="00611A6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51B0D66B" w14:textId="77777777" w:rsidR="004175AB" w:rsidRPr="00611A6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081EB518" w14:textId="77777777" w:rsidR="004175AB" w:rsidRPr="00611A66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1D16149D" w14:textId="4358C4B1" w:rsidR="00334A77" w:rsidRPr="00611A66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</w:t>
      </w:r>
      <w:proofErr w:type="gramStart"/>
      <w:r w:rsidRPr="00611A66">
        <w:rPr>
          <w:rFonts w:ascii="Arial Narrow" w:hAnsi="Arial Narrow" w:cs="Arial"/>
          <w:sz w:val="20"/>
          <w:szCs w:val="20"/>
        </w:rPr>
        <w:t>w  art.</w:t>
      </w:r>
      <w:proofErr w:type="gramEnd"/>
      <w:r w:rsidRPr="00611A66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611A66" w:rsidRPr="00611A66">
        <w:rPr>
          <w:rFonts w:ascii="Arial Narrow" w:hAnsi="Arial Narrow" w:cs="Arial"/>
          <w:sz w:val="20"/>
          <w:szCs w:val="20"/>
        </w:rPr>
        <w:t>5</w:t>
      </w:r>
      <w:r w:rsidRPr="00611A66">
        <w:rPr>
          <w:rFonts w:ascii="Arial Narrow" w:hAnsi="Arial Narrow" w:cs="Arial"/>
          <w:sz w:val="20"/>
          <w:szCs w:val="20"/>
        </w:rPr>
        <w:t>/</w:t>
      </w:r>
      <w:r w:rsidR="00611A66" w:rsidRPr="00611A66">
        <w:rPr>
          <w:rFonts w:ascii="Arial Narrow" w:hAnsi="Arial Narrow" w:cs="Arial"/>
          <w:sz w:val="20"/>
          <w:szCs w:val="20"/>
        </w:rPr>
        <w:t>2023</w:t>
      </w:r>
      <w:r w:rsidRPr="00611A66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11A66" w14:paraId="6B6BC64E" w14:textId="77777777" w:rsidTr="0061040C">
        <w:tc>
          <w:tcPr>
            <w:tcW w:w="9104" w:type="dxa"/>
            <w:shd w:val="clear" w:color="auto" w:fill="D9D9D9"/>
          </w:tcPr>
          <w:p w14:paraId="73219C08" w14:textId="77777777" w:rsidR="00C37715" w:rsidRPr="00611A6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20A391A7" w14:textId="77777777" w:rsidR="00334A77" w:rsidRPr="00611A66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611A66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11A66">
        <w:rPr>
          <w:rFonts w:ascii="Arial Narrow" w:hAnsi="Arial Narrow" w:cs="Arial"/>
          <w:color w:val="0070C0"/>
          <w:sz w:val="16"/>
          <w:szCs w:val="16"/>
        </w:rPr>
        <w:t>]</w:t>
      </w:r>
    </w:p>
    <w:p w14:paraId="3E177C20" w14:textId="77777777" w:rsidR="0044648E" w:rsidRPr="00611A66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611A66">
        <w:rPr>
          <w:rFonts w:ascii="Arial Narrow" w:hAnsi="Arial Narrow" w:cs="Arial"/>
          <w:sz w:val="20"/>
          <w:szCs w:val="20"/>
        </w:rPr>
        <w:t>:</w:t>
      </w:r>
    </w:p>
    <w:p w14:paraId="2601A3E7" w14:textId="77777777" w:rsidR="0044648E" w:rsidRPr="00611A66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27F9AB50" w14:textId="77777777" w:rsidR="0044648E" w:rsidRPr="00611A66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302DE019" w14:textId="510D5408" w:rsidR="00C62F57" w:rsidRPr="00611A66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611A66">
        <w:rPr>
          <w:rFonts w:ascii="Arial Narrow" w:hAnsi="Arial Narrow" w:cs="Arial"/>
          <w:sz w:val="20"/>
          <w:szCs w:val="20"/>
        </w:rPr>
        <w:t>w  art.</w:t>
      </w:r>
      <w:proofErr w:type="gramEnd"/>
      <w:r w:rsidRPr="00611A66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611A66" w:rsidRPr="00611A66">
        <w:rPr>
          <w:rFonts w:ascii="Arial Narrow" w:hAnsi="Arial Narrow" w:cs="Arial"/>
          <w:sz w:val="20"/>
          <w:szCs w:val="20"/>
        </w:rPr>
        <w:t>5</w:t>
      </w:r>
      <w:r w:rsidRPr="00611A66">
        <w:rPr>
          <w:rFonts w:ascii="Arial Narrow" w:hAnsi="Arial Narrow" w:cs="Arial"/>
          <w:sz w:val="20"/>
          <w:szCs w:val="20"/>
        </w:rPr>
        <w:t>/</w:t>
      </w:r>
      <w:r w:rsidR="00611A66" w:rsidRPr="00611A66">
        <w:rPr>
          <w:rFonts w:ascii="Arial Narrow" w:hAnsi="Arial Narrow" w:cs="Arial"/>
          <w:sz w:val="20"/>
          <w:szCs w:val="20"/>
        </w:rPr>
        <w:t>20233</w:t>
      </w:r>
      <w:r w:rsidR="008C60E1" w:rsidRPr="00611A66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11A66" w14:paraId="38C4CC10" w14:textId="77777777" w:rsidTr="00CD4DD1">
        <w:tc>
          <w:tcPr>
            <w:tcW w:w="9104" w:type="dxa"/>
            <w:shd w:val="clear" w:color="auto" w:fill="D9D9D9"/>
          </w:tcPr>
          <w:p w14:paraId="6AFAF639" w14:textId="77777777" w:rsidR="00BE6F04" w:rsidRPr="00611A66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0D55641" w14:textId="77777777" w:rsidR="00FE4E2B" w:rsidRPr="00611A66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11A66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11A66" w14:paraId="12CF0605" w14:textId="77777777" w:rsidTr="00847232">
        <w:tc>
          <w:tcPr>
            <w:tcW w:w="9104" w:type="dxa"/>
            <w:shd w:val="clear" w:color="auto" w:fill="D9D9D9"/>
          </w:tcPr>
          <w:p w14:paraId="435AF0A7" w14:textId="77777777" w:rsidR="00E426EB" w:rsidRPr="00611A66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11A66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B26AF01" w14:textId="77777777" w:rsidR="00E426EB" w:rsidRPr="00611A66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06149441" w14:textId="77777777" w:rsidR="00E426EB" w:rsidRPr="00611A66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E8841C0" w14:textId="77777777" w:rsidR="00E426EB" w:rsidRPr="00611A6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2C4F4F2C" w14:textId="77777777" w:rsidR="00E426EB" w:rsidRPr="00611A6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611A6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799D1E74" w14:textId="77777777" w:rsidR="00E426EB" w:rsidRPr="00611A6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611A6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1BA62F52" w14:textId="77777777" w:rsidR="00E426EB" w:rsidRPr="00611A6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611A6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517214E9" w14:textId="77777777" w:rsidR="0012157F" w:rsidRPr="00611A6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0990A5C" w14:textId="77777777" w:rsidR="008C60E1" w:rsidRPr="00611A66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2A2F2B7D" w14:textId="77777777" w:rsidR="00524951" w:rsidRPr="00611A66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  <w:r w:rsidRPr="00611A66">
        <w:rPr>
          <w:rFonts w:ascii="Arial Narrow" w:hAnsi="Arial Narrow" w:cs="Arial"/>
          <w:sz w:val="16"/>
          <w:szCs w:val="16"/>
        </w:rPr>
        <w:tab/>
      </w:r>
    </w:p>
    <w:p w14:paraId="6EA4197F" w14:textId="77777777" w:rsidR="00524951" w:rsidRPr="00611A6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28731B18" w14:textId="77777777" w:rsidR="00FE4E2B" w:rsidRPr="00611A6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611A66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611A66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62E3283B" w14:textId="77777777" w:rsidR="00484F88" w:rsidRPr="00611A6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611A66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611A66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611A6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56BF0" w14:textId="77777777" w:rsidR="001C1B77" w:rsidRDefault="001C1B77" w:rsidP="0038231F">
      <w:pPr>
        <w:spacing w:after="0" w:line="240" w:lineRule="auto"/>
      </w:pPr>
      <w:r>
        <w:separator/>
      </w:r>
    </w:p>
  </w:endnote>
  <w:endnote w:type="continuationSeparator" w:id="0">
    <w:p w14:paraId="5C5CCF23" w14:textId="77777777" w:rsidR="001C1B77" w:rsidRDefault="001C1B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E35C" w14:textId="77777777" w:rsidR="008141F0" w:rsidRDefault="008141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D3B3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94BD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3FDAB" w14:textId="77777777" w:rsidR="008141F0" w:rsidRDefault="008141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D57E8" w14:textId="77777777" w:rsidR="001C1B77" w:rsidRDefault="001C1B77" w:rsidP="0038231F">
      <w:pPr>
        <w:spacing w:after="0" w:line="240" w:lineRule="auto"/>
      </w:pPr>
      <w:r>
        <w:separator/>
      </w:r>
    </w:p>
  </w:footnote>
  <w:footnote w:type="continuationSeparator" w:id="0">
    <w:p w14:paraId="625B6F4B" w14:textId="77777777" w:rsidR="001C1B77" w:rsidRDefault="001C1B77" w:rsidP="0038231F">
      <w:pPr>
        <w:spacing w:after="0" w:line="240" w:lineRule="auto"/>
      </w:pPr>
      <w:r>
        <w:continuationSeparator/>
      </w:r>
    </w:p>
  </w:footnote>
  <w:footnote w:id="1">
    <w:p w14:paraId="1756BC0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57741E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B296A4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7EDF1AC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124CC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6918796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AF77CE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38075A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22D59C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0D9512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C0A16D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297CF" w14:textId="77777777" w:rsidR="008141F0" w:rsidRDefault="008141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8ECBA" w14:textId="77777777" w:rsidR="008141F0" w:rsidRDefault="008141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3D2DB" w14:textId="77777777" w:rsidR="008141F0" w:rsidRDefault="008141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888922">
    <w:abstractNumId w:val="11"/>
  </w:num>
  <w:num w:numId="2" w16cid:durableId="14305324">
    <w:abstractNumId w:val="0"/>
  </w:num>
  <w:num w:numId="3" w16cid:durableId="374937302">
    <w:abstractNumId w:val="10"/>
  </w:num>
  <w:num w:numId="4" w16cid:durableId="1358042142">
    <w:abstractNumId w:val="13"/>
  </w:num>
  <w:num w:numId="5" w16cid:durableId="4749427">
    <w:abstractNumId w:val="12"/>
  </w:num>
  <w:num w:numId="6" w16cid:durableId="660622595">
    <w:abstractNumId w:val="9"/>
  </w:num>
  <w:num w:numId="7" w16cid:durableId="626594477">
    <w:abstractNumId w:val="1"/>
  </w:num>
  <w:num w:numId="8" w16cid:durableId="746457487">
    <w:abstractNumId w:val="6"/>
  </w:num>
  <w:num w:numId="9" w16cid:durableId="1571691870">
    <w:abstractNumId w:val="4"/>
  </w:num>
  <w:num w:numId="10" w16cid:durableId="1380669876">
    <w:abstractNumId w:val="7"/>
  </w:num>
  <w:num w:numId="11" w16cid:durableId="140195722">
    <w:abstractNumId w:val="5"/>
  </w:num>
  <w:num w:numId="12" w16cid:durableId="1579367264">
    <w:abstractNumId w:val="8"/>
  </w:num>
  <w:num w:numId="13" w16cid:durableId="29496223">
    <w:abstractNumId w:val="3"/>
  </w:num>
  <w:num w:numId="14" w16cid:durableId="1662150420">
    <w:abstractNumId w:val="2"/>
  </w:num>
  <w:num w:numId="15" w16cid:durableId="12140034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C3C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1B77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1A66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41F0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61C3C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48C81"/>
  <w15:docId w15:val="{11CA240A-D67E-44D5-9361-2C4B2716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2026-02-20T10:45:00Z</cp:lastPrinted>
  <dcterms:created xsi:type="dcterms:W3CDTF">2026-02-20T10:45:00Z</dcterms:created>
  <dcterms:modified xsi:type="dcterms:W3CDTF">2026-02-20T10:45:00Z</dcterms:modified>
</cp:coreProperties>
</file>