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78BD3" w14:textId="308C6639" w:rsidR="00025386" w:rsidRPr="00F205E3" w:rsidRDefault="00657A47" w:rsidP="00EC10EE">
      <w:pPr>
        <w:pStyle w:val="Nagwek4"/>
        <w:spacing w:after="480" w:line="276" w:lineRule="auto"/>
        <w:rPr>
          <w:rFonts w:ascii="Arial Black" w:hAnsi="Arial Black" w:cs="Arial"/>
          <w:bCs/>
          <w:i w:val="0"/>
          <w:sz w:val="22"/>
          <w:szCs w:val="22"/>
        </w:rPr>
      </w:pPr>
      <w:bookmarkStart w:id="0" w:name="_Hlk60301409"/>
      <w:r w:rsidRPr="00F205E3">
        <w:rPr>
          <w:rFonts w:ascii="Arial Black" w:hAnsi="Arial Black" w:cs="Arial"/>
          <w:bCs/>
          <w:i w:val="0"/>
          <w:sz w:val="22"/>
          <w:szCs w:val="22"/>
        </w:rPr>
        <w:t xml:space="preserve">Załącznik nr </w:t>
      </w:r>
      <w:r w:rsidR="00204777" w:rsidRPr="00F205E3">
        <w:rPr>
          <w:rFonts w:ascii="Arial Black" w:hAnsi="Arial Black" w:cs="Arial"/>
          <w:bCs/>
          <w:i w:val="0"/>
          <w:sz w:val="22"/>
          <w:szCs w:val="22"/>
        </w:rPr>
        <w:t>7</w:t>
      </w:r>
      <w:r w:rsidR="007666D6" w:rsidRPr="00F205E3">
        <w:rPr>
          <w:rFonts w:ascii="Arial Black" w:hAnsi="Arial Black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F205E3" w14:paraId="3D4009BF" w14:textId="77777777" w:rsidTr="00467CA2">
        <w:tc>
          <w:tcPr>
            <w:tcW w:w="2800" w:type="dxa"/>
          </w:tcPr>
          <w:p w14:paraId="7CDBDFD0" w14:textId="77777777" w:rsidR="00D520D3" w:rsidRPr="00F205E3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205E3">
              <w:rPr>
                <w:rFonts w:ascii="Arial Narrow" w:hAnsi="Arial Narrow" w:cs="Arial"/>
                <w:b/>
              </w:rPr>
              <w:t>Podmiot</w:t>
            </w:r>
            <w:r w:rsidRPr="00F205E3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1A261751" w14:textId="77777777" w:rsidR="00D520D3" w:rsidRPr="00F205E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2592F81" w14:textId="77777777" w:rsidR="00D520D3" w:rsidRPr="00F205E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205E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28040BA" w14:textId="77777777" w:rsidR="00D520D3" w:rsidRPr="00F205E3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F205E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F205E3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F205E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F205E3" w14:paraId="68D2C82F" w14:textId="77777777" w:rsidTr="00467CA2">
        <w:tc>
          <w:tcPr>
            <w:tcW w:w="2800" w:type="dxa"/>
          </w:tcPr>
          <w:p w14:paraId="5CC2A6B2" w14:textId="77777777" w:rsidR="00D520D3" w:rsidRPr="00F205E3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205E3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3281F15A" w14:textId="77777777" w:rsidR="00D520D3" w:rsidRPr="00F205E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E14D8BF" w14:textId="77777777" w:rsidR="00D520D3" w:rsidRPr="00F205E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205E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0CBE311" w14:textId="77777777" w:rsidR="00D520D3" w:rsidRPr="00F205E3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F205E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F205E3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F205E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79569813" w14:textId="77777777" w:rsidR="00B62AD0" w:rsidRPr="00F205E3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205E3" w14:paraId="5B405A41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A150B6A" w14:textId="77777777" w:rsidR="00053927" w:rsidRPr="00F205E3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205E3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64639462" w14:textId="77777777" w:rsidR="00053927" w:rsidRPr="00F205E3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F205E3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F205E3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F205E3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ED3439B" w14:textId="7B0D5BC6" w:rsidR="0071340C" w:rsidRPr="00F205E3" w:rsidRDefault="0071340C" w:rsidP="00F205E3">
      <w:pPr>
        <w:widowControl w:val="0"/>
        <w:suppressAutoHyphens/>
        <w:autoSpaceDE w:val="0"/>
        <w:autoSpaceDN w:val="0"/>
        <w:adjustRightInd w:val="0"/>
        <w:spacing w:before="600" w:after="24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F205E3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F205E3">
        <w:rPr>
          <w:rFonts w:ascii="Arial Narrow" w:eastAsia="Times New Roman" w:hAnsi="Arial Narrow" w:cs="Arial"/>
          <w:lang w:eastAsia="pl-PL"/>
        </w:rPr>
        <w:t xml:space="preserve">, </w:t>
      </w:r>
      <w:r w:rsidRPr="00F205E3">
        <w:rPr>
          <w:rFonts w:ascii="Arial Narrow" w:eastAsia="Times New Roman" w:hAnsi="Arial Narrow" w:cs="Arial"/>
          <w:lang w:eastAsia="pl-PL"/>
        </w:rPr>
        <w:t>w oparciu o</w:t>
      </w:r>
      <w:r w:rsidR="00EF3368" w:rsidRPr="00F205E3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F205E3">
        <w:rPr>
          <w:rFonts w:ascii="Arial Narrow" w:hAnsi="Arial Narrow" w:cs="Arial"/>
        </w:rPr>
        <w:t xml:space="preserve"> ustawy </w:t>
      </w:r>
      <w:r w:rsidR="00EF3368" w:rsidRPr="00F205E3">
        <w:rPr>
          <w:rFonts w:ascii="Arial Narrow" w:hAnsi="Arial Narrow" w:cs="Arial"/>
        </w:rPr>
        <w:t xml:space="preserve">z dnia 11 września 2019r. Prawo zamówień publicznych </w:t>
      </w:r>
      <w:r w:rsidR="00204777" w:rsidRPr="00F205E3">
        <w:rPr>
          <w:rFonts w:ascii="Arial Narrow" w:hAnsi="Arial Narrow" w:cs="Arial"/>
        </w:rPr>
        <w:t>(</w:t>
      </w:r>
      <w:proofErr w:type="spellStart"/>
      <w:r w:rsidR="00204777" w:rsidRPr="00F205E3">
        <w:rPr>
          <w:rFonts w:ascii="Arial Narrow" w:hAnsi="Arial Narrow" w:cs="Arial"/>
        </w:rPr>
        <w:t>t.j</w:t>
      </w:r>
      <w:proofErr w:type="spellEnd"/>
      <w:r w:rsidR="00204777" w:rsidRPr="00F205E3">
        <w:rPr>
          <w:rFonts w:ascii="Arial Narrow" w:hAnsi="Arial Narrow" w:cs="Arial"/>
        </w:rPr>
        <w:t xml:space="preserve">. Dz. U. z 2024 r. poz. 1320 z </w:t>
      </w:r>
      <w:proofErr w:type="spellStart"/>
      <w:r w:rsidR="00204777" w:rsidRPr="00F205E3">
        <w:rPr>
          <w:rFonts w:ascii="Arial Narrow" w:hAnsi="Arial Narrow" w:cs="Arial"/>
        </w:rPr>
        <w:t>późn</w:t>
      </w:r>
      <w:proofErr w:type="spellEnd"/>
      <w:r w:rsidR="00204777" w:rsidRPr="00F205E3">
        <w:rPr>
          <w:rFonts w:ascii="Arial Narrow" w:hAnsi="Arial Narrow" w:cs="Arial"/>
        </w:rPr>
        <w:t>. zm.)</w:t>
      </w:r>
      <w:r w:rsidR="00E27ABB" w:rsidRPr="00F205E3">
        <w:rPr>
          <w:rFonts w:ascii="Arial Narrow" w:eastAsia="Times New Roman" w:hAnsi="Arial Narrow" w:cs="Arial"/>
          <w:lang w:eastAsia="pl-PL"/>
        </w:rPr>
        <w:t xml:space="preserve">, </w:t>
      </w:r>
      <w:r w:rsidRPr="00F205E3">
        <w:rPr>
          <w:rFonts w:ascii="Arial Narrow" w:eastAsia="Times New Roman" w:hAnsi="Arial Narrow" w:cs="Arial"/>
          <w:lang w:eastAsia="pl-PL"/>
        </w:rPr>
        <w:t xml:space="preserve">że </w:t>
      </w:r>
      <w:r w:rsidRPr="00F205E3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F205E3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F205E3">
        <w:rPr>
          <w:rFonts w:ascii="Arial Narrow" w:eastAsia="Times New Roman" w:hAnsi="Arial Narrow" w:cs="Arial"/>
          <w:lang w:eastAsia="pl-PL"/>
        </w:rPr>
        <w:t xml:space="preserve">do </w:t>
      </w:r>
      <w:r w:rsidRPr="00F205E3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F205E3" w14:paraId="6B0BDB0C" w14:textId="77777777" w:rsidTr="00467CA2">
        <w:tc>
          <w:tcPr>
            <w:tcW w:w="2269" w:type="dxa"/>
          </w:tcPr>
          <w:p w14:paraId="19D582E7" w14:textId="77777777" w:rsidR="00D520D3" w:rsidRPr="00F205E3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205E3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F0B997B" w14:textId="2D589E04" w:rsidR="00D520D3" w:rsidRPr="00F205E3" w:rsidRDefault="0020477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205E3">
              <w:rPr>
                <w:rFonts w:ascii="Arial Narrow" w:eastAsia="Times New Roman" w:hAnsi="Arial Narrow" w:cs="Arial"/>
                <w:b/>
                <w:lang w:eastAsia="pl-PL"/>
              </w:rPr>
              <w:t>Dostawa sprzętu medycznego</w:t>
            </w:r>
            <w:r w:rsidR="00D520D3" w:rsidRPr="00F205E3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204777" w:rsidRPr="00F205E3" w14:paraId="6F83957C" w14:textId="77777777" w:rsidTr="00D97456">
        <w:tc>
          <w:tcPr>
            <w:tcW w:w="2269" w:type="dxa"/>
          </w:tcPr>
          <w:p w14:paraId="0A8F08A7" w14:textId="77777777" w:rsidR="00204777" w:rsidRPr="00F205E3" w:rsidRDefault="00204777" w:rsidP="00D9745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205E3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C4BB5A0" w14:textId="42CE2DB7" w:rsidR="00204777" w:rsidRPr="00F205E3" w:rsidRDefault="00204777" w:rsidP="00D9745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205E3">
              <w:rPr>
                <w:rFonts w:ascii="Arial Narrow" w:eastAsia="Times New Roman" w:hAnsi="Arial Narrow" w:cs="Arial"/>
                <w:b/>
                <w:lang w:eastAsia="pl-PL"/>
              </w:rPr>
              <w:t>13/2026</w:t>
            </w:r>
          </w:p>
        </w:tc>
      </w:tr>
    </w:tbl>
    <w:p w14:paraId="626FB9CF" w14:textId="260AB880" w:rsidR="00DC652A" w:rsidRPr="00F205E3" w:rsidRDefault="0020477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205E3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F205E3">
        <w:rPr>
          <w:rFonts w:ascii="Arial Narrow" w:eastAsia="Times New Roman" w:hAnsi="Arial Narrow" w:cs="Arial"/>
          <w:lang w:eastAsia="pl-PL"/>
        </w:rPr>
        <w:t>do dyspozycji Wykonawcy:</w:t>
      </w:r>
    </w:p>
    <w:p w14:paraId="73382259" w14:textId="77777777" w:rsidR="00DC652A" w:rsidRPr="00F205E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205E3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B8A9C9A" w14:textId="77777777" w:rsidR="0071340C" w:rsidRPr="00F205E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F205E3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F205E3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F205E3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1FA6ABEB" w14:textId="77777777" w:rsidR="0071340C" w:rsidRPr="00F205E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581E2665" w14:textId="77777777" w:rsidR="0071340C" w:rsidRPr="00F205E3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205E3">
        <w:rPr>
          <w:rFonts w:ascii="Arial Narrow" w:eastAsia="Times New Roman" w:hAnsi="Arial Narrow" w:cs="Arial"/>
          <w:lang w:eastAsia="pl-PL"/>
        </w:rPr>
        <w:t>nw. zasobów:</w:t>
      </w:r>
    </w:p>
    <w:p w14:paraId="17B3CA3C" w14:textId="77777777" w:rsidR="0071340C" w:rsidRPr="00F205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205E3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7621598" w14:textId="77777777" w:rsidR="0071340C" w:rsidRPr="00F205E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F205E3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F205E3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F205E3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38E35218" w14:textId="77777777" w:rsidR="0071340C" w:rsidRPr="00F205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03D12F73" w14:textId="77777777" w:rsidR="0071340C" w:rsidRPr="00F205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0B160242" w14:textId="77777777" w:rsidR="00DC652A" w:rsidRPr="00F205E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F205E3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F205E3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F205E3">
        <w:rPr>
          <w:rFonts w:ascii="Arial Narrow" w:eastAsia="Times New Roman" w:hAnsi="Arial Narrow" w:cs="Arial"/>
          <w:lang w:eastAsia="pl-PL"/>
        </w:rPr>
        <w:t>:</w:t>
      </w:r>
    </w:p>
    <w:p w14:paraId="66614948" w14:textId="77777777" w:rsidR="00DC652A" w:rsidRPr="00F205E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F205E3">
        <w:rPr>
          <w:rFonts w:ascii="Arial Narrow" w:eastAsia="Times New Roman" w:hAnsi="Arial Narrow" w:cs="Arial"/>
          <w:lang w:eastAsia="pl-PL"/>
        </w:rPr>
        <w:t>u</w:t>
      </w:r>
      <w:r w:rsidR="00DC652A" w:rsidRPr="00F205E3">
        <w:rPr>
          <w:rFonts w:ascii="Arial Narrow" w:eastAsia="Times New Roman" w:hAnsi="Arial Narrow" w:cs="Arial"/>
          <w:lang w:eastAsia="pl-PL"/>
        </w:rPr>
        <w:t>dostę</w:t>
      </w:r>
      <w:r w:rsidRPr="00F205E3">
        <w:rPr>
          <w:rFonts w:ascii="Arial Narrow" w:eastAsia="Times New Roman" w:hAnsi="Arial Narrow" w:cs="Arial"/>
          <w:lang w:eastAsia="pl-PL"/>
        </w:rPr>
        <w:t>p</w:t>
      </w:r>
      <w:r w:rsidR="00DC652A" w:rsidRPr="00F205E3">
        <w:rPr>
          <w:rFonts w:ascii="Arial Narrow" w:eastAsia="Times New Roman" w:hAnsi="Arial Narrow" w:cs="Arial"/>
          <w:lang w:eastAsia="pl-PL"/>
        </w:rPr>
        <w:t>ni</w:t>
      </w:r>
      <w:r w:rsidRPr="00F205E3">
        <w:rPr>
          <w:rFonts w:ascii="Arial Narrow" w:eastAsia="Times New Roman" w:hAnsi="Arial Narrow" w:cs="Arial"/>
          <w:lang w:eastAsia="pl-PL"/>
        </w:rPr>
        <w:t>ę</w:t>
      </w:r>
      <w:r w:rsidR="00DC652A" w:rsidRPr="00F205E3">
        <w:rPr>
          <w:rFonts w:ascii="Arial Narrow" w:eastAsia="Times New Roman" w:hAnsi="Arial Narrow" w:cs="Arial"/>
          <w:lang w:eastAsia="pl-PL"/>
        </w:rPr>
        <w:t xml:space="preserve"> </w:t>
      </w:r>
      <w:r w:rsidRPr="00F205E3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3D454EE9" w14:textId="77777777" w:rsidR="0093388F" w:rsidRPr="00F205E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205E3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6F10EDF" w14:textId="77777777" w:rsidR="0093388F" w:rsidRPr="00F205E3" w:rsidRDefault="0093388F" w:rsidP="00F205E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76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F205E3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08D44CC5" w14:textId="77777777" w:rsidR="0093388F" w:rsidRPr="00F205E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F205E3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5391C72E" w14:textId="77777777" w:rsidR="00CB29AC" w:rsidRPr="00F205E3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F205E3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1A931099" w14:textId="77777777" w:rsidR="00CB29AC" w:rsidRPr="00F205E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205E3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6F06BBE" w14:textId="77777777" w:rsidR="00830970" w:rsidRPr="00F205E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F205E3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F205E3">
        <w:rPr>
          <w:rFonts w:ascii="Arial Narrow" w:eastAsia="Times New Roman" w:hAnsi="Arial Narrow" w:cs="Arial"/>
          <w:lang w:eastAsia="pl-PL"/>
        </w:rPr>
        <w:t xml:space="preserve">mojego </w:t>
      </w:r>
      <w:r w:rsidRPr="00F205E3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F205E3">
        <w:rPr>
          <w:rFonts w:ascii="Arial Narrow" w:eastAsia="Times New Roman" w:hAnsi="Arial Narrow" w:cs="Arial"/>
          <w:lang w:eastAsia="pl-PL"/>
        </w:rPr>
        <w:t>będzie następujący:</w:t>
      </w:r>
    </w:p>
    <w:p w14:paraId="2062074E" w14:textId="77777777" w:rsidR="00E27ABB" w:rsidRPr="00F205E3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205E3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F205E3" w14:paraId="1EBAA295" w14:textId="77777777" w:rsidTr="00467CA2">
        <w:tc>
          <w:tcPr>
            <w:tcW w:w="2660" w:type="dxa"/>
          </w:tcPr>
          <w:p w14:paraId="6BBF0669" w14:textId="77777777" w:rsidR="00D520D3" w:rsidRPr="00F205E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A65EA80" w14:textId="77777777" w:rsidR="00D520D3" w:rsidRPr="00F205E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F205E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52E1E9D2" w14:textId="77777777" w:rsidR="00D520D3" w:rsidRPr="00F205E3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205E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FD3F568" w14:textId="77777777" w:rsidR="00D520D3" w:rsidRPr="00F205E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17A61A3" w14:textId="77777777" w:rsidR="00D520D3" w:rsidRPr="00F205E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F205E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F006F4D" w14:textId="6943A41F" w:rsidR="00D520D3" w:rsidRPr="00F205E3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205E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204777" w:rsidRPr="00F205E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F205E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F205E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F205E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78FBFE26" w14:textId="77777777" w:rsidR="00E27ABB" w:rsidRPr="00F205E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F205E3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9988E5" w14:textId="77777777" w:rsidR="00C135B9" w:rsidRDefault="00C135B9" w:rsidP="00025386">
      <w:pPr>
        <w:spacing w:after="0" w:line="240" w:lineRule="auto"/>
      </w:pPr>
      <w:r>
        <w:separator/>
      </w:r>
    </w:p>
  </w:endnote>
  <w:endnote w:type="continuationSeparator" w:id="0">
    <w:p w14:paraId="271E6DB5" w14:textId="77777777" w:rsidR="00C135B9" w:rsidRDefault="00C135B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E1A45" w14:textId="77777777" w:rsidR="00204777" w:rsidRDefault="00204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8FE7A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D4449B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14737E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43891D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90C37" w14:textId="77777777" w:rsidR="00204777" w:rsidRDefault="00204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12A78A" w14:textId="77777777" w:rsidR="00C135B9" w:rsidRDefault="00C135B9" w:rsidP="00025386">
      <w:pPr>
        <w:spacing w:after="0" w:line="240" w:lineRule="auto"/>
      </w:pPr>
      <w:r>
        <w:separator/>
      </w:r>
    </w:p>
  </w:footnote>
  <w:footnote w:type="continuationSeparator" w:id="0">
    <w:p w14:paraId="400D06A4" w14:textId="77777777" w:rsidR="00C135B9" w:rsidRDefault="00C135B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9F573" w14:textId="77777777" w:rsidR="00204777" w:rsidRDefault="00204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31467" w14:textId="77777777" w:rsidR="00204777" w:rsidRDefault="002047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67002" w14:textId="77777777" w:rsidR="00204777" w:rsidRDefault="00204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3149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68F4"/>
    <w:rsid w:val="00025386"/>
    <w:rsid w:val="000423B9"/>
    <w:rsid w:val="00053927"/>
    <w:rsid w:val="00066C44"/>
    <w:rsid w:val="00071D4C"/>
    <w:rsid w:val="00084786"/>
    <w:rsid w:val="0016158F"/>
    <w:rsid w:val="001C2314"/>
    <w:rsid w:val="00204777"/>
    <w:rsid w:val="00213980"/>
    <w:rsid w:val="004374F2"/>
    <w:rsid w:val="004468F4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135B9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205E3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C937E8"/>
  <w15:chartTrackingRefBased/>
  <w15:docId w15:val="{78E10AE4-B0F4-40A8-9711-65C887409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3</cp:revision>
  <cp:lastPrinted>2026-02-20T06:10:00Z</cp:lastPrinted>
  <dcterms:created xsi:type="dcterms:W3CDTF">2026-02-20T06:10:00Z</dcterms:created>
  <dcterms:modified xsi:type="dcterms:W3CDTF">2026-02-20T06:11:00Z</dcterms:modified>
</cp:coreProperties>
</file>