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53D72" w14:textId="2DAA997C" w:rsidR="00D924C4" w:rsidRDefault="00D924C4" w:rsidP="00D924C4">
      <w:pPr>
        <w:pStyle w:val="Nagwek4"/>
        <w:ind w:left="142"/>
        <w:jc w:val="left"/>
        <w:rPr>
          <w:rFonts w:ascii="Arial" w:hAnsi="Arial" w:cs="Arial"/>
          <w:bCs/>
          <w:i w:val="0"/>
          <w:szCs w:val="24"/>
        </w:rPr>
      </w:pPr>
    </w:p>
    <w:p w14:paraId="27C82AFA" w14:textId="77137AA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B1730" w:rsidRPr="009B1730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525737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8CC64DE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1730" w:rsidRPr="009B1730">
        <w:rPr>
          <w:rFonts w:ascii="Arial" w:hAnsi="Arial" w:cs="Arial"/>
          <w:b/>
          <w:sz w:val="24"/>
          <w:szCs w:val="24"/>
        </w:rPr>
        <w:t>27/2026</w:t>
      </w:r>
    </w:p>
    <w:p w14:paraId="6446660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C5CC8C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1730" w:rsidRPr="009B1730">
        <w:rPr>
          <w:rFonts w:ascii="Arial" w:hAnsi="Arial" w:cs="Arial"/>
        </w:rPr>
        <w:t>10 Wojskowy Szpital Kliniczny z Polikliniką Samodzielny Publiczny Zakład Opieki Zdrowotnej w Bydgoszczy</w:t>
      </w:r>
    </w:p>
    <w:p w14:paraId="6E45102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1730" w:rsidRPr="009B1730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9B1730" w:rsidRPr="009B1730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14:paraId="6A8A1E7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1730" w:rsidRPr="009B1730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9B1730" w:rsidRPr="009B1730">
        <w:rPr>
          <w:rFonts w:ascii="Arial" w:hAnsi="Arial" w:cs="Arial"/>
        </w:rPr>
        <w:t>Bydgoszcz</w:t>
      </w:r>
    </w:p>
    <w:p w14:paraId="4FBF4A7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897A60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CC8E6E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24F2B1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23434D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7DB29B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DDB372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DDEBFE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57610A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1730" w:rsidRPr="0012157F" w14:paraId="2C048407" w14:textId="77777777" w:rsidTr="000B32F8">
        <w:tc>
          <w:tcPr>
            <w:tcW w:w="9104" w:type="dxa"/>
            <w:shd w:val="clear" w:color="auto" w:fill="D9D9D9"/>
          </w:tcPr>
          <w:p w14:paraId="5D69FF41" w14:textId="77777777" w:rsidR="009B1730" w:rsidRPr="0012157F" w:rsidRDefault="009B1730" w:rsidP="000B32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7254FA" w14:textId="77777777" w:rsidR="009B1730" w:rsidRDefault="009B1730" w:rsidP="000B32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B1730">
              <w:rPr>
                <w:rFonts w:ascii="Arial" w:hAnsi="Arial" w:cs="Arial"/>
                <w:sz w:val="24"/>
                <w:szCs w:val="24"/>
              </w:rPr>
              <w:t xml:space="preserve">(t.j. Dz. U. z 2024 r. poz. 1320 z </w:t>
            </w:r>
            <w:proofErr w:type="spellStart"/>
            <w:r w:rsidRPr="009B173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B173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32D808" w14:textId="77777777" w:rsidR="009B1730" w:rsidRDefault="009B1730" w:rsidP="000B3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896833F" w14:textId="77777777" w:rsidR="009B1730" w:rsidRDefault="009B1730" w:rsidP="000B32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135E7A6" w14:textId="77777777" w:rsidR="009B1730" w:rsidRPr="00C86421" w:rsidRDefault="009B1730" w:rsidP="000B32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449C74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D6EB440" w14:textId="77777777" w:rsidR="00E50194" w:rsidRDefault="009B173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B1730">
        <w:rPr>
          <w:rFonts w:ascii="Arial" w:hAnsi="Arial" w:cs="Arial"/>
          <w:b/>
          <w:sz w:val="24"/>
          <w:szCs w:val="24"/>
        </w:rPr>
        <w:t>Zakup ambulansu drogowego typu B</w:t>
      </w:r>
    </w:p>
    <w:p w14:paraId="7B05E3B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1730" w:rsidRPr="009B173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A867FB0" w14:textId="77777777" w:rsidTr="00650D6C">
        <w:tc>
          <w:tcPr>
            <w:tcW w:w="9104" w:type="dxa"/>
            <w:shd w:val="clear" w:color="auto" w:fill="D9D9D9"/>
          </w:tcPr>
          <w:p w14:paraId="2BFD2BC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4DD547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FDFE52" w14:textId="77777777" w:rsidR="009B1730" w:rsidRDefault="007A2BCB" w:rsidP="009B173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0126641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E03BC34" w14:textId="77777777" w:rsidTr="00CD4DD1">
        <w:tc>
          <w:tcPr>
            <w:tcW w:w="9104" w:type="dxa"/>
            <w:shd w:val="clear" w:color="auto" w:fill="D9D9D9"/>
          </w:tcPr>
          <w:p w14:paraId="3CE9BCF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057FA9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A36769B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51671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182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CBE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9701C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7D2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D1CE" w14:textId="5E1D75C2" w:rsidR="00D2702A" w:rsidRPr="0012157F" w:rsidRDefault="00FB6232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 dotyczy</w:t>
            </w:r>
          </w:p>
          <w:p w14:paraId="241A8BC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F93C8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09439D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17B164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A11F48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DDF10B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190703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2D5854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1B2FD73" w14:textId="77777777" w:rsidTr="0061040C">
        <w:tc>
          <w:tcPr>
            <w:tcW w:w="9104" w:type="dxa"/>
            <w:shd w:val="clear" w:color="auto" w:fill="D9D9D9"/>
          </w:tcPr>
          <w:p w14:paraId="0FA2556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AB204F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A761A1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FD345A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72345E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F3E4221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2557CB1" w14:textId="77777777" w:rsidTr="0061040C">
        <w:tc>
          <w:tcPr>
            <w:tcW w:w="9104" w:type="dxa"/>
            <w:shd w:val="clear" w:color="auto" w:fill="D9D9D9"/>
          </w:tcPr>
          <w:p w14:paraId="527BCC32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49D8D08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B385A2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BE65EE1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FD2D51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46078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56C4B45" w14:textId="77777777" w:rsidTr="00CD4DD1">
        <w:tc>
          <w:tcPr>
            <w:tcW w:w="9104" w:type="dxa"/>
            <w:shd w:val="clear" w:color="auto" w:fill="D9D9D9"/>
          </w:tcPr>
          <w:p w14:paraId="279CCC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690821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2C93576" w14:textId="77777777" w:rsidTr="00847232">
        <w:tc>
          <w:tcPr>
            <w:tcW w:w="9104" w:type="dxa"/>
            <w:shd w:val="clear" w:color="auto" w:fill="D9D9D9"/>
          </w:tcPr>
          <w:p w14:paraId="50DC69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C14CC6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F271C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403713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1A9B4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C2CB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02107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43FCF6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0542A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DB6B3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7AC252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1AD1D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9F007AF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0855" w14:textId="77777777" w:rsidR="00AD01E1" w:rsidRDefault="00AD01E1" w:rsidP="0038231F">
      <w:pPr>
        <w:spacing w:after="0" w:line="240" w:lineRule="auto"/>
      </w:pPr>
      <w:r>
        <w:separator/>
      </w:r>
    </w:p>
  </w:endnote>
  <w:endnote w:type="continuationSeparator" w:id="0">
    <w:p w14:paraId="450FAE31" w14:textId="77777777" w:rsidR="00AD01E1" w:rsidRDefault="00AD01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6734" w14:textId="77777777" w:rsidR="009B1730" w:rsidRDefault="009B17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FF5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372D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CA26" w14:textId="77777777" w:rsidR="009B1730" w:rsidRDefault="009B17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5797C" w14:textId="77777777" w:rsidR="00AD01E1" w:rsidRDefault="00AD01E1" w:rsidP="0038231F">
      <w:pPr>
        <w:spacing w:after="0" w:line="240" w:lineRule="auto"/>
      </w:pPr>
      <w:r>
        <w:separator/>
      </w:r>
    </w:p>
  </w:footnote>
  <w:footnote w:type="continuationSeparator" w:id="0">
    <w:p w14:paraId="4963E109" w14:textId="77777777" w:rsidR="00AD01E1" w:rsidRDefault="00AD01E1" w:rsidP="0038231F">
      <w:pPr>
        <w:spacing w:after="0" w:line="240" w:lineRule="auto"/>
      </w:pPr>
      <w:r>
        <w:continuationSeparator/>
      </w:r>
    </w:p>
  </w:footnote>
  <w:footnote w:id="1">
    <w:p w14:paraId="787268F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83179E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D1DCF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B9F303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50AE16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D75809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FD2CA5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4AA43C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2F6012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2971E4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A71F70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748E" w14:textId="77777777" w:rsidR="009B1730" w:rsidRDefault="009B17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EC746" w14:textId="77777777" w:rsidR="009B1730" w:rsidRDefault="009B17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15560" w14:textId="77777777" w:rsidR="009B1730" w:rsidRDefault="009B17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79461">
    <w:abstractNumId w:val="11"/>
  </w:num>
  <w:num w:numId="2" w16cid:durableId="1615795070">
    <w:abstractNumId w:val="0"/>
  </w:num>
  <w:num w:numId="3" w16cid:durableId="2021083350">
    <w:abstractNumId w:val="10"/>
  </w:num>
  <w:num w:numId="4" w16cid:durableId="1856453192">
    <w:abstractNumId w:val="13"/>
  </w:num>
  <w:num w:numId="5" w16cid:durableId="315040538">
    <w:abstractNumId w:val="12"/>
  </w:num>
  <w:num w:numId="6" w16cid:durableId="1619067270">
    <w:abstractNumId w:val="9"/>
  </w:num>
  <w:num w:numId="7" w16cid:durableId="298540733">
    <w:abstractNumId w:val="1"/>
  </w:num>
  <w:num w:numId="8" w16cid:durableId="839662013">
    <w:abstractNumId w:val="6"/>
  </w:num>
  <w:num w:numId="9" w16cid:durableId="1085225366">
    <w:abstractNumId w:val="4"/>
  </w:num>
  <w:num w:numId="10" w16cid:durableId="2143691409">
    <w:abstractNumId w:val="7"/>
  </w:num>
  <w:num w:numId="11" w16cid:durableId="1237516570">
    <w:abstractNumId w:val="5"/>
  </w:num>
  <w:num w:numId="12" w16cid:durableId="1919245698">
    <w:abstractNumId w:val="8"/>
  </w:num>
  <w:num w:numId="13" w16cid:durableId="331953913">
    <w:abstractNumId w:val="3"/>
  </w:num>
  <w:num w:numId="14" w16cid:durableId="512451671">
    <w:abstractNumId w:val="2"/>
  </w:num>
  <w:num w:numId="15" w16cid:durableId="4961913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97F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9297F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B173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D01E1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B5117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5598"/>
    <w:rsid w:val="00D2702A"/>
    <w:rsid w:val="00D34D9A"/>
    <w:rsid w:val="00D36F7A"/>
    <w:rsid w:val="00D409DE"/>
    <w:rsid w:val="00D42C9B"/>
    <w:rsid w:val="00D512D8"/>
    <w:rsid w:val="00D531D5"/>
    <w:rsid w:val="00D57721"/>
    <w:rsid w:val="00D7532C"/>
    <w:rsid w:val="00D924C4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3749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B6232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DB22E"/>
  <w15:docId w15:val="{C2DC3075-EFEE-45FE-9C66-4E9FF8D0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2026-02-27T08:44:00Z</dcterms:created>
  <dcterms:modified xsi:type="dcterms:W3CDTF">2026-02-27T08:44:00Z</dcterms:modified>
</cp:coreProperties>
</file>