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B8BBA" w14:textId="14A4297C" w:rsidR="00025386" w:rsidRPr="00571D6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71D6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71D6" w:rsidRPr="00571D6B">
        <w:rPr>
          <w:rFonts w:ascii="Arial Narrow" w:hAnsi="Arial Narrow" w:cs="Arial"/>
          <w:bCs/>
          <w:i w:val="0"/>
          <w:szCs w:val="24"/>
        </w:rPr>
        <w:t>3</w:t>
      </w:r>
      <w:r w:rsidR="007666D6" w:rsidRPr="00571D6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71D6B" w14:paraId="1872538C" w14:textId="77777777" w:rsidTr="00467CA2">
        <w:tc>
          <w:tcPr>
            <w:tcW w:w="2800" w:type="dxa"/>
          </w:tcPr>
          <w:p w14:paraId="0B1C6512" w14:textId="77777777" w:rsidR="00D520D3" w:rsidRPr="00571D6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71D6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71D6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5E18D0" w14:textId="77777777" w:rsidR="00D520D3" w:rsidRPr="00571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3EAC305" w14:textId="77777777" w:rsidR="00D520D3" w:rsidRPr="00571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488065" w14:textId="77777777" w:rsidR="00D520D3" w:rsidRPr="00571D6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71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71D6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71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71D6B" w14:paraId="694BDCBD" w14:textId="77777777" w:rsidTr="00467CA2">
        <w:tc>
          <w:tcPr>
            <w:tcW w:w="2800" w:type="dxa"/>
          </w:tcPr>
          <w:p w14:paraId="74FBE5D1" w14:textId="77777777" w:rsidR="00D520D3" w:rsidRPr="00571D6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71D6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EAC7975" w14:textId="77777777" w:rsidR="00D520D3" w:rsidRPr="00571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9BC8B7E" w14:textId="77777777" w:rsidR="00D520D3" w:rsidRPr="00571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4042B5" w14:textId="77777777" w:rsidR="00D520D3" w:rsidRPr="00571D6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71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71D6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71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E602756" w14:textId="77777777" w:rsidR="00B62AD0" w:rsidRPr="00571D6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71D6B" w14:paraId="3FB7BE4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D1DE90" w14:textId="77777777" w:rsidR="00053927" w:rsidRPr="00571D6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71D6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3542FBA" w14:textId="77777777" w:rsidR="00053927" w:rsidRPr="00571D6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71D6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71D6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71D6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70A6243" w14:textId="77777777" w:rsidR="0071340C" w:rsidRPr="00571D6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1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71D6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71D6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A71D6" w:rsidRPr="00571D6B">
        <w:rPr>
          <w:rFonts w:ascii="Arial Narrow" w:hAnsi="Arial Narrow" w:cs="Arial"/>
          <w:sz w:val="24"/>
          <w:szCs w:val="24"/>
        </w:rPr>
        <w:t xml:space="preserve">(t.j. Dz. U. z 2024 r. poz. 1320 z </w:t>
      </w:r>
      <w:proofErr w:type="spellStart"/>
      <w:r w:rsidR="00FA71D6" w:rsidRPr="00571D6B">
        <w:rPr>
          <w:rFonts w:ascii="Arial Narrow" w:hAnsi="Arial Narrow" w:cs="Arial"/>
          <w:sz w:val="24"/>
          <w:szCs w:val="24"/>
        </w:rPr>
        <w:t>późn</w:t>
      </w:r>
      <w:proofErr w:type="spellEnd"/>
      <w:r w:rsidR="00FA71D6" w:rsidRPr="00571D6B">
        <w:rPr>
          <w:rFonts w:ascii="Arial Narrow" w:hAnsi="Arial Narrow" w:cs="Arial"/>
          <w:sz w:val="24"/>
          <w:szCs w:val="24"/>
        </w:rPr>
        <w:t>. zm.)</w:t>
      </w:r>
      <w:r w:rsidR="00E27ABB"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71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71D6B" w14:paraId="4D816EAE" w14:textId="77777777" w:rsidTr="00467CA2">
        <w:tc>
          <w:tcPr>
            <w:tcW w:w="2269" w:type="dxa"/>
          </w:tcPr>
          <w:p w14:paraId="346862FB" w14:textId="77777777" w:rsidR="00D520D3" w:rsidRPr="00571D6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3AA0B55" w14:textId="77777777" w:rsidR="00D520D3" w:rsidRPr="00571D6B" w:rsidRDefault="00FA71D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ambulansu drogowego typu B</w:t>
            </w:r>
            <w:r w:rsidR="00D520D3" w:rsidRPr="00571D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71D6" w:rsidRPr="00571D6B" w14:paraId="6705AE8D" w14:textId="77777777" w:rsidTr="000B32F8">
        <w:tc>
          <w:tcPr>
            <w:tcW w:w="2269" w:type="dxa"/>
          </w:tcPr>
          <w:p w14:paraId="797FE8E4" w14:textId="77777777" w:rsidR="00FA71D6" w:rsidRPr="00571D6B" w:rsidRDefault="00FA71D6" w:rsidP="000B32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B16714F" w14:textId="77777777" w:rsidR="00FA71D6" w:rsidRPr="00571D6B" w:rsidRDefault="00FA71D6" w:rsidP="000B32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27/2026</w:t>
            </w:r>
          </w:p>
        </w:tc>
      </w:tr>
    </w:tbl>
    <w:p w14:paraId="600642AB" w14:textId="77777777" w:rsidR="00DC652A" w:rsidRPr="00571D6B" w:rsidRDefault="00FA71D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71D6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B388617" w14:textId="77777777" w:rsidR="00DC652A" w:rsidRPr="00571D6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71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27D16BD" w14:textId="77777777" w:rsidR="0071340C" w:rsidRPr="00571D6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71D6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71D6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71D6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3DE5090" w14:textId="77777777" w:rsidR="0071340C" w:rsidRPr="00571D6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2C5808D" w14:textId="77777777" w:rsidR="0071340C" w:rsidRPr="00571D6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DE16BB4" w14:textId="77777777" w:rsidR="0071340C" w:rsidRPr="00571D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71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BEDA0FF" w14:textId="77777777" w:rsidR="0071340C" w:rsidRPr="00571D6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71D6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71D6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71D6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64630DA" w14:textId="77777777" w:rsidR="0071340C" w:rsidRPr="00571D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DCCE958" w14:textId="77777777" w:rsidR="0071340C" w:rsidRPr="00571D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920C01D" w14:textId="77777777" w:rsidR="00DC652A" w:rsidRPr="00571D6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71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71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71D6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8770F26" w14:textId="77777777" w:rsidR="00DC652A" w:rsidRPr="00571D6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71D6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71D6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A8CECE2" w14:textId="77777777" w:rsidR="0093388F" w:rsidRPr="00571D6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71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B689044" w14:textId="77777777" w:rsidR="0093388F" w:rsidRPr="00571D6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573456A" w14:textId="77777777" w:rsidR="0093388F" w:rsidRPr="00571D6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71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23ABCA3" w14:textId="77777777" w:rsidR="00CB29AC" w:rsidRPr="00571D6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2639DD8" w14:textId="77777777" w:rsidR="00CB29AC" w:rsidRPr="00571D6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71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2AB3F35" w14:textId="77777777" w:rsidR="00830970" w:rsidRPr="00571D6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71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71D6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EA4C8FF" w14:textId="77777777" w:rsidR="00E27ABB" w:rsidRPr="00571D6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71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71D6B" w14:paraId="06275CC6" w14:textId="77777777" w:rsidTr="00467CA2">
        <w:tc>
          <w:tcPr>
            <w:tcW w:w="2660" w:type="dxa"/>
          </w:tcPr>
          <w:p w14:paraId="62BF91F6" w14:textId="77777777" w:rsidR="00D520D3" w:rsidRPr="00571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A4F7477" w14:textId="77777777" w:rsidR="00D520D3" w:rsidRPr="00571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33DADE" w14:textId="77777777" w:rsidR="00D520D3" w:rsidRPr="00571D6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1601DC3" w14:textId="77777777" w:rsidR="00D520D3" w:rsidRPr="00571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F6294A3" w14:textId="77777777" w:rsidR="00D520D3" w:rsidRPr="00571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ED000B" w14:textId="77777777" w:rsidR="00D520D3" w:rsidRPr="00571D6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71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A71D6" w:rsidRPr="00571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71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71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71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F1EC2F1" w14:textId="77777777" w:rsidR="00E27ABB" w:rsidRPr="00571D6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71D6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950FE" w14:textId="77777777" w:rsidR="00DD4C65" w:rsidRDefault="00DD4C65" w:rsidP="00025386">
      <w:pPr>
        <w:spacing w:after="0" w:line="240" w:lineRule="auto"/>
      </w:pPr>
      <w:r>
        <w:separator/>
      </w:r>
    </w:p>
  </w:endnote>
  <w:endnote w:type="continuationSeparator" w:id="0">
    <w:p w14:paraId="563F524E" w14:textId="77777777" w:rsidR="00DD4C65" w:rsidRDefault="00DD4C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115A3" w14:textId="77777777" w:rsidR="00FA71D6" w:rsidRDefault="00FA71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96BC7" w14:textId="77777777" w:rsidR="00025386" w:rsidRDefault="00DD4C65" w:rsidP="00025386">
    <w:pPr>
      <w:pStyle w:val="Stopka"/>
      <w:tabs>
        <w:tab w:val="clear" w:pos="4536"/>
      </w:tabs>
      <w:jc w:val="center"/>
    </w:pPr>
    <w:r>
      <w:rPr>
        <w:noProof/>
      </w:rPr>
      <w:pict w14:anchorId="31AB88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086BF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5229ED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0267" w14:textId="77777777" w:rsidR="00FA71D6" w:rsidRDefault="00FA71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1F793" w14:textId="77777777" w:rsidR="00DD4C65" w:rsidRDefault="00DD4C65" w:rsidP="00025386">
      <w:pPr>
        <w:spacing w:after="0" w:line="240" w:lineRule="auto"/>
      </w:pPr>
      <w:r>
        <w:separator/>
      </w:r>
    </w:p>
  </w:footnote>
  <w:footnote w:type="continuationSeparator" w:id="0">
    <w:p w14:paraId="13FE0A6A" w14:textId="77777777" w:rsidR="00DD4C65" w:rsidRDefault="00DD4C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1056" w14:textId="77777777" w:rsidR="00FA71D6" w:rsidRDefault="00FA7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E5B3" w14:textId="77777777" w:rsidR="00FA71D6" w:rsidRDefault="00FA7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E2EEA" w14:textId="77777777" w:rsidR="00FA71D6" w:rsidRDefault="00FA71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6842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160"/>
    <w:rsid w:val="00025386"/>
    <w:rsid w:val="000423B9"/>
    <w:rsid w:val="00053927"/>
    <w:rsid w:val="00066C44"/>
    <w:rsid w:val="00071D4C"/>
    <w:rsid w:val="00084786"/>
    <w:rsid w:val="000B7DD2"/>
    <w:rsid w:val="0016158F"/>
    <w:rsid w:val="001C2314"/>
    <w:rsid w:val="00213980"/>
    <w:rsid w:val="004374F2"/>
    <w:rsid w:val="00460705"/>
    <w:rsid w:val="00467CA2"/>
    <w:rsid w:val="00485239"/>
    <w:rsid w:val="004B055A"/>
    <w:rsid w:val="004E27D7"/>
    <w:rsid w:val="0055145C"/>
    <w:rsid w:val="0055635A"/>
    <w:rsid w:val="005624D8"/>
    <w:rsid w:val="00571D6B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8621E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4160"/>
    <w:rsid w:val="00D9320D"/>
    <w:rsid w:val="00DC4842"/>
    <w:rsid w:val="00DC587A"/>
    <w:rsid w:val="00DC652A"/>
    <w:rsid w:val="00DD4C65"/>
    <w:rsid w:val="00DE3B21"/>
    <w:rsid w:val="00DE73DD"/>
    <w:rsid w:val="00E27ABB"/>
    <w:rsid w:val="00E661A5"/>
    <w:rsid w:val="00E67109"/>
    <w:rsid w:val="00E86D3B"/>
    <w:rsid w:val="00EC10EE"/>
    <w:rsid w:val="00ED2631"/>
    <w:rsid w:val="00ED3749"/>
    <w:rsid w:val="00EF3368"/>
    <w:rsid w:val="00F334B4"/>
    <w:rsid w:val="00FA71D6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F6F7F"/>
  <w15:chartTrackingRefBased/>
  <w15:docId w15:val="{41307E4F-3B1A-4131-8850-C9ADAC39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dcterms:created xsi:type="dcterms:W3CDTF">2026-02-19T16:39:00Z</dcterms:created>
  <dcterms:modified xsi:type="dcterms:W3CDTF">2026-02-27T08:44:00Z</dcterms:modified>
</cp:coreProperties>
</file>