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AFB5E" w14:textId="77777777" w:rsidR="00675504" w:rsidRDefault="00675504" w:rsidP="00675504">
      <w:pPr>
        <w:spacing w:after="600"/>
        <w:jc w:val="right"/>
        <w:rPr>
          <w:rFonts w:ascii="Arial Narrow" w:hAnsi="Arial Narrow"/>
          <w:noProof/>
          <w:sz w:val="22"/>
          <w:szCs w:val="18"/>
        </w:rPr>
      </w:pPr>
      <w:r w:rsidRPr="00675504">
        <w:rPr>
          <w:rFonts w:ascii="Arial Narrow" w:hAnsi="Arial Narrow"/>
          <w:noProof/>
          <w:sz w:val="22"/>
          <w:szCs w:val="18"/>
        </w:rPr>
        <w:pict w14:anchorId="12AAA30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71pt;height:67.5pt;visibility:visible;mso-wrap-style:square">
            <v:imagedata r:id="rId6" o:title=""/>
          </v:shape>
        </w:pict>
      </w:r>
    </w:p>
    <w:p w14:paraId="46C2EFF9" w14:textId="5F503A57" w:rsidR="009432A1" w:rsidRPr="00675504" w:rsidRDefault="00185C90" w:rsidP="00675504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675504">
        <w:rPr>
          <w:rFonts w:ascii="Arial Narrow" w:hAnsi="Arial Narrow" w:cs="Arial"/>
          <w:sz w:val="22"/>
          <w:szCs w:val="22"/>
        </w:rPr>
        <w:t>Bydgoszcz</w:t>
      </w:r>
      <w:r w:rsidR="009432A1" w:rsidRPr="00675504">
        <w:rPr>
          <w:rFonts w:ascii="Arial Narrow" w:hAnsi="Arial Narrow" w:cs="Arial"/>
          <w:sz w:val="22"/>
          <w:szCs w:val="22"/>
        </w:rPr>
        <w:t xml:space="preserve"> dnia: </w:t>
      </w:r>
      <w:r w:rsidRPr="00675504">
        <w:rPr>
          <w:rFonts w:ascii="Arial Narrow" w:hAnsi="Arial Narrow" w:cs="Arial"/>
          <w:sz w:val="22"/>
          <w:szCs w:val="22"/>
        </w:rPr>
        <w:t>2026-02-23</w:t>
      </w:r>
    </w:p>
    <w:p w14:paraId="3F7D0563" w14:textId="77777777" w:rsidR="009432A1" w:rsidRPr="00675504" w:rsidRDefault="00185C90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7550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A449051" w14:textId="77777777" w:rsidR="009432A1" w:rsidRPr="00675504" w:rsidRDefault="00185C90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75504">
        <w:rPr>
          <w:rFonts w:ascii="Arial Narrow" w:hAnsi="Arial Narrow" w:cs="Arial"/>
          <w:sz w:val="22"/>
          <w:szCs w:val="22"/>
        </w:rPr>
        <w:t>Powstańców Warszawy</w:t>
      </w:r>
      <w:r w:rsidR="009432A1" w:rsidRPr="00675504">
        <w:rPr>
          <w:rFonts w:ascii="Arial Narrow" w:hAnsi="Arial Narrow" w:cs="Arial"/>
          <w:sz w:val="22"/>
          <w:szCs w:val="22"/>
        </w:rPr>
        <w:t xml:space="preserve"> </w:t>
      </w:r>
      <w:r w:rsidRPr="00675504">
        <w:rPr>
          <w:rFonts w:ascii="Arial Narrow" w:hAnsi="Arial Narrow" w:cs="Arial"/>
          <w:sz w:val="22"/>
          <w:szCs w:val="22"/>
        </w:rPr>
        <w:t>5</w:t>
      </w:r>
    </w:p>
    <w:p w14:paraId="736135BC" w14:textId="77777777" w:rsidR="009432A1" w:rsidRPr="00675504" w:rsidRDefault="00185C90" w:rsidP="009432A1">
      <w:pPr>
        <w:rPr>
          <w:rFonts w:ascii="Arial Narrow" w:hAnsi="Arial Narrow" w:cs="Arial"/>
          <w:sz w:val="22"/>
          <w:szCs w:val="22"/>
        </w:rPr>
      </w:pPr>
      <w:r w:rsidRPr="00675504">
        <w:rPr>
          <w:rFonts w:ascii="Arial Narrow" w:hAnsi="Arial Narrow" w:cs="Arial"/>
          <w:sz w:val="22"/>
          <w:szCs w:val="22"/>
        </w:rPr>
        <w:t>85-681</w:t>
      </w:r>
      <w:r w:rsidR="009432A1" w:rsidRPr="00675504">
        <w:rPr>
          <w:rFonts w:ascii="Arial Narrow" w:hAnsi="Arial Narrow" w:cs="Arial"/>
          <w:sz w:val="22"/>
          <w:szCs w:val="22"/>
        </w:rPr>
        <w:t xml:space="preserve"> </w:t>
      </w:r>
      <w:r w:rsidRPr="00675504">
        <w:rPr>
          <w:rFonts w:ascii="Arial Narrow" w:hAnsi="Arial Narrow" w:cs="Arial"/>
          <w:sz w:val="22"/>
          <w:szCs w:val="22"/>
        </w:rPr>
        <w:t>Bydgoszcz</w:t>
      </w:r>
    </w:p>
    <w:p w14:paraId="7AA38998" w14:textId="0CF78868" w:rsidR="009432A1" w:rsidRPr="00675504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675504" w14:paraId="0C41A62D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EE27E55" w14:textId="77777777" w:rsidR="009432A1" w:rsidRPr="0067550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675504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0215754C" w14:textId="77777777" w:rsidR="009432A1" w:rsidRPr="0067550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675504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4D90BD5A" w14:textId="77777777" w:rsidR="00A80738" w:rsidRPr="00675504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675504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44BD0E96" w14:textId="77777777" w:rsidR="009432A1" w:rsidRPr="00675504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7550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7550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7550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675504" w14:paraId="7C93484B" w14:textId="77777777" w:rsidTr="00A652DF">
        <w:tc>
          <w:tcPr>
            <w:tcW w:w="2269" w:type="dxa"/>
          </w:tcPr>
          <w:p w14:paraId="23E56670" w14:textId="77777777" w:rsidR="009432A1" w:rsidRPr="0067550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50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2979747" w14:textId="77777777" w:rsidR="009432A1" w:rsidRPr="00675504" w:rsidRDefault="00185C9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75504">
              <w:rPr>
                <w:rFonts w:ascii="Arial Narrow" w:hAnsi="Arial Narrow" w:cs="Arial"/>
                <w:bCs/>
                <w:sz w:val="22"/>
                <w:szCs w:val="22"/>
              </w:rPr>
              <w:t>Zakup systemu PACS wraz z poszerzeniem archiwum obrazowego</w:t>
            </w:r>
            <w:r w:rsidR="009432A1" w:rsidRPr="0067550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85C90" w:rsidRPr="00675504" w14:paraId="38D63A90" w14:textId="77777777" w:rsidTr="00C12927">
        <w:tc>
          <w:tcPr>
            <w:tcW w:w="2269" w:type="dxa"/>
          </w:tcPr>
          <w:p w14:paraId="39496CB8" w14:textId="77777777" w:rsidR="00185C90" w:rsidRPr="00675504" w:rsidRDefault="00185C90" w:rsidP="00C129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7550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0DC91E7" w14:textId="77777777" w:rsidR="00185C90" w:rsidRPr="00675504" w:rsidRDefault="00185C90" w:rsidP="00C129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75504">
              <w:rPr>
                <w:rFonts w:ascii="Arial Narrow" w:hAnsi="Arial Narrow" w:cs="Arial"/>
                <w:bCs/>
                <w:sz w:val="22"/>
                <w:szCs w:val="22"/>
              </w:rPr>
              <w:t>1/2026</w:t>
            </w:r>
          </w:p>
        </w:tc>
      </w:tr>
    </w:tbl>
    <w:p w14:paraId="0D917285" w14:textId="77777777" w:rsidR="00890B92" w:rsidRPr="00675504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75504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675504">
        <w:rPr>
          <w:rFonts w:ascii="Arial Narrow" w:hAnsi="Arial Narrow" w:cs="Arial"/>
          <w:sz w:val="22"/>
          <w:szCs w:val="22"/>
        </w:rPr>
        <w:t>22</w:t>
      </w:r>
      <w:r w:rsidR="0043158A" w:rsidRPr="00675504">
        <w:rPr>
          <w:rFonts w:ascii="Arial Narrow" w:hAnsi="Arial Narrow" w:cs="Arial"/>
          <w:sz w:val="22"/>
          <w:szCs w:val="22"/>
        </w:rPr>
        <w:t>2</w:t>
      </w:r>
      <w:r w:rsidRPr="00675504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675504">
        <w:rPr>
          <w:rFonts w:ascii="Arial Narrow" w:hAnsi="Arial Narrow" w:cs="Arial"/>
          <w:sz w:val="22"/>
          <w:szCs w:val="22"/>
        </w:rPr>
        <w:t>4</w:t>
      </w:r>
      <w:r w:rsidRPr="00675504">
        <w:rPr>
          <w:rFonts w:ascii="Arial Narrow" w:hAnsi="Arial Narrow" w:cs="Arial"/>
          <w:sz w:val="22"/>
          <w:szCs w:val="22"/>
        </w:rPr>
        <w:t xml:space="preserve"> </w:t>
      </w:r>
      <w:r w:rsidR="00890B92" w:rsidRPr="0067550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675504">
        <w:rPr>
          <w:rFonts w:ascii="Arial Narrow" w:hAnsi="Arial Narrow" w:cs="Arial"/>
          <w:sz w:val="22"/>
          <w:szCs w:val="22"/>
        </w:rPr>
        <w:t xml:space="preserve"> </w:t>
      </w:r>
      <w:r w:rsidR="00185C90" w:rsidRPr="00675504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675504">
        <w:rPr>
          <w:rFonts w:ascii="Arial Narrow" w:hAnsi="Arial Narrow" w:cs="Arial"/>
          <w:sz w:val="22"/>
          <w:szCs w:val="22"/>
        </w:rPr>
        <w:t xml:space="preserve"> </w:t>
      </w:r>
      <w:r w:rsidR="00890B92" w:rsidRPr="00675504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1FE30161" w14:textId="77777777" w:rsidR="0069085C" w:rsidRPr="00675504" w:rsidRDefault="00185C90" w:rsidP="00675504">
      <w:pPr>
        <w:spacing w:before="120" w:after="120"/>
        <w:jc w:val="center"/>
        <w:rPr>
          <w:rFonts w:ascii="Arial Narrow" w:hAnsi="Arial Narrow" w:cs="Arial"/>
        </w:rPr>
      </w:pPr>
      <w:r w:rsidRPr="00675504">
        <w:rPr>
          <w:rFonts w:ascii="Arial Narrow" w:hAnsi="Arial Narrow" w:cs="Arial"/>
          <w:b/>
          <w:sz w:val="22"/>
          <w:szCs w:val="22"/>
        </w:rPr>
        <w:t>3 024 000.00</w:t>
      </w:r>
      <w:r w:rsidR="00890B92" w:rsidRPr="00675504">
        <w:rPr>
          <w:rFonts w:ascii="Arial Narrow" w:hAnsi="Arial Narrow" w:cs="Arial"/>
          <w:sz w:val="22"/>
          <w:szCs w:val="22"/>
        </w:rPr>
        <w:t xml:space="preserve"> zł brutto.</w:t>
      </w:r>
    </w:p>
    <w:p w14:paraId="62B8AE64" w14:textId="77777777" w:rsidR="00890B92" w:rsidRPr="00675504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2072F75" w14:textId="77777777" w:rsidR="00890B92" w:rsidRPr="00675504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48B48261" w14:textId="77777777" w:rsidR="00890B92" w:rsidRPr="00675504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4FFAAC23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75504">
        <w:rPr>
          <w:rFonts w:ascii="Arial Narrow" w:hAnsi="Arial Narrow" w:cs="Arial"/>
          <w:i/>
          <w:sz w:val="22"/>
          <w:szCs w:val="22"/>
        </w:rPr>
        <w:t>Zamawiający</w:t>
      </w:r>
    </w:p>
    <w:p w14:paraId="303D2F82" w14:textId="77777777" w:rsidR="00675504" w:rsidRPr="00675504" w:rsidRDefault="00675504" w:rsidP="00675504"/>
    <w:p w14:paraId="5AB3F930" w14:textId="77777777" w:rsidR="00675504" w:rsidRPr="00675504" w:rsidRDefault="00675504" w:rsidP="00675504"/>
    <w:p w14:paraId="4BCB2B6F" w14:textId="77777777" w:rsidR="00675504" w:rsidRPr="00675504" w:rsidRDefault="00675504" w:rsidP="00675504"/>
    <w:p w14:paraId="6BE506E2" w14:textId="77777777" w:rsidR="00675504" w:rsidRPr="00675504" w:rsidRDefault="00675504" w:rsidP="00675504"/>
    <w:p w14:paraId="352ACB54" w14:textId="77777777" w:rsidR="00675504" w:rsidRPr="00675504" w:rsidRDefault="00675504" w:rsidP="00675504"/>
    <w:p w14:paraId="05BE243E" w14:textId="77777777" w:rsidR="00675504" w:rsidRPr="00675504" w:rsidRDefault="00675504" w:rsidP="00675504"/>
    <w:p w14:paraId="751DB5D9" w14:textId="77777777" w:rsidR="00675504" w:rsidRDefault="00675504" w:rsidP="00675504">
      <w:pPr>
        <w:rPr>
          <w:rFonts w:ascii="Arial Narrow" w:hAnsi="Arial Narrow" w:cs="Arial"/>
          <w:i/>
          <w:sz w:val="22"/>
          <w:szCs w:val="22"/>
        </w:rPr>
      </w:pPr>
    </w:p>
    <w:p w14:paraId="2B2CAEE0" w14:textId="7CD8C8E7" w:rsidR="00675504" w:rsidRDefault="00675504" w:rsidP="00675504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569AC5D6" w14:textId="38E45AC9" w:rsidR="00675504" w:rsidRDefault="00675504" w:rsidP="00675504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B10</w:t>
      </w:r>
    </w:p>
    <w:p w14:paraId="3E8257B2" w14:textId="2C2109C3" w:rsidR="00675504" w:rsidRDefault="00675504" w:rsidP="0067550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492C07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773AD0B1" w14:textId="418CF00A" w:rsidR="00675504" w:rsidRPr="00675504" w:rsidRDefault="00675504" w:rsidP="00675504">
      <w:pPr>
        <w:rPr>
          <w:rFonts w:ascii="Arial Narrow" w:hAnsi="Arial Narrow"/>
        </w:rPr>
      </w:pPr>
      <w:r>
        <w:rPr>
          <w:rFonts w:ascii="Arial Narrow" w:hAnsi="Arial Narrow"/>
        </w:rPr>
        <w:t>Data: 2026-02-23</w:t>
      </w:r>
    </w:p>
    <w:sectPr w:rsidR="00675504" w:rsidRPr="00675504" w:rsidSect="009432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71531" w14:textId="77777777" w:rsidR="006B6A40" w:rsidRDefault="006B6A40">
      <w:r>
        <w:separator/>
      </w:r>
    </w:p>
  </w:endnote>
  <w:endnote w:type="continuationSeparator" w:id="0">
    <w:p w14:paraId="22231E63" w14:textId="77777777" w:rsidR="006B6A40" w:rsidRDefault="006B6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6014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BAE9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BCD5E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5627547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3C8C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09CFF6" w14:textId="77777777" w:rsidR="009F189D" w:rsidRDefault="009F189D">
    <w:pPr>
      <w:pStyle w:val="Stopka"/>
      <w:tabs>
        <w:tab w:val="clear" w:pos="4536"/>
      </w:tabs>
      <w:jc w:val="center"/>
    </w:pPr>
  </w:p>
  <w:p w14:paraId="487BD22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3929E" w14:textId="77777777" w:rsidR="006B6A40" w:rsidRDefault="006B6A40">
      <w:r>
        <w:separator/>
      </w:r>
    </w:p>
  </w:footnote>
  <w:footnote w:type="continuationSeparator" w:id="0">
    <w:p w14:paraId="6B802EEA" w14:textId="77777777" w:rsidR="006B6A40" w:rsidRDefault="006B6A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0BCD8" w14:textId="77777777" w:rsidR="00185C90" w:rsidRDefault="00185C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42B7D" w14:textId="77777777" w:rsidR="00185C90" w:rsidRDefault="00185C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A9A96" w14:textId="77777777" w:rsidR="00185C90" w:rsidRDefault="00185C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1DC"/>
    <w:rsid w:val="00007727"/>
    <w:rsid w:val="00017720"/>
    <w:rsid w:val="00035488"/>
    <w:rsid w:val="000D7F25"/>
    <w:rsid w:val="000E00E5"/>
    <w:rsid w:val="00173B20"/>
    <w:rsid w:val="00185C9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75504"/>
    <w:rsid w:val="0069085C"/>
    <w:rsid w:val="006B6A40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01D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C1C596"/>
  <w15:chartTrackingRefBased/>
  <w15:docId w15:val="{FAD10B93-2636-40B9-BF3C-6D8A415C5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67550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55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2026-02-23T06:36:00Z</dcterms:created>
  <dcterms:modified xsi:type="dcterms:W3CDTF">2026-02-23T06:37:00Z</dcterms:modified>
</cp:coreProperties>
</file>