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21263" w14:textId="74BAB23C" w:rsidR="00F5109E" w:rsidRDefault="00F83370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 w:val="22"/>
          <w:szCs w:val="18"/>
        </w:rPr>
        <w:pict w14:anchorId="673844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1pt;height:67.5pt;visibility:visible;mso-wrap-style:square">
            <v:imagedata r:id="rId6" o:title=""/>
          </v:shape>
        </w:pict>
      </w:r>
    </w:p>
    <w:p w14:paraId="64C0D003" w14:textId="0700CAD5" w:rsidR="00CF7835" w:rsidRPr="00B611A6" w:rsidRDefault="0001695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>Bydgoszcz</w:t>
      </w:r>
      <w:r w:rsidR="00CF7835" w:rsidRPr="00B611A6">
        <w:rPr>
          <w:rFonts w:ascii="Arial Narrow" w:hAnsi="Arial Narrow" w:cs="Arial"/>
          <w:sz w:val="22"/>
          <w:szCs w:val="22"/>
        </w:rPr>
        <w:t xml:space="preserve"> dnia: </w:t>
      </w:r>
      <w:r w:rsidRPr="00B611A6">
        <w:rPr>
          <w:rFonts w:ascii="Arial Narrow" w:hAnsi="Arial Narrow" w:cs="Arial"/>
          <w:sz w:val="22"/>
          <w:szCs w:val="22"/>
        </w:rPr>
        <w:t>2026-02-23</w:t>
      </w:r>
    </w:p>
    <w:p w14:paraId="53F8F667" w14:textId="77777777" w:rsidR="00CF7835" w:rsidRPr="00B611A6" w:rsidRDefault="0001695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611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111BC2A" w14:textId="77777777" w:rsidR="00CF7835" w:rsidRPr="00B611A6" w:rsidRDefault="0001695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>Powstańców Warszawy</w:t>
      </w:r>
      <w:r w:rsidR="00CF7835" w:rsidRPr="00B611A6">
        <w:rPr>
          <w:rFonts w:ascii="Arial Narrow" w:hAnsi="Arial Narrow" w:cs="Arial"/>
          <w:sz w:val="22"/>
          <w:szCs w:val="22"/>
        </w:rPr>
        <w:t xml:space="preserve"> </w:t>
      </w:r>
      <w:r w:rsidRPr="00B611A6">
        <w:rPr>
          <w:rFonts w:ascii="Arial Narrow" w:hAnsi="Arial Narrow" w:cs="Arial"/>
          <w:sz w:val="22"/>
          <w:szCs w:val="22"/>
        </w:rPr>
        <w:t>5</w:t>
      </w:r>
    </w:p>
    <w:p w14:paraId="706C5C90" w14:textId="77777777" w:rsidR="00CF7835" w:rsidRPr="00B611A6" w:rsidRDefault="0001695A" w:rsidP="00F83370">
      <w:pPr>
        <w:spacing w:after="120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>85-681</w:t>
      </w:r>
      <w:r w:rsidR="00CF7835" w:rsidRPr="00B611A6">
        <w:rPr>
          <w:rFonts w:ascii="Arial Narrow" w:hAnsi="Arial Narrow" w:cs="Arial"/>
          <w:sz w:val="22"/>
          <w:szCs w:val="22"/>
        </w:rPr>
        <w:t xml:space="preserve"> </w:t>
      </w:r>
      <w:r w:rsidRPr="00B611A6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611A6" w14:paraId="79D73001" w14:textId="77777777" w:rsidTr="00F8337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942188" w14:textId="77777777" w:rsidR="00CF7835" w:rsidRPr="00B611A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611A6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F597FC9" w14:textId="77777777" w:rsidR="00CF7835" w:rsidRPr="00B611A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78831BD" w14:textId="77777777" w:rsidR="00CF7835" w:rsidRPr="00B611A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611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611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611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611A6" w14:paraId="4AF9222E" w14:textId="77777777" w:rsidTr="000C1C6D">
        <w:tc>
          <w:tcPr>
            <w:tcW w:w="2269" w:type="dxa"/>
          </w:tcPr>
          <w:p w14:paraId="7EE8F2D4" w14:textId="77777777" w:rsidR="00CF7835" w:rsidRPr="00B611A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11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9B8A0AE" w14:textId="77777777" w:rsidR="00CF7835" w:rsidRPr="00B611A6" w:rsidRDefault="0001695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11A6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CF7835" w:rsidRPr="00B611A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1695A" w:rsidRPr="00B611A6" w14:paraId="5F03FE08" w14:textId="77777777" w:rsidTr="00506830">
        <w:tc>
          <w:tcPr>
            <w:tcW w:w="2269" w:type="dxa"/>
          </w:tcPr>
          <w:p w14:paraId="52A118EC" w14:textId="77777777" w:rsidR="0001695A" w:rsidRPr="00B611A6" w:rsidRDefault="0001695A" w:rsidP="005068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11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9460A40" w14:textId="77777777" w:rsidR="0001695A" w:rsidRPr="00B611A6" w:rsidRDefault="0001695A" w:rsidP="005068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11A6">
              <w:rPr>
                <w:rFonts w:ascii="Arial Narrow" w:hAnsi="Arial Narrow" w:cs="Arial"/>
                <w:bCs/>
                <w:sz w:val="22"/>
                <w:szCs w:val="22"/>
              </w:rPr>
              <w:t>1/2026</w:t>
            </w:r>
          </w:p>
        </w:tc>
      </w:tr>
    </w:tbl>
    <w:p w14:paraId="37356F5E" w14:textId="77777777" w:rsidR="00D665F5" w:rsidRPr="00B611A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611A6">
        <w:rPr>
          <w:rFonts w:ascii="Arial Narrow" w:hAnsi="Arial Narrow" w:cs="Arial"/>
          <w:sz w:val="22"/>
          <w:szCs w:val="22"/>
        </w:rPr>
        <w:t>2</w:t>
      </w:r>
      <w:r w:rsidRPr="00B611A6">
        <w:rPr>
          <w:rFonts w:ascii="Arial Narrow" w:hAnsi="Arial Narrow" w:cs="Arial"/>
          <w:sz w:val="22"/>
          <w:szCs w:val="22"/>
        </w:rPr>
        <w:t xml:space="preserve"> ust. 5 </w:t>
      </w:r>
      <w:r w:rsidRPr="00B611A6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611A6">
        <w:rPr>
          <w:rFonts w:ascii="Arial Narrow" w:hAnsi="Arial Narrow" w:cs="Arial"/>
          <w:sz w:val="22"/>
          <w:szCs w:val="22"/>
        </w:rPr>
        <w:t xml:space="preserve"> </w:t>
      </w:r>
      <w:r w:rsidR="0001695A" w:rsidRPr="00B611A6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1695A" w:rsidRPr="00B611A6">
        <w:rPr>
          <w:rFonts w:ascii="Arial Narrow" w:hAnsi="Arial Narrow" w:cs="Arial"/>
          <w:sz w:val="22"/>
          <w:szCs w:val="22"/>
        </w:rPr>
        <w:t>późn</w:t>
      </w:r>
      <w:proofErr w:type="spellEnd"/>
      <w:r w:rsidR="0001695A" w:rsidRPr="00B611A6">
        <w:rPr>
          <w:rFonts w:ascii="Arial Narrow" w:hAnsi="Arial Narrow" w:cs="Arial"/>
          <w:sz w:val="22"/>
          <w:szCs w:val="22"/>
        </w:rPr>
        <w:t>. zm.)</w:t>
      </w:r>
      <w:r w:rsidR="00490DC0" w:rsidRPr="00B611A6">
        <w:rPr>
          <w:rFonts w:ascii="Arial Narrow" w:hAnsi="Arial Narrow" w:cs="Arial"/>
          <w:sz w:val="22"/>
          <w:szCs w:val="22"/>
        </w:rPr>
        <w:t xml:space="preserve"> </w:t>
      </w:r>
      <w:r w:rsidRPr="00B611A6">
        <w:rPr>
          <w:rFonts w:ascii="Arial Narrow" w:hAnsi="Arial Narrow" w:cs="Arial"/>
          <w:sz w:val="22"/>
          <w:szCs w:val="22"/>
        </w:rPr>
        <w:t>udostępnia</w:t>
      </w:r>
      <w:r w:rsidR="00F95C33" w:rsidRPr="00B611A6">
        <w:rPr>
          <w:rFonts w:ascii="Arial Narrow" w:hAnsi="Arial Narrow" w:cs="Arial"/>
          <w:sz w:val="22"/>
          <w:szCs w:val="22"/>
        </w:rPr>
        <w:t xml:space="preserve"> </w:t>
      </w:r>
      <w:r w:rsidR="004C7E9B" w:rsidRPr="00B611A6">
        <w:rPr>
          <w:rFonts w:ascii="Arial Narrow" w:hAnsi="Arial Narrow" w:cs="Arial"/>
          <w:sz w:val="22"/>
          <w:szCs w:val="22"/>
        </w:rPr>
        <w:t>informacj</w:t>
      </w:r>
      <w:r w:rsidR="00577BC6" w:rsidRPr="00B611A6">
        <w:rPr>
          <w:rFonts w:ascii="Arial Narrow" w:hAnsi="Arial Narrow" w:cs="Arial"/>
          <w:sz w:val="22"/>
          <w:szCs w:val="22"/>
        </w:rPr>
        <w:t>ę</w:t>
      </w:r>
      <w:r w:rsidR="00035488" w:rsidRPr="00B611A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611A6">
        <w:rPr>
          <w:rFonts w:ascii="Arial Narrow" w:hAnsi="Arial Narrow" w:cs="Arial"/>
          <w:sz w:val="22"/>
          <w:szCs w:val="22"/>
        </w:rPr>
        <w:t>.</w:t>
      </w:r>
    </w:p>
    <w:p w14:paraId="17FE49A9" w14:textId="77777777" w:rsidR="00A80738" w:rsidRPr="00B611A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611A6">
        <w:rPr>
          <w:rFonts w:ascii="Arial Narrow" w:hAnsi="Arial Narrow" w:cs="Arial"/>
          <w:sz w:val="22"/>
          <w:szCs w:val="22"/>
        </w:rPr>
        <w:t xml:space="preserve"> w dniu </w:t>
      </w:r>
      <w:r w:rsidR="0001695A" w:rsidRPr="00B611A6">
        <w:rPr>
          <w:rFonts w:ascii="Arial Narrow" w:hAnsi="Arial Narrow" w:cs="Arial"/>
          <w:sz w:val="22"/>
          <w:szCs w:val="22"/>
        </w:rPr>
        <w:t>23/02/2026</w:t>
      </w:r>
      <w:r w:rsidR="00FF4AB1" w:rsidRPr="00B611A6">
        <w:rPr>
          <w:rFonts w:ascii="Arial Narrow" w:hAnsi="Arial Narrow" w:cs="Arial"/>
          <w:sz w:val="22"/>
          <w:szCs w:val="22"/>
        </w:rPr>
        <w:t xml:space="preserve"> o godz. </w:t>
      </w:r>
      <w:r w:rsidR="0001695A" w:rsidRPr="00B611A6">
        <w:rPr>
          <w:rFonts w:ascii="Arial Narrow" w:hAnsi="Arial Narrow" w:cs="Arial"/>
          <w:sz w:val="22"/>
          <w:szCs w:val="22"/>
        </w:rPr>
        <w:t>08:30</w:t>
      </w:r>
      <w:r w:rsidRPr="00B611A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83370" w14:paraId="67E7AA16" w14:textId="77777777" w:rsidTr="00F83370">
        <w:tc>
          <w:tcPr>
            <w:tcW w:w="1276" w:type="dxa"/>
            <w:shd w:val="clear" w:color="auto" w:fill="F2F2F2"/>
            <w:vAlign w:val="center"/>
          </w:tcPr>
          <w:p w14:paraId="115C8A13" w14:textId="77777777" w:rsidR="00D665F5" w:rsidRPr="00F83370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O</w:t>
            </w:r>
            <w:r w:rsidR="00D665F5" w:rsidRPr="00F83370">
              <w:rPr>
                <w:rFonts w:ascii="Arial Narrow" w:hAnsi="Arial Narrow" w:cs="Arial"/>
              </w:rPr>
              <w:t>fert</w:t>
            </w:r>
            <w:r w:rsidRPr="00F83370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629BECA" w14:textId="77777777" w:rsidR="00D665F5" w:rsidRPr="00F8337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Nazwa</w:t>
            </w:r>
            <w:r w:rsidR="003F57CD" w:rsidRPr="00F83370">
              <w:rPr>
                <w:rFonts w:ascii="Arial Narrow" w:hAnsi="Arial Narrow" w:cs="Arial"/>
              </w:rPr>
              <w:t xml:space="preserve"> </w:t>
            </w:r>
            <w:r w:rsidRPr="00F83370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A891497" w14:textId="77777777" w:rsidR="00D665F5" w:rsidRPr="00F8337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Cena oferty</w:t>
            </w:r>
          </w:p>
        </w:tc>
      </w:tr>
      <w:tr w:rsidR="0001695A" w:rsidRPr="00F83370" w14:paraId="4F94DD3A" w14:textId="77777777" w:rsidTr="00F83370">
        <w:tc>
          <w:tcPr>
            <w:tcW w:w="1276" w:type="dxa"/>
            <w:vAlign w:val="center"/>
          </w:tcPr>
          <w:p w14:paraId="3D7507E7" w14:textId="77777777" w:rsidR="0001695A" w:rsidRPr="00F83370" w:rsidRDefault="0001695A" w:rsidP="005068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4DBCF0B3" w14:textId="77777777" w:rsidR="0001695A" w:rsidRPr="00F83370" w:rsidRDefault="0001695A" w:rsidP="00506830">
            <w:pPr>
              <w:spacing w:before="80" w:after="40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RESQMED SP. Z O.O.</w:t>
            </w:r>
          </w:p>
          <w:p w14:paraId="646ADD50" w14:textId="77777777" w:rsidR="0001695A" w:rsidRPr="00F83370" w:rsidRDefault="0001695A" w:rsidP="00506830">
            <w:pPr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 xml:space="preserve">NARCIARSKA 30/45 </w:t>
            </w:r>
          </w:p>
          <w:p w14:paraId="72B9418B" w14:textId="77777777" w:rsidR="0001695A" w:rsidRPr="00F83370" w:rsidRDefault="0001695A" w:rsidP="005068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31-579 KRAKÓW</w:t>
            </w:r>
          </w:p>
        </w:tc>
        <w:tc>
          <w:tcPr>
            <w:tcW w:w="2835" w:type="dxa"/>
            <w:vAlign w:val="center"/>
          </w:tcPr>
          <w:p w14:paraId="48145886" w14:textId="5343B836" w:rsidR="0001695A" w:rsidRPr="00F83370" w:rsidRDefault="00F83370" w:rsidP="005068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3370">
              <w:rPr>
                <w:rFonts w:ascii="Arial Narrow" w:hAnsi="Arial Narrow" w:cs="Arial"/>
              </w:rPr>
              <w:t>3 030 667,15</w:t>
            </w:r>
            <w:r w:rsidR="0001695A" w:rsidRPr="00F83370">
              <w:rPr>
                <w:rFonts w:ascii="Arial Narrow" w:hAnsi="Arial Narrow" w:cs="Arial"/>
              </w:rPr>
              <w:t xml:space="preserve">  zł</w:t>
            </w:r>
          </w:p>
        </w:tc>
      </w:tr>
    </w:tbl>
    <w:p w14:paraId="1CF7DE07" w14:textId="77777777" w:rsidR="0069085C" w:rsidRPr="00B611A6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C0D71DB" w14:textId="77777777" w:rsidR="00577BC6" w:rsidRPr="00B611A6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AD5CB0E" w14:textId="77777777" w:rsidR="00A80738" w:rsidRPr="00B611A6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611A6">
        <w:rPr>
          <w:rFonts w:ascii="Arial Narrow" w:hAnsi="Arial Narrow" w:cs="Arial"/>
          <w:i/>
          <w:sz w:val="22"/>
          <w:szCs w:val="22"/>
        </w:rPr>
        <w:t>Zamawiający</w:t>
      </w:r>
    </w:p>
    <w:p w14:paraId="56DBB286" w14:textId="67FED0F2" w:rsidR="00C236D3" w:rsidRDefault="0001695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611A6">
        <w:rPr>
          <w:rFonts w:ascii="Arial Narrow" w:hAnsi="Arial Narrow" w:cs="Arial"/>
          <w:sz w:val="22"/>
          <w:szCs w:val="22"/>
        </w:rPr>
        <w:t xml:space="preserve">  </w:t>
      </w:r>
    </w:p>
    <w:p w14:paraId="357880C7" w14:textId="77777777" w:rsidR="009203BF" w:rsidRPr="009203BF" w:rsidRDefault="009203BF" w:rsidP="009203BF">
      <w:pPr>
        <w:rPr>
          <w:rFonts w:ascii="Arial Narrow" w:hAnsi="Arial Narrow"/>
          <w:sz w:val="18"/>
          <w:szCs w:val="18"/>
        </w:rPr>
      </w:pPr>
    </w:p>
    <w:p w14:paraId="3D8250B4" w14:textId="77777777" w:rsidR="009203BF" w:rsidRPr="009203BF" w:rsidRDefault="009203BF" w:rsidP="009203BF">
      <w:pPr>
        <w:rPr>
          <w:rFonts w:ascii="Arial Narrow" w:hAnsi="Arial Narrow"/>
          <w:sz w:val="18"/>
          <w:szCs w:val="18"/>
        </w:rPr>
      </w:pPr>
    </w:p>
    <w:p w14:paraId="0F04455B" w14:textId="77777777" w:rsidR="009203BF" w:rsidRDefault="009203BF" w:rsidP="009203BF">
      <w:pPr>
        <w:rPr>
          <w:rFonts w:ascii="Arial Narrow" w:hAnsi="Arial Narrow" w:cs="Arial"/>
          <w:sz w:val="22"/>
          <w:szCs w:val="22"/>
        </w:rPr>
      </w:pPr>
    </w:p>
    <w:p w14:paraId="4854895B" w14:textId="30CDDB03" w:rsidR="009203BF" w:rsidRPr="009203BF" w:rsidRDefault="009203BF" w:rsidP="009203BF">
      <w:pPr>
        <w:rPr>
          <w:rFonts w:ascii="Arial Narrow" w:hAnsi="Arial Narrow" w:cs="Arial"/>
        </w:rPr>
      </w:pPr>
      <w:r w:rsidRPr="009203BF">
        <w:rPr>
          <w:rFonts w:ascii="Arial Narrow" w:hAnsi="Arial Narrow" w:cs="Arial"/>
        </w:rPr>
        <w:t>Wykonano w 1 egz. na 1 ark.</w:t>
      </w:r>
    </w:p>
    <w:p w14:paraId="155B9C26" w14:textId="3DF9C5A9" w:rsidR="009203BF" w:rsidRPr="009203BF" w:rsidRDefault="009203BF" w:rsidP="009203BF">
      <w:pPr>
        <w:rPr>
          <w:rFonts w:ascii="Arial Narrow" w:hAnsi="Arial Narrow" w:cs="Arial"/>
        </w:rPr>
      </w:pPr>
      <w:r w:rsidRPr="009203BF"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 w:rsidRPr="009203BF">
        <w:rPr>
          <w:rFonts w:ascii="Arial Narrow" w:hAnsi="Arial Narrow" w:cs="Arial"/>
        </w:rPr>
        <w:t>SZPubl</w:t>
      </w:r>
      <w:proofErr w:type="spellEnd"/>
      <w:r w:rsidRPr="009203BF">
        <w:rPr>
          <w:rFonts w:ascii="Arial Narrow" w:hAnsi="Arial Narrow" w:cs="Arial"/>
        </w:rPr>
        <w:t>. T 2612 B10</w:t>
      </w:r>
    </w:p>
    <w:p w14:paraId="4D226192" w14:textId="516BFF2D" w:rsidR="009203BF" w:rsidRPr="009203BF" w:rsidRDefault="009203BF" w:rsidP="009203BF">
      <w:pPr>
        <w:rPr>
          <w:rFonts w:ascii="Arial Narrow" w:hAnsi="Arial Narrow"/>
        </w:rPr>
      </w:pPr>
      <w:r w:rsidRPr="009203BF"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9203BF">
          <w:rPr>
            <w:rStyle w:val="Hipercze"/>
            <w:rFonts w:ascii="Arial Narrow" w:hAnsi="Arial Narrow"/>
          </w:rPr>
          <w:t>kornowska4835@10wsk.mil.pl</w:t>
        </w:r>
      </w:hyperlink>
      <w:r w:rsidRPr="009203BF">
        <w:rPr>
          <w:rFonts w:ascii="Arial Narrow" w:hAnsi="Arial Narrow"/>
        </w:rPr>
        <w:t xml:space="preserve"> </w:t>
      </w:r>
    </w:p>
    <w:p w14:paraId="44910972" w14:textId="1DC98328" w:rsidR="009203BF" w:rsidRPr="009203BF" w:rsidRDefault="009203BF" w:rsidP="009203BF">
      <w:pPr>
        <w:rPr>
          <w:rFonts w:ascii="Arial Narrow" w:hAnsi="Arial Narrow"/>
        </w:rPr>
      </w:pPr>
      <w:r w:rsidRPr="009203BF">
        <w:rPr>
          <w:rFonts w:ascii="Arial Narrow" w:hAnsi="Arial Narrow"/>
        </w:rPr>
        <w:t>Data: 2026-02-23</w:t>
      </w:r>
    </w:p>
    <w:sectPr w:rsidR="009203BF" w:rsidRPr="009203BF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27CC1" w14:textId="77777777" w:rsidR="009E2228" w:rsidRDefault="009E2228">
      <w:r>
        <w:separator/>
      </w:r>
    </w:p>
  </w:endnote>
  <w:endnote w:type="continuationSeparator" w:id="0">
    <w:p w14:paraId="296508CB" w14:textId="77777777" w:rsidR="009E2228" w:rsidRDefault="009E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C6A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F53E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956B8" w14:textId="77777777" w:rsidR="00960CEB" w:rsidRPr="00986737" w:rsidRDefault="009E222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C6EA8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50CAE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21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B9B64E" w14:textId="77777777" w:rsidR="009F189D" w:rsidRDefault="009F189D">
    <w:pPr>
      <w:pStyle w:val="Stopka"/>
      <w:tabs>
        <w:tab w:val="clear" w:pos="4536"/>
      </w:tabs>
      <w:jc w:val="center"/>
    </w:pPr>
  </w:p>
  <w:p w14:paraId="0193A86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D2AC7" w14:textId="77777777" w:rsidR="009E2228" w:rsidRDefault="009E2228">
      <w:r>
        <w:separator/>
      </w:r>
    </w:p>
  </w:footnote>
  <w:footnote w:type="continuationSeparator" w:id="0">
    <w:p w14:paraId="57DE97F3" w14:textId="77777777" w:rsidR="009E2228" w:rsidRDefault="009E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1A5A" w14:textId="77777777" w:rsidR="0001695A" w:rsidRDefault="00016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8AF98" w14:textId="77777777" w:rsidR="0001695A" w:rsidRDefault="00016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78022" w14:textId="77777777" w:rsidR="0001695A" w:rsidRDefault="000169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71B"/>
    <w:rsid w:val="00007727"/>
    <w:rsid w:val="0001695A"/>
    <w:rsid w:val="00017720"/>
    <w:rsid w:val="00035488"/>
    <w:rsid w:val="0009471B"/>
    <w:rsid w:val="000C1C6D"/>
    <w:rsid w:val="000D7F25"/>
    <w:rsid w:val="000E00E5"/>
    <w:rsid w:val="001146A4"/>
    <w:rsid w:val="00173B20"/>
    <w:rsid w:val="001C69FF"/>
    <w:rsid w:val="001D2CAA"/>
    <w:rsid w:val="0023318D"/>
    <w:rsid w:val="0025241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03BF"/>
    <w:rsid w:val="00960CEB"/>
    <w:rsid w:val="009D19BD"/>
    <w:rsid w:val="009E2228"/>
    <w:rsid w:val="009F189D"/>
    <w:rsid w:val="00A80738"/>
    <w:rsid w:val="00B611A6"/>
    <w:rsid w:val="00C236D3"/>
    <w:rsid w:val="00C659E2"/>
    <w:rsid w:val="00CB0802"/>
    <w:rsid w:val="00CF7835"/>
    <w:rsid w:val="00D665F5"/>
    <w:rsid w:val="00D7128F"/>
    <w:rsid w:val="00DC5204"/>
    <w:rsid w:val="00EA3476"/>
    <w:rsid w:val="00F44906"/>
    <w:rsid w:val="00F5109E"/>
    <w:rsid w:val="00F8337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46020A"/>
  <w15:chartTrackingRefBased/>
  <w15:docId w15:val="{3F2A46B6-CF84-48FC-9C0A-68AA5C407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203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dcterms:created xsi:type="dcterms:W3CDTF">2026-02-23T07:57:00Z</dcterms:created>
  <dcterms:modified xsi:type="dcterms:W3CDTF">2026-02-23T08:00:00Z</dcterms:modified>
</cp:coreProperties>
</file>