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CC0508" w14:textId="1A8EE9C5" w:rsidR="00D62E6E" w:rsidRPr="00281885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0"/>
          <w:szCs w:val="20"/>
          <w:lang w:eastAsia="pl-PL"/>
        </w:rPr>
      </w:pPr>
      <w:r w:rsidRPr="00281885">
        <w:rPr>
          <w:rFonts w:ascii="Arial Narrow" w:eastAsia="Times New Roman" w:hAnsi="Arial Narrow" w:cs="Arial"/>
          <w:bCs/>
          <w:sz w:val="20"/>
          <w:szCs w:val="16"/>
          <w:lang w:eastAsia="pl-PL"/>
        </w:rPr>
        <w:t xml:space="preserve">Załącznik nr </w:t>
      </w:r>
      <w:r w:rsidR="00C60179" w:rsidRPr="00281885">
        <w:rPr>
          <w:rFonts w:ascii="Arial Narrow" w:eastAsia="Times New Roman" w:hAnsi="Arial Narrow" w:cs="Arial"/>
          <w:bCs/>
          <w:sz w:val="20"/>
          <w:szCs w:val="16"/>
          <w:lang w:eastAsia="pl-PL"/>
        </w:rPr>
        <w:t>10</w:t>
      </w:r>
      <w:r w:rsidRPr="00281885">
        <w:rPr>
          <w:rFonts w:ascii="Arial Narrow" w:eastAsia="Times New Roman" w:hAnsi="Arial Narrow" w:cs="Arial"/>
          <w:bCs/>
          <w:sz w:val="20"/>
          <w:szCs w:val="20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281885" w14:paraId="5ACE9955" w14:textId="77777777" w:rsidTr="00D62E6E">
        <w:tc>
          <w:tcPr>
            <w:tcW w:w="2800" w:type="dxa"/>
          </w:tcPr>
          <w:p w14:paraId="28E9CB9D" w14:textId="77777777" w:rsidR="00D62E6E" w:rsidRPr="00281885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281885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281885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2C35195B" w14:textId="77777777" w:rsidR="00D62E6E" w:rsidRPr="0028188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0C1A914D" w14:textId="77777777" w:rsidR="00D62E6E" w:rsidRPr="0028188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281885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244F742" w14:textId="77777777" w:rsidR="00D62E6E" w:rsidRPr="00281885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281885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281885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281885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D62E6E" w:rsidRPr="00281885" w14:paraId="02478F43" w14:textId="77777777" w:rsidTr="00D62E6E">
        <w:tc>
          <w:tcPr>
            <w:tcW w:w="2800" w:type="dxa"/>
          </w:tcPr>
          <w:p w14:paraId="42DD438C" w14:textId="77777777" w:rsidR="00D62E6E" w:rsidRPr="00281885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281885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3D751A64" w14:textId="77777777" w:rsidR="00D62E6E" w:rsidRPr="0028188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50824193" w14:textId="77777777" w:rsidR="00D62E6E" w:rsidRPr="0028188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281885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01A76AD" w14:textId="77777777" w:rsidR="00D62E6E" w:rsidRPr="00281885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281885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281885">
              <w:rPr>
                <w:rFonts w:ascii="Arial Narrow" w:hAnsi="Arial Narrow" w:cs="Arial"/>
                <w:iCs/>
                <w:sz w:val="14"/>
                <w:szCs w:val="14"/>
              </w:rPr>
              <w:t>imię, nazwisko, stanowisko/podstawa do reprezentacji</w:t>
            </w:r>
            <w:r w:rsidRPr="00281885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14:paraId="0E4FAA9A" w14:textId="77777777" w:rsidR="00BC121E" w:rsidRPr="00281885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28"/>
          <w:szCs w:val="28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60179" w:rsidRPr="00281885" w14:paraId="35A0B6E7" w14:textId="77777777" w:rsidTr="00375E3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4521516" w14:textId="77777777" w:rsidR="00C60179" w:rsidRPr="00281885" w:rsidRDefault="00C60179" w:rsidP="00375E35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81885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14:paraId="6BFFC16F" w14:textId="5DFBFA98" w:rsidR="00C60179" w:rsidRPr="00281885" w:rsidRDefault="00C60179" w:rsidP="00375E35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281885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 xml:space="preserve">składane w zakresie art. 108 ust. 1 pkt. 5 ustawy z dnia 11 września 2019 r. Prawo zamówień publicznych </w:t>
            </w:r>
            <w:r w:rsidRPr="00281885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(</w:t>
            </w:r>
            <w:proofErr w:type="spellStart"/>
            <w:r w:rsidRPr="00281885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t.j</w:t>
            </w:r>
            <w:proofErr w:type="spellEnd"/>
            <w:r w:rsidRPr="00281885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 xml:space="preserve">. Dz. U. z 2024 r. poz. 1320 z </w:t>
            </w:r>
            <w:proofErr w:type="spellStart"/>
            <w:r w:rsidRPr="00281885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późn</w:t>
            </w:r>
            <w:proofErr w:type="spellEnd"/>
            <w:r w:rsidRPr="00281885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. zm.)</w:t>
            </w:r>
            <w:r w:rsidRPr="00281885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 xml:space="preserve"> (dalej jako: ustawa </w:t>
            </w:r>
            <w:proofErr w:type="spellStart"/>
            <w:r w:rsidRPr="00281885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Pzp</w:t>
            </w:r>
            <w:proofErr w:type="spellEnd"/>
            <w:r w:rsidRPr="00281885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), dotyczące:</w:t>
            </w:r>
          </w:p>
          <w:p w14:paraId="4DACB45D" w14:textId="77777777" w:rsidR="00C60179" w:rsidRPr="00281885" w:rsidRDefault="00C60179" w:rsidP="00375E3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281885">
              <w:rPr>
                <w:rFonts w:ascii="Arial Narrow" w:eastAsia="Times New Roman" w:hAnsi="Arial Narrow" w:cs="Arial"/>
                <w:b/>
                <w:lang w:eastAsia="pl-PL"/>
              </w:rPr>
              <w:t xml:space="preserve">przynależności lub braku przynależności do grupy kapitałowej </w:t>
            </w:r>
          </w:p>
          <w:p w14:paraId="75902322" w14:textId="77777777" w:rsidR="00C60179" w:rsidRPr="00281885" w:rsidRDefault="00C60179" w:rsidP="00375E3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</w:p>
        </w:tc>
      </w:tr>
    </w:tbl>
    <w:p w14:paraId="4502161E" w14:textId="719596F4" w:rsidR="00BC121E" w:rsidRPr="00281885" w:rsidRDefault="00C60179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281885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C93F0A" w:rsidRPr="00281885">
        <w:rPr>
          <w:rFonts w:ascii="Arial Narrow" w:eastAsia="Times New Roman" w:hAnsi="Arial Narrow" w:cs="Arial"/>
          <w:sz w:val="20"/>
          <w:szCs w:val="20"/>
          <w:lang w:eastAsia="pl-PL"/>
        </w:rPr>
        <w:t>N</w:t>
      </w:r>
      <w:r w:rsidR="00BC121E" w:rsidRPr="00281885">
        <w:rPr>
          <w:rFonts w:ascii="Arial Narrow" w:eastAsia="Times New Roman" w:hAnsi="Arial Narrow" w:cs="Arial"/>
          <w:sz w:val="20"/>
          <w:szCs w:val="20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281885" w14:paraId="1E47D6BD" w14:textId="77777777" w:rsidTr="00D62E6E">
        <w:tc>
          <w:tcPr>
            <w:tcW w:w="2269" w:type="dxa"/>
          </w:tcPr>
          <w:p w14:paraId="7C175935" w14:textId="77777777" w:rsidR="00D62E6E" w:rsidRPr="00281885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28188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6C63E11" w14:textId="7173F966" w:rsidR="00D62E6E" w:rsidRPr="00281885" w:rsidRDefault="00C60179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281885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Dostawa sprzętu medycznego</w:t>
            </w:r>
            <w:r w:rsidR="00D62E6E" w:rsidRPr="00281885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.</w:t>
            </w:r>
          </w:p>
        </w:tc>
      </w:tr>
      <w:tr w:rsidR="00C60179" w:rsidRPr="00281885" w14:paraId="094EF41F" w14:textId="77777777" w:rsidTr="00375E35">
        <w:tc>
          <w:tcPr>
            <w:tcW w:w="2269" w:type="dxa"/>
          </w:tcPr>
          <w:p w14:paraId="36FE285B" w14:textId="77777777" w:rsidR="00C60179" w:rsidRPr="00281885" w:rsidRDefault="00C60179" w:rsidP="00375E3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28188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F5EF7A2" w14:textId="326AF029" w:rsidR="00C60179" w:rsidRPr="00281885" w:rsidRDefault="00C60179" w:rsidP="00375E3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281885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12/2026</w:t>
            </w:r>
          </w:p>
        </w:tc>
      </w:tr>
    </w:tbl>
    <w:p w14:paraId="5112AD2B" w14:textId="1DE66074" w:rsidR="00BC121E" w:rsidRPr="00281885" w:rsidRDefault="00C60179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pl-PL"/>
        </w:rPr>
      </w:pPr>
      <w:r w:rsidRPr="00281885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BC121E" w:rsidRPr="00281885">
        <w:rPr>
          <w:rFonts w:ascii="Arial Narrow" w:eastAsia="Times New Roman" w:hAnsi="Arial Narrow" w:cs="Arial"/>
          <w:sz w:val="20"/>
          <w:szCs w:val="20"/>
          <w:lang w:eastAsia="pl-PL"/>
        </w:rPr>
        <w:t xml:space="preserve">prowadzonego przez </w:t>
      </w:r>
      <w:r w:rsidRPr="00281885">
        <w:rPr>
          <w:rFonts w:ascii="Arial Narrow" w:eastAsia="Times New Roman" w:hAnsi="Arial Narrow" w:cs="Arial"/>
          <w:b/>
          <w:sz w:val="20"/>
          <w:szCs w:val="20"/>
          <w:lang w:eastAsia="pl-PL"/>
        </w:rPr>
        <w:t>10 Wojskowy Szpital Kliniczny z Polikliniką Samodzielny Publiczny Zakład Opieki Zdrowotnej w Bydgoszczy</w:t>
      </w:r>
      <w:r w:rsidR="00BC121E" w:rsidRPr="00281885">
        <w:rPr>
          <w:rFonts w:ascii="Arial Narrow" w:eastAsia="Times New Roman" w:hAnsi="Arial Narrow" w:cs="Arial"/>
          <w:b/>
          <w:sz w:val="20"/>
          <w:szCs w:val="20"/>
          <w:lang w:eastAsia="pl-PL"/>
        </w:rPr>
        <w:t>,</w:t>
      </w:r>
      <w:r w:rsidR="00BC121E" w:rsidRPr="00281885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oświadczam</w:t>
      </w:r>
      <w:r w:rsidR="00BC121E" w:rsidRPr="00281885">
        <w:rPr>
          <w:rFonts w:ascii="Arial Narrow" w:eastAsia="Times New Roman" w:hAnsi="Arial Narrow" w:cs="Arial"/>
          <w:bCs/>
          <w:sz w:val="20"/>
          <w:szCs w:val="20"/>
          <w:lang w:eastAsia="pl-PL"/>
        </w:rPr>
        <w:t>, że:</w:t>
      </w:r>
    </w:p>
    <w:p w14:paraId="548A2B47" w14:textId="77777777" w:rsidR="00BC121E" w:rsidRPr="00281885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0"/>
          <w:szCs w:val="20"/>
          <w:u w:val="single"/>
          <w:lang w:eastAsia="pl-PL"/>
        </w:rPr>
      </w:pPr>
      <w:r w:rsidRPr="00281885">
        <w:rPr>
          <w:rFonts w:ascii="Arial Narrow" w:eastAsia="Times New Roman" w:hAnsi="Arial Narrow" w:cs="Arial"/>
          <w:b/>
          <w:bCs/>
          <w:sz w:val="20"/>
          <w:szCs w:val="20"/>
        </w:rPr>
        <w:t xml:space="preserve">Nie przynależę / Przynależę </w:t>
      </w:r>
      <w:r w:rsidRPr="00281885">
        <w:rPr>
          <w:rFonts w:ascii="Arial Narrow" w:eastAsia="Times New Roman" w:hAnsi="Arial Narrow" w:cs="Arial"/>
          <w:b/>
          <w:bCs/>
          <w:color w:val="0070C0"/>
        </w:rPr>
        <w:t xml:space="preserve">* </w:t>
      </w:r>
      <w:r w:rsidR="00BC121E" w:rsidRPr="00281885">
        <w:rPr>
          <w:rFonts w:ascii="Arial Narrow" w:eastAsia="Times New Roman" w:hAnsi="Arial Narrow" w:cs="Arial"/>
          <w:sz w:val="20"/>
          <w:szCs w:val="20"/>
          <w:lang w:eastAsia="pl-PL"/>
        </w:rPr>
        <w:t>do tej samej grupy kapitałowej, w rozumieniu ustawy z dnia 16 lutego 2007 r.</w:t>
      </w:r>
      <w:r w:rsidRPr="00281885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BC121E" w:rsidRPr="00281885">
        <w:rPr>
          <w:rFonts w:ascii="Arial Narrow" w:eastAsia="Times New Roman" w:hAnsi="Arial Narrow" w:cs="Arial"/>
          <w:sz w:val="20"/>
          <w:szCs w:val="20"/>
          <w:lang w:eastAsia="pl-PL"/>
        </w:rPr>
        <w:t>o ochronie konkurencji i konsumentów (</w:t>
      </w:r>
      <w:r w:rsidR="003030B3" w:rsidRPr="00281885">
        <w:rPr>
          <w:rFonts w:ascii="Arial Narrow" w:eastAsia="Times New Roman" w:hAnsi="Arial Narrow" w:cs="Arial"/>
          <w:sz w:val="20"/>
          <w:szCs w:val="20"/>
          <w:lang w:eastAsia="pl-PL"/>
        </w:rPr>
        <w:t>t.j. Dz.U. 2024 poz. 1616</w:t>
      </w:r>
      <w:r w:rsidR="00BC121E" w:rsidRPr="00281885">
        <w:rPr>
          <w:rFonts w:ascii="Arial Narrow" w:eastAsia="Times New Roman" w:hAnsi="Arial Narrow" w:cs="Arial"/>
          <w:sz w:val="20"/>
          <w:szCs w:val="20"/>
          <w:lang w:eastAsia="pl-PL"/>
        </w:rPr>
        <w:t>), z innym Wykonawcą, który złożył odrębną ofertę w niniejszym postępowaniu</w:t>
      </w:r>
      <w:r w:rsidR="00067B62" w:rsidRPr="00281885">
        <w:rPr>
          <w:rFonts w:ascii="Arial Narrow" w:eastAsia="Times New Roman" w:hAnsi="Arial Narrow" w:cs="Arial"/>
          <w:sz w:val="20"/>
          <w:szCs w:val="20"/>
          <w:lang w:eastAsia="pl-PL"/>
        </w:rPr>
        <w:t>.</w:t>
      </w:r>
    </w:p>
    <w:p w14:paraId="53AB28C5" w14:textId="77777777" w:rsidR="00BF69A4" w:rsidRPr="00281885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281885">
        <w:rPr>
          <w:rFonts w:ascii="Arial Narrow" w:eastAsia="Times New Roman" w:hAnsi="Arial Narrow" w:cs="Arial"/>
          <w:sz w:val="20"/>
          <w:szCs w:val="20"/>
          <w:lang w:eastAsia="pl-PL"/>
        </w:rPr>
        <w:t>Do tej samej grupy kapitałowej należą następujące podmioty:</w:t>
      </w:r>
      <w:r w:rsidR="00CF03EF" w:rsidRPr="00281885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1E4022" w:rsidRPr="00281885">
        <w:rPr>
          <w:rFonts w:ascii="Arial Narrow" w:eastAsia="Times New Roman" w:hAnsi="Arial Narrow" w:cs="Arial"/>
          <w:b/>
          <w:bCs/>
          <w:color w:val="0070C0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281885" w14:paraId="0E9426BC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7EF92" w14:textId="77777777" w:rsidR="00BC121E" w:rsidRPr="0028188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28188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EA45C" w14:textId="77777777" w:rsidR="00BC121E" w:rsidRPr="00281885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28188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41B9C" w14:textId="77777777" w:rsidR="00BC121E" w:rsidRPr="00281885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28188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281885" w14:paraId="6D3831C1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EC5E6" w14:textId="77777777" w:rsidR="00BC121E" w:rsidRPr="0028188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28188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AECF6" w14:textId="77777777" w:rsidR="00BC121E" w:rsidRPr="0028188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15C21" w14:textId="77777777" w:rsidR="00BC121E" w:rsidRPr="0028188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BC121E" w:rsidRPr="00281885" w14:paraId="039273C8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9BC2A" w14:textId="77777777" w:rsidR="00BC121E" w:rsidRPr="0028188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28188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46541" w14:textId="77777777" w:rsidR="00BC121E" w:rsidRPr="0028188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D7230" w14:textId="77777777" w:rsidR="00BC121E" w:rsidRPr="0028188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2470790E" w14:textId="77777777" w:rsidR="00BC121E" w:rsidRPr="00281885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0"/>
          <w:szCs w:val="20"/>
          <w:u w:val="single"/>
          <w:lang w:eastAsia="pl-PL"/>
        </w:rPr>
      </w:pPr>
      <w:r w:rsidRPr="00281885">
        <w:rPr>
          <w:rFonts w:ascii="Arial Narrow" w:eastAsia="Times New Roman" w:hAnsi="Arial Narrow" w:cs="Arial"/>
          <w:sz w:val="20"/>
          <w:szCs w:val="20"/>
          <w:u w:val="single"/>
          <w:lang w:eastAsia="pl-PL"/>
        </w:rPr>
        <w:t>Uwaga</w:t>
      </w:r>
    </w:p>
    <w:p w14:paraId="09E0C6CF" w14:textId="77777777" w:rsidR="00BC121E" w:rsidRPr="00281885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281885">
        <w:rPr>
          <w:rFonts w:ascii="Arial Narrow" w:eastAsia="Times New Roman" w:hAnsi="Arial Narrow" w:cs="Arial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0F37B9EF" w14:textId="77777777" w:rsidR="00067B62" w:rsidRPr="00281885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</w:pPr>
      <w:r w:rsidRPr="00281885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*</w:t>
      </w:r>
      <w:r w:rsidRPr="00281885">
        <w:rPr>
          <w:rFonts w:ascii="Arial Narrow" w:eastAsia="Times New Roman" w:hAnsi="Arial Narrow" w:cs="Arial"/>
          <w:color w:val="0070C0"/>
          <w:sz w:val="20"/>
          <w:szCs w:val="20"/>
          <w:vertAlign w:val="subscript"/>
          <w:lang w:eastAsia="pl-PL"/>
        </w:rPr>
        <w:t xml:space="preserve"> </w:t>
      </w:r>
      <w:r w:rsidR="00CF03EF" w:rsidRPr="00281885">
        <w:rPr>
          <w:rFonts w:ascii="Arial Narrow" w:eastAsia="Times New Roman" w:hAnsi="Arial Narrow" w:cs="Arial"/>
          <w:color w:val="0070C0"/>
          <w:sz w:val="20"/>
          <w:szCs w:val="20"/>
          <w:vertAlign w:val="subscript"/>
          <w:lang w:eastAsia="pl-PL"/>
        </w:rPr>
        <w:t xml:space="preserve">  </w:t>
      </w:r>
      <w:r w:rsidR="00CF03EF" w:rsidRPr="00281885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>Niepotrzebne skreślić lub usunąć</w:t>
      </w:r>
    </w:p>
    <w:p w14:paraId="67E4CB48" w14:textId="77777777" w:rsidR="00CF03EF" w:rsidRPr="00281885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4"/>
          <w:szCs w:val="14"/>
          <w:vertAlign w:val="superscript"/>
          <w:lang w:eastAsia="pl-PL"/>
        </w:rPr>
      </w:pPr>
      <w:r w:rsidRPr="00281885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**</w:t>
      </w:r>
      <w:r w:rsidRPr="00281885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 xml:space="preserve"> </w:t>
      </w:r>
      <w:proofErr w:type="gramStart"/>
      <w:r w:rsidRPr="00281885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>Wypełnić</w:t>
      </w:r>
      <w:proofErr w:type="gramEnd"/>
      <w:r w:rsidRPr="00281885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 xml:space="preserve"> jeżeli dotyczy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281885" w14:paraId="5A650588" w14:textId="77777777" w:rsidTr="00620E37">
        <w:tc>
          <w:tcPr>
            <w:tcW w:w="2660" w:type="dxa"/>
          </w:tcPr>
          <w:p w14:paraId="68AE2916" w14:textId="77777777" w:rsidR="00BC121E" w:rsidRPr="0028188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7C6B32C4" w14:textId="77777777" w:rsidR="00BC121E" w:rsidRPr="00281885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281885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14:paraId="37877A1F" w14:textId="77777777" w:rsidR="00BC121E" w:rsidRPr="00281885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281885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BC121E" w:rsidRPr="00281885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data</w:t>
            </w:r>
            <w:r w:rsidRPr="00281885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]</w:t>
            </w:r>
          </w:p>
        </w:tc>
        <w:tc>
          <w:tcPr>
            <w:tcW w:w="6662" w:type="dxa"/>
          </w:tcPr>
          <w:p w14:paraId="6364C6E9" w14:textId="77777777" w:rsidR="00BC121E" w:rsidRPr="0028188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2C2FB5B5" w14:textId="77777777" w:rsidR="00BC121E" w:rsidRPr="0028188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281885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D5AAB28" w14:textId="5C366FE0" w:rsidR="00BC121E" w:rsidRPr="00281885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281885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C60179" w:rsidRPr="00281885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</w:t>
            </w:r>
            <w:r w:rsidR="00BC121E" w:rsidRPr="00281885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osoby / osób uprawnionych do reprezentacji Wykonawcy</w:t>
            </w:r>
            <w:r w:rsidRPr="00281885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]</w:t>
            </w:r>
          </w:p>
        </w:tc>
      </w:tr>
    </w:tbl>
    <w:p w14:paraId="709210BD" w14:textId="77777777" w:rsidR="00106AC7" w:rsidRPr="00281885" w:rsidRDefault="00106AC7" w:rsidP="001E4022">
      <w:pPr>
        <w:rPr>
          <w:rFonts w:ascii="Arial Narrow" w:hAnsi="Arial Narrow"/>
          <w:sz w:val="18"/>
          <w:szCs w:val="18"/>
        </w:rPr>
      </w:pPr>
    </w:p>
    <w:sectPr w:rsidR="00106AC7" w:rsidRPr="00281885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A80FA6" w14:textId="77777777" w:rsidR="00AA4361" w:rsidRDefault="00AA4361">
      <w:r>
        <w:separator/>
      </w:r>
    </w:p>
  </w:endnote>
  <w:endnote w:type="continuationSeparator" w:id="0">
    <w:p w14:paraId="4DA053A8" w14:textId="77777777" w:rsidR="00AA4361" w:rsidRDefault="00AA4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0C84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BD0916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F81D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1D50B59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2620116B">
        <v:line id="_x0000_s1025" style="position:absolute;left:0;text-align:left;z-index:251657728" from="-3.85pt,8.7pt" to="455.15pt,8.7pt"/>
      </w:pict>
    </w:r>
  </w:p>
  <w:p w14:paraId="6520FA92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579AF" w14:textId="77777777" w:rsidR="00C60179" w:rsidRDefault="00C601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5523DD" w14:textId="77777777" w:rsidR="00AA4361" w:rsidRDefault="00AA4361">
      <w:r>
        <w:separator/>
      </w:r>
    </w:p>
  </w:footnote>
  <w:footnote w:type="continuationSeparator" w:id="0">
    <w:p w14:paraId="344D7DF3" w14:textId="77777777" w:rsidR="00AA4361" w:rsidRDefault="00AA43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6F332" w14:textId="77777777" w:rsidR="00C60179" w:rsidRDefault="00C601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062E0C" w14:textId="77777777" w:rsidR="00C60179" w:rsidRDefault="00C601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610CF" w14:textId="77777777" w:rsidR="00C60179" w:rsidRDefault="00C601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3093179">
    <w:abstractNumId w:val="13"/>
  </w:num>
  <w:num w:numId="2" w16cid:durableId="1065644662">
    <w:abstractNumId w:val="0"/>
  </w:num>
  <w:num w:numId="3" w16cid:durableId="1652245494">
    <w:abstractNumId w:val="11"/>
  </w:num>
  <w:num w:numId="4" w16cid:durableId="20936870">
    <w:abstractNumId w:val="8"/>
  </w:num>
  <w:num w:numId="5" w16cid:durableId="1119297384">
    <w:abstractNumId w:val="7"/>
  </w:num>
  <w:num w:numId="6" w16cid:durableId="581989710">
    <w:abstractNumId w:val="1"/>
  </w:num>
  <w:num w:numId="7" w16cid:durableId="2066642343">
    <w:abstractNumId w:val="6"/>
  </w:num>
  <w:num w:numId="8" w16cid:durableId="1773697891">
    <w:abstractNumId w:val="3"/>
  </w:num>
  <w:num w:numId="9" w16cid:durableId="1567031518">
    <w:abstractNumId w:val="2"/>
  </w:num>
  <w:num w:numId="10" w16cid:durableId="1721052797">
    <w:abstractNumId w:val="5"/>
  </w:num>
  <w:num w:numId="11" w16cid:durableId="1055667309">
    <w:abstractNumId w:val="10"/>
  </w:num>
  <w:num w:numId="12" w16cid:durableId="1768891137">
    <w:abstractNumId w:val="4"/>
  </w:num>
  <w:num w:numId="13" w16cid:durableId="634682198">
    <w:abstractNumId w:val="9"/>
  </w:num>
  <w:num w:numId="14" w16cid:durableId="175061070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7C59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1885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37C59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A4361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179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B9A6AC"/>
  <w15:chartTrackingRefBased/>
  <w15:docId w15:val="{EB7115FC-4298-4B10-818A-0A4EB12D4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240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3</cp:revision>
  <cp:lastPrinted>2010-01-07T09:39:00Z</cp:lastPrinted>
  <dcterms:created xsi:type="dcterms:W3CDTF">2026-02-23T08:49:00Z</dcterms:created>
  <dcterms:modified xsi:type="dcterms:W3CDTF">2026-02-23T08:49:00Z</dcterms:modified>
</cp:coreProperties>
</file>