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9813D" w14:textId="4F40C4B7" w:rsidR="00025386" w:rsidRPr="005104C8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5104C8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76418C" w:rsidRPr="005104C8">
        <w:rPr>
          <w:rFonts w:ascii="Arial Black" w:hAnsi="Arial Black" w:cs="Arial"/>
          <w:bCs/>
          <w:i w:val="0"/>
          <w:sz w:val="20"/>
        </w:rPr>
        <w:t>8</w:t>
      </w:r>
      <w:r w:rsidR="007666D6" w:rsidRPr="005104C8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104C8" w14:paraId="7CE007FA" w14:textId="77777777" w:rsidTr="00467CA2">
        <w:tc>
          <w:tcPr>
            <w:tcW w:w="2800" w:type="dxa"/>
          </w:tcPr>
          <w:p w14:paraId="18AFCCD7" w14:textId="77777777" w:rsidR="00D520D3" w:rsidRPr="005104C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5104C8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5104C8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B522494" w14:textId="77777777" w:rsidR="00D520D3" w:rsidRPr="005104C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9521EC1" w14:textId="77777777" w:rsidR="00D520D3" w:rsidRPr="005104C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5104C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72958D" w14:textId="77777777" w:rsidR="00D520D3" w:rsidRPr="005104C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5104C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5104C8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5104C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5104C8" w14:paraId="6BDC454B" w14:textId="77777777" w:rsidTr="00467CA2">
        <w:tc>
          <w:tcPr>
            <w:tcW w:w="2800" w:type="dxa"/>
          </w:tcPr>
          <w:p w14:paraId="399F0625" w14:textId="77777777" w:rsidR="00D520D3" w:rsidRPr="005104C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5104C8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4BB8AE4" w14:textId="77777777" w:rsidR="00D520D3" w:rsidRPr="005104C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9CC1150" w14:textId="77777777" w:rsidR="00D520D3" w:rsidRPr="005104C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5104C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C104A7" w14:textId="77777777" w:rsidR="00D520D3" w:rsidRPr="005104C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5104C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5104C8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5104C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7C5B4B26" w14:textId="77777777" w:rsidR="00B62AD0" w:rsidRPr="005104C8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104C8" w14:paraId="03341CB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55EE937" w14:textId="77777777" w:rsidR="00053927" w:rsidRPr="005104C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5104C8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3525B8ED" w14:textId="77777777" w:rsidR="00053927" w:rsidRPr="005104C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5104C8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5104C8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5104C8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13D5572" w14:textId="39984E5E" w:rsidR="0071340C" w:rsidRPr="005104C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104C8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5104C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5104C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5104C8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5104C8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76418C" w:rsidRPr="005104C8">
        <w:rPr>
          <w:rFonts w:ascii="Arial Narrow" w:hAnsi="Arial Narrow" w:cs="Arial"/>
          <w:sz w:val="20"/>
          <w:szCs w:val="20"/>
        </w:rPr>
        <w:t>(</w:t>
      </w:r>
      <w:proofErr w:type="spellStart"/>
      <w:r w:rsidR="0076418C" w:rsidRPr="005104C8">
        <w:rPr>
          <w:rFonts w:ascii="Arial Narrow" w:hAnsi="Arial Narrow" w:cs="Arial"/>
          <w:sz w:val="20"/>
          <w:szCs w:val="20"/>
        </w:rPr>
        <w:t>t.j</w:t>
      </w:r>
      <w:proofErr w:type="spellEnd"/>
      <w:r w:rsidR="0076418C" w:rsidRPr="005104C8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76418C" w:rsidRPr="005104C8">
        <w:rPr>
          <w:rFonts w:ascii="Arial Narrow" w:hAnsi="Arial Narrow" w:cs="Arial"/>
          <w:sz w:val="20"/>
          <w:szCs w:val="20"/>
        </w:rPr>
        <w:t>późn</w:t>
      </w:r>
      <w:proofErr w:type="spellEnd"/>
      <w:r w:rsidR="0076418C" w:rsidRPr="005104C8">
        <w:rPr>
          <w:rFonts w:ascii="Arial Narrow" w:hAnsi="Arial Narrow" w:cs="Arial"/>
          <w:sz w:val="20"/>
          <w:szCs w:val="20"/>
        </w:rPr>
        <w:t>. zm.)</w:t>
      </w:r>
      <w:r w:rsidR="00E27ABB" w:rsidRPr="005104C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5104C8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5104C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104C8" w14:paraId="3F5EA313" w14:textId="77777777" w:rsidTr="00467CA2">
        <w:tc>
          <w:tcPr>
            <w:tcW w:w="2269" w:type="dxa"/>
          </w:tcPr>
          <w:p w14:paraId="2903B129" w14:textId="77777777" w:rsidR="00D520D3" w:rsidRPr="005104C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104C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DB04BF5" w14:textId="4E2294C9" w:rsidR="00D520D3" w:rsidRPr="005104C8" w:rsidRDefault="0076418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5104C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Dostawa sprzętu medycznego</w:t>
            </w:r>
            <w:r w:rsidR="00D520D3" w:rsidRPr="005104C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76418C" w:rsidRPr="005104C8" w14:paraId="62990920" w14:textId="77777777" w:rsidTr="00375E35">
        <w:tc>
          <w:tcPr>
            <w:tcW w:w="2269" w:type="dxa"/>
          </w:tcPr>
          <w:p w14:paraId="384BE3DD" w14:textId="77777777" w:rsidR="0076418C" w:rsidRPr="005104C8" w:rsidRDefault="0076418C" w:rsidP="00375E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104C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27160BD" w14:textId="0E0460FB" w:rsidR="0076418C" w:rsidRPr="005104C8" w:rsidRDefault="0076418C" w:rsidP="00375E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5104C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12/2026</w:t>
            </w:r>
          </w:p>
        </w:tc>
      </w:tr>
    </w:tbl>
    <w:p w14:paraId="68187016" w14:textId="240001FE" w:rsidR="00DC652A" w:rsidRPr="005104C8" w:rsidRDefault="0076418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5104C8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0C90DF5A" w14:textId="77777777" w:rsidR="00DC652A" w:rsidRPr="005104C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5104C8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2CD52DA1" w14:textId="77777777" w:rsidR="0071340C" w:rsidRPr="005104C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5104C8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5104C8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5104C8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09443A3B" w14:textId="77777777" w:rsidR="0071340C" w:rsidRPr="005104C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197A9A84" w14:textId="77777777" w:rsidR="0071340C" w:rsidRPr="005104C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0F866C75" w14:textId="77777777" w:rsidR="0071340C" w:rsidRPr="005104C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5104C8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32FB8851" w14:textId="77777777" w:rsidR="0071340C" w:rsidRPr="005104C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5104C8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5104C8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5104C8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76A94DA9" w14:textId="77777777" w:rsidR="0071340C" w:rsidRPr="005104C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58153C1D" w14:textId="77777777" w:rsidR="0071340C" w:rsidRPr="005104C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41AFF7C8" w14:textId="77777777" w:rsidR="00DC652A" w:rsidRPr="005104C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5104C8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5104C8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5104C8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16C185EE" w14:textId="77777777" w:rsidR="00DC652A" w:rsidRPr="005104C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5104C8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5104C8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5104C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193BBFE0" w14:textId="77777777" w:rsidR="0093388F" w:rsidRPr="005104C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5104C8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243CA1A2" w14:textId="77777777" w:rsidR="0093388F" w:rsidRPr="005104C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511929A" w14:textId="77777777" w:rsidR="0093388F" w:rsidRPr="005104C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5104C8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4E31F41D" w14:textId="77777777" w:rsidR="00CB29AC" w:rsidRPr="005104C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6D6ED207" w14:textId="77777777" w:rsidR="00CB29AC" w:rsidRPr="005104C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5104C8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4F7C3A0C" w14:textId="77777777" w:rsidR="00830970" w:rsidRPr="005104C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5104C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5104C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5104C8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6BCBC097" w14:textId="77777777" w:rsidR="00E27ABB" w:rsidRPr="005104C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5104C8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104C8" w14:paraId="3666704E" w14:textId="77777777" w:rsidTr="00467CA2">
        <w:tc>
          <w:tcPr>
            <w:tcW w:w="2660" w:type="dxa"/>
          </w:tcPr>
          <w:p w14:paraId="02A83FB8" w14:textId="77777777" w:rsidR="00D520D3" w:rsidRPr="005104C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BA127D3" w14:textId="77777777" w:rsidR="00D520D3" w:rsidRPr="005104C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5104C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4081830D" w14:textId="77777777" w:rsidR="00D520D3" w:rsidRPr="005104C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5104C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38D5970" w14:textId="77777777" w:rsidR="00D520D3" w:rsidRPr="005104C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20ACF26F" w14:textId="77777777" w:rsidR="00D520D3" w:rsidRPr="005104C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5104C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DD5083" w14:textId="3C3CDA4B" w:rsidR="00D520D3" w:rsidRPr="005104C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5104C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76418C" w:rsidRPr="005104C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5104C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5104C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5104C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12EF3B74" w14:textId="77777777" w:rsidR="00E27ABB" w:rsidRPr="005104C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5104C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C3C55" w14:textId="77777777" w:rsidR="00F2700B" w:rsidRDefault="00F2700B" w:rsidP="00025386">
      <w:pPr>
        <w:spacing w:after="0" w:line="240" w:lineRule="auto"/>
      </w:pPr>
      <w:r>
        <w:separator/>
      </w:r>
    </w:p>
  </w:endnote>
  <w:endnote w:type="continuationSeparator" w:id="0">
    <w:p w14:paraId="2EF8B7FF" w14:textId="77777777" w:rsidR="00F2700B" w:rsidRDefault="00F270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BA531" w14:textId="77777777" w:rsidR="0076418C" w:rsidRDefault="007641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FE16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06103B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186E1C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E9002A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8AC74" w14:textId="77777777" w:rsidR="0076418C" w:rsidRDefault="007641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C332F" w14:textId="77777777" w:rsidR="00F2700B" w:rsidRDefault="00F2700B" w:rsidP="00025386">
      <w:pPr>
        <w:spacing w:after="0" w:line="240" w:lineRule="auto"/>
      </w:pPr>
      <w:r>
        <w:separator/>
      </w:r>
    </w:p>
  </w:footnote>
  <w:footnote w:type="continuationSeparator" w:id="0">
    <w:p w14:paraId="1BBA6457" w14:textId="77777777" w:rsidR="00F2700B" w:rsidRDefault="00F270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D9302" w14:textId="77777777" w:rsidR="0076418C" w:rsidRDefault="007641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0FF4" w14:textId="77777777" w:rsidR="0076418C" w:rsidRDefault="007641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A7CEC" w14:textId="77777777" w:rsidR="0076418C" w:rsidRDefault="007641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328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0D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104C8"/>
    <w:rsid w:val="0055145C"/>
    <w:rsid w:val="005624D8"/>
    <w:rsid w:val="00620476"/>
    <w:rsid w:val="00657A47"/>
    <w:rsid w:val="0071340C"/>
    <w:rsid w:val="00745A44"/>
    <w:rsid w:val="0076418C"/>
    <w:rsid w:val="007666D6"/>
    <w:rsid w:val="007D6755"/>
    <w:rsid w:val="007F49C7"/>
    <w:rsid w:val="00824D73"/>
    <w:rsid w:val="00830970"/>
    <w:rsid w:val="008500D9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2700B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C7C3C4"/>
  <w15:chartTrackingRefBased/>
  <w15:docId w15:val="{9C900D06-A0D9-4209-8B96-2D1B30084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2026-02-23T08:42:00Z</cp:lastPrinted>
  <dcterms:created xsi:type="dcterms:W3CDTF">2026-02-23T08:42:00Z</dcterms:created>
  <dcterms:modified xsi:type="dcterms:W3CDTF">2026-02-23T08:42:00Z</dcterms:modified>
</cp:coreProperties>
</file>