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0E064" w14:textId="25BFCCC6" w:rsidR="00F245C5" w:rsidRPr="00420A2C" w:rsidRDefault="00BD430D" w:rsidP="00420A2C">
      <w:pPr>
        <w:spacing w:after="600" w:line="276" w:lineRule="auto"/>
        <w:jc w:val="right"/>
      </w:pPr>
      <w:bookmarkStart w:id="0" w:name="_Hlk53520193"/>
      <w:r w:rsidRPr="00420A2C">
        <w:t>Poznań</w:t>
      </w:r>
      <w:r w:rsidR="00F245C5" w:rsidRPr="00420A2C">
        <w:t xml:space="preserve"> dnia: </w:t>
      </w:r>
      <w:r w:rsidRPr="00420A2C">
        <w:t>2026-02-</w:t>
      </w:r>
      <w:r w:rsidR="00420A2C">
        <w:t>20</w:t>
      </w:r>
    </w:p>
    <w:p w14:paraId="036D569D" w14:textId="77777777" w:rsidR="00BD430D" w:rsidRPr="00420A2C" w:rsidRDefault="00BD430D" w:rsidP="00420A2C">
      <w:pPr>
        <w:spacing w:line="276" w:lineRule="auto"/>
        <w:ind w:right="3969"/>
        <w:rPr>
          <w:b/>
          <w:bCs/>
        </w:rPr>
      </w:pPr>
      <w:r w:rsidRPr="00420A2C">
        <w:rPr>
          <w:b/>
          <w:bCs/>
        </w:rPr>
        <w:t>Szpital Wojewódzki w Poznaniu</w:t>
      </w:r>
    </w:p>
    <w:p w14:paraId="14A0894C" w14:textId="77777777" w:rsidR="00F245C5" w:rsidRPr="00420A2C" w:rsidRDefault="00BD430D" w:rsidP="00420A2C">
      <w:pPr>
        <w:spacing w:line="276" w:lineRule="auto"/>
        <w:ind w:right="3969"/>
        <w:rPr>
          <w:b/>
          <w:bCs/>
        </w:rPr>
      </w:pPr>
      <w:r w:rsidRPr="00420A2C">
        <w:rPr>
          <w:b/>
          <w:bCs/>
        </w:rPr>
        <w:t>Dział Zamówień Publicznych</w:t>
      </w:r>
    </w:p>
    <w:p w14:paraId="6DBFEE4A" w14:textId="77777777" w:rsidR="00F245C5" w:rsidRPr="00420A2C" w:rsidRDefault="00BD430D" w:rsidP="00420A2C">
      <w:pPr>
        <w:spacing w:line="276" w:lineRule="auto"/>
        <w:ind w:right="3969"/>
      </w:pPr>
      <w:r w:rsidRPr="00420A2C">
        <w:t>Juraszów</w:t>
      </w:r>
      <w:r w:rsidR="00F245C5" w:rsidRPr="00420A2C">
        <w:t xml:space="preserve"> </w:t>
      </w:r>
      <w:r w:rsidRPr="00420A2C">
        <w:t>7/19</w:t>
      </w:r>
    </w:p>
    <w:p w14:paraId="77258A3C" w14:textId="77777777" w:rsidR="00F245C5" w:rsidRPr="00420A2C" w:rsidRDefault="00BD430D" w:rsidP="00420A2C">
      <w:pPr>
        <w:spacing w:line="276" w:lineRule="auto"/>
        <w:ind w:right="4253"/>
      </w:pPr>
      <w:r w:rsidRPr="00420A2C">
        <w:t>60-479</w:t>
      </w:r>
      <w:r w:rsidR="00F245C5" w:rsidRPr="00420A2C">
        <w:t xml:space="preserve"> </w:t>
      </w:r>
      <w:r w:rsidRPr="00420A2C">
        <w:t>Poznań</w:t>
      </w:r>
    </w:p>
    <w:p w14:paraId="42398F29" w14:textId="77777777" w:rsidR="00D30F1F" w:rsidRPr="00420A2C" w:rsidRDefault="00D30F1F" w:rsidP="00420A2C">
      <w:pPr>
        <w:tabs>
          <w:tab w:val="right" w:pos="9072"/>
        </w:tabs>
        <w:spacing w:line="276" w:lineRule="auto"/>
        <w:ind w:left="5670"/>
        <w:jc w:val="both"/>
        <w:rPr>
          <w:b/>
        </w:rPr>
      </w:pPr>
      <w:r w:rsidRPr="00420A2C">
        <w:rPr>
          <w:b/>
        </w:rPr>
        <w:t>WYKONAWCY</w:t>
      </w:r>
    </w:p>
    <w:p w14:paraId="3535F9AD" w14:textId="77777777" w:rsidR="00F245C5" w:rsidRPr="00420A2C" w:rsidRDefault="00D30F1F" w:rsidP="00C532A1">
      <w:pPr>
        <w:tabs>
          <w:tab w:val="right" w:pos="9072"/>
        </w:tabs>
        <w:spacing w:after="360" w:line="276" w:lineRule="auto"/>
        <w:ind w:left="5670"/>
        <w:jc w:val="both"/>
        <w:rPr>
          <w:b/>
        </w:rPr>
      </w:pPr>
      <w:r w:rsidRPr="00420A2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420A2C" w14:paraId="70A309D6" w14:textId="77777777" w:rsidTr="002716A3">
        <w:tc>
          <w:tcPr>
            <w:tcW w:w="10065" w:type="dxa"/>
            <w:shd w:val="clear" w:color="auto" w:fill="F2F2F2"/>
            <w:hideMark/>
          </w:tcPr>
          <w:p w14:paraId="72B83D42" w14:textId="77777777" w:rsidR="00F245C5" w:rsidRPr="00420A2C" w:rsidRDefault="00F245C5" w:rsidP="00420A2C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420A2C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112FDE5" w14:textId="77777777" w:rsidR="00F245C5" w:rsidRPr="00420A2C" w:rsidRDefault="00F245C5" w:rsidP="00420A2C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20A2C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038EE2D" w14:textId="5F69AB45" w:rsidR="00F245C5" w:rsidRPr="00420A2C" w:rsidRDefault="00C532A1" w:rsidP="00420A2C">
      <w:pPr>
        <w:spacing w:after="12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br/>
      </w:r>
      <w:r w:rsidR="00F245C5" w:rsidRPr="00420A2C">
        <w:rPr>
          <w:rFonts w:eastAsia="Calibri"/>
          <w:lang w:eastAsia="en-US"/>
        </w:rPr>
        <w:t xml:space="preserve">Dotyczy </w:t>
      </w:r>
      <w:r w:rsidR="00F245C5" w:rsidRPr="00420A2C">
        <w:t>postępowania o udzielenie zamówienia publicznego</w:t>
      </w:r>
      <w:r w:rsidR="00F245C5" w:rsidRPr="00420A2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420A2C" w14:paraId="1CC0758B" w14:textId="77777777" w:rsidTr="002716A3">
        <w:tc>
          <w:tcPr>
            <w:tcW w:w="2269" w:type="dxa"/>
          </w:tcPr>
          <w:p w14:paraId="131603ED" w14:textId="77777777" w:rsidR="00F245C5" w:rsidRPr="00420A2C" w:rsidRDefault="00F245C5" w:rsidP="00420A2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420A2C">
              <w:t>Nazwa zamówienia:</w:t>
            </w:r>
          </w:p>
        </w:tc>
        <w:tc>
          <w:tcPr>
            <w:tcW w:w="6803" w:type="dxa"/>
          </w:tcPr>
          <w:p w14:paraId="4EA14AD4" w14:textId="77777777" w:rsidR="00F245C5" w:rsidRPr="00420A2C" w:rsidRDefault="00BD430D" w:rsidP="00420A2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420A2C">
              <w:rPr>
                <w:bCs/>
              </w:rPr>
              <w:t>Usługi listowne i kurierskie</w:t>
            </w:r>
          </w:p>
        </w:tc>
      </w:tr>
      <w:tr w:rsidR="00BD430D" w:rsidRPr="00420A2C" w14:paraId="51188942" w14:textId="77777777" w:rsidTr="00F16FF9">
        <w:tc>
          <w:tcPr>
            <w:tcW w:w="2269" w:type="dxa"/>
          </w:tcPr>
          <w:p w14:paraId="1E6A16C3" w14:textId="77777777" w:rsidR="00BD430D" w:rsidRPr="00420A2C" w:rsidRDefault="00BD430D" w:rsidP="00420A2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420A2C">
              <w:t>Numer referencyjny:</w:t>
            </w:r>
          </w:p>
        </w:tc>
        <w:tc>
          <w:tcPr>
            <w:tcW w:w="6803" w:type="dxa"/>
          </w:tcPr>
          <w:p w14:paraId="66F7F255" w14:textId="77777777" w:rsidR="00BD430D" w:rsidRPr="00420A2C" w:rsidRDefault="00BD430D" w:rsidP="00420A2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420A2C">
              <w:rPr>
                <w:bCs/>
              </w:rPr>
              <w:t>SZW/DZP/3/2026</w:t>
            </w:r>
          </w:p>
        </w:tc>
      </w:tr>
    </w:tbl>
    <w:p w14:paraId="355695C6" w14:textId="77777777" w:rsidR="00F245C5" w:rsidRPr="00420A2C" w:rsidRDefault="00F245C5" w:rsidP="00420A2C">
      <w:pPr>
        <w:tabs>
          <w:tab w:val="left" w:pos="708"/>
          <w:tab w:val="center" w:pos="4536"/>
          <w:tab w:val="right" w:pos="9072"/>
        </w:tabs>
        <w:spacing w:line="276" w:lineRule="auto"/>
      </w:pPr>
    </w:p>
    <w:p w14:paraId="55BC9CE1" w14:textId="77777777" w:rsidR="00BD430D" w:rsidRPr="00420A2C" w:rsidRDefault="00F245C5" w:rsidP="00420A2C">
      <w:pPr>
        <w:pStyle w:val="Nagwek"/>
        <w:tabs>
          <w:tab w:val="left" w:pos="708"/>
        </w:tabs>
        <w:spacing w:after="120" w:line="276" w:lineRule="auto"/>
        <w:jc w:val="both"/>
        <w:rPr>
          <w:b/>
        </w:rPr>
      </w:pPr>
      <w:r w:rsidRPr="00420A2C">
        <w:t xml:space="preserve">Zamawiający, </w:t>
      </w:r>
      <w:r w:rsidR="00BD430D" w:rsidRPr="00420A2C">
        <w:rPr>
          <w:b/>
        </w:rPr>
        <w:t>Szpital Wojewódzki w Poznaniu</w:t>
      </w:r>
    </w:p>
    <w:p w14:paraId="3FDB364F" w14:textId="77777777" w:rsidR="00A02E94" w:rsidRPr="00420A2C" w:rsidRDefault="00BD430D" w:rsidP="00420A2C">
      <w:pPr>
        <w:pStyle w:val="Nagwek"/>
        <w:tabs>
          <w:tab w:val="left" w:pos="708"/>
        </w:tabs>
        <w:spacing w:after="120" w:line="276" w:lineRule="auto"/>
        <w:jc w:val="both"/>
        <w:rPr>
          <w:bCs/>
        </w:rPr>
      </w:pPr>
      <w:r w:rsidRPr="00420A2C">
        <w:rPr>
          <w:b/>
        </w:rPr>
        <w:t>Dział Zamówień Publicznych</w:t>
      </w:r>
      <w:r w:rsidR="00F245C5" w:rsidRPr="00420A2C">
        <w:t xml:space="preserve">, działając na podstawie art. 253 ust. 1 ustawy z dnia 11 września 2019r. Prawo zamówień publicznych </w:t>
      </w:r>
      <w:r w:rsidRPr="00420A2C">
        <w:t xml:space="preserve">(t.j. Dz. U. z 2024 r. poz. 1320 z </w:t>
      </w:r>
      <w:proofErr w:type="spellStart"/>
      <w:r w:rsidRPr="00420A2C">
        <w:t>późn</w:t>
      </w:r>
      <w:proofErr w:type="spellEnd"/>
      <w:r w:rsidRPr="00420A2C">
        <w:t>. zm.)</w:t>
      </w:r>
      <w:r w:rsidR="00F245C5" w:rsidRPr="00420A2C">
        <w:t>, zwanej dalej „ustawą Pzp”, informuje, że w toczącym się postępowaniu o udzielenie zamówienia publicznego</w:t>
      </w:r>
      <w:r w:rsidR="00A02E94" w:rsidRPr="00420A2C">
        <w:t xml:space="preserve">, </w:t>
      </w:r>
      <w:r w:rsidR="00F245C5" w:rsidRPr="00420A2C">
        <w:t>jako najkorzystniejsza wybrana została oferta złożona przez wykonawcę</w:t>
      </w:r>
      <w:r w:rsidR="00A02E94" w:rsidRPr="00420A2C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D430D" w:rsidRPr="00C532A1" w14:paraId="2C224C1D" w14:textId="77777777" w:rsidTr="00F16F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F54FB" w14:textId="77777777" w:rsidR="00BD430D" w:rsidRPr="00C532A1" w:rsidRDefault="00BD430D" w:rsidP="00C532A1">
            <w:pPr>
              <w:spacing w:before="120" w:after="240"/>
              <w:jc w:val="both"/>
              <w:rPr>
                <w:sz w:val="23"/>
                <w:szCs w:val="23"/>
              </w:rPr>
            </w:pPr>
            <w:r w:rsidRPr="00C532A1">
              <w:rPr>
                <w:b/>
                <w:bCs/>
                <w:sz w:val="23"/>
                <w:szCs w:val="23"/>
              </w:rPr>
              <w:t>Część nr 1</w:t>
            </w:r>
            <w:r w:rsidRPr="00C532A1">
              <w:rPr>
                <w:sz w:val="23"/>
                <w:szCs w:val="23"/>
              </w:rPr>
              <w:t>: Usługi listowne</w:t>
            </w:r>
          </w:p>
          <w:p w14:paraId="622C0AAE" w14:textId="77777777" w:rsidR="00BD430D" w:rsidRPr="00C532A1" w:rsidRDefault="00BD430D" w:rsidP="00C532A1">
            <w:pPr>
              <w:spacing w:before="60"/>
              <w:jc w:val="both"/>
              <w:rPr>
                <w:b/>
                <w:sz w:val="23"/>
                <w:szCs w:val="23"/>
              </w:rPr>
            </w:pPr>
            <w:r w:rsidRPr="00C532A1">
              <w:rPr>
                <w:b/>
                <w:sz w:val="23"/>
                <w:szCs w:val="23"/>
              </w:rPr>
              <w:t>Poczta Polska S.A.</w:t>
            </w:r>
          </w:p>
          <w:p w14:paraId="4EA2ABD2" w14:textId="36C1741A" w:rsidR="00BD430D" w:rsidRPr="00C532A1" w:rsidRDefault="00420A2C" w:rsidP="00C532A1">
            <w:pPr>
              <w:jc w:val="both"/>
              <w:rPr>
                <w:bCs/>
                <w:sz w:val="23"/>
                <w:szCs w:val="23"/>
              </w:rPr>
            </w:pPr>
            <w:r w:rsidRPr="00C532A1">
              <w:rPr>
                <w:bCs/>
                <w:sz w:val="23"/>
                <w:szCs w:val="23"/>
              </w:rPr>
              <w:t xml:space="preserve">ul. </w:t>
            </w:r>
            <w:r w:rsidR="00BD430D" w:rsidRPr="00C532A1">
              <w:rPr>
                <w:bCs/>
                <w:sz w:val="23"/>
                <w:szCs w:val="23"/>
              </w:rPr>
              <w:t xml:space="preserve">Rodziny Hiszpańskich 8 </w:t>
            </w:r>
          </w:p>
          <w:p w14:paraId="51A685BC" w14:textId="77777777" w:rsidR="00BD430D" w:rsidRPr="00C532A1" w:rsidRDefault="00BD430D" w:rsidP="00C532A1">
            <w:pPr>
              <w:spacing w:after="120"/>
              <w:jc w:val="both"/>
              <w:rPr>
                <w:bCs/>
                <w:sz w:val="23"/>
                <w:szCs w:val="23"/>
              </w:rPr>
            </w:pPr>
            <w:r w:rsidRPr="00C532A1">
              <w:rPr>
                <w:bCs/>
                <w:sz w:val="23"/>
                <w:szCs w:val="23"/>
              </w:rPr>
              <w:t>00-940 Warszawa</w:t>
            </w:r>
          </w:p>
          <w:p w14:paraId="7C654D18" w14:textId="77777777" w:rsidR="00BD430D" w:rsidRPr="00C532A1" w:rsidRDefault="00BD430D" w:rsidP="00C532A1">
            <w:pPr>
              <w:jc w:val="both"/>
              <w:rPr>
                <w:bCs/>
                <w:sz w:val="23"/>
                <w:szCs w:val="23"/>
              </w:rPr>
            </w:pPr>
            <w:r w:rsidRPr="00C532A1">
              <w:rPr>
                <w:sz w:val="23"/>
                <w:szCs w:val="23"/>
              </w:rPr>
              <w:t xml:space="preserve">za cenę wykonania przedmiotu zamówienia w wysokości </w:t>
            </w:r>
            <w:r w:rsidRPr="00C532A1">
              <w:rPr>
                <w:b/>
                <w:sz w:val="23"/>
                <w:szCs w:val="23"/>
              </w:rPr>
              <w:t>327 930.90 zł</w:t>
            </w:r>
            <w:r w:rsidRPr="00C532A1">
              <w:rPr>
                <w:sz w:val="23"/>
                <w:szCs w:val="23"/>
              </w:rPr>
              <w:t xml:space="preserve"> </w:t>
            </w:r>
            <w:r w:rsidRPr="00C532A1">
              <w:rPr>
                <w:b/>
                <w:bCs/>
                <w:sz w:val="23"/>
                <w:szCs w:val="23"/>
              </w:rPr>
              <w:t>brutto</w:t>
            </w:r>
            <w:r w:rsidRPr="00C532A1">
              <w:rPr>
                <w:bCs/>
                <w:sz w:val="23"/>
                <w:szCs w:val="23"/>
              </w:rPr>
              <w:t>.</w:t>
            </w:r>
          </w:p>
          <w:p w14:paraId="554B7CB7" w14:textId="77777777" w:rsidR="00BD430D" w:rsidRPr="00C532A1" w:rsidRDefault="00BD430D" w:rsidP="00C532A1">
            <w:pPr>
              <w:spacing w:before="120"/>
              <w:jc w:val="both"/>
              <w:rPr>
                <w:color w:val="000000"/>
                <w:sz w:val="23"/>
                <w:szCs w:val="23"/>
              </w:rPr>
            </w:pPr>
            <w:r w:rsidRPr="00C532A1">
              <w:rPr>
                <w:color w:val="000000"/>
                <w:sz w:val="23"/>
                <w:szCs w:val="23"/>
                <w:u w:val="single"/>
              </w:rPr>
              <w:t>Uzasadnienie wyboru</w:t>
            </w:r>
            <w:r w:rsidRPr="00C532A1">
              <w:rPr>
                <w:color w:val="000000"/>
                <w:sz w:val="23"/>
                <w:szCs w:val="23"/>
              </w:rPr>
              <w:t>:</w:t>
            </w:r>
          </w:p>
          <w:p w14:paraId="4BFC6101" w14:textId="76D54F06" w:rsidR="00BD430D" w:rsidRPr="00C532A1" w:rsidRDefault="00420A2C" w:rsidP="00C532A1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3"/>
                <w:szCs w:val="23"/>
                <w:highlight w:val="darkGray"/>
              </w:rPr>
            </w:pPr>
            <w:r w:rsidRPr="00C532A1">
              <w:rPr>
                <w:sz w:val="23"/>
                <w:szCs w:val="23"/>
              </w:rPr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C532A1">
              <w:rPr>
                <w:sz w:val="23"/>
                <w:szCs w:val="23"/>
              </w:rPr>
              <w:t>formalno</w:t>
            </w:r>
            <w:proofErr w:type="spellEnd"/>
            <w:r w:rsidRPr="00C532A1">
              <w:rPr>
                <w:sz w:val="23"/>
                <w:szCs w:val="23"/>
              </w:rPr>
              <w:t xml:space="preserve"> - prawne i jest zgodna z zapisami SWZ.</w:t>
            </w:r>
          </w:p>
        </w:tc>
      </w:tr>
      <w:tr w:rsidR="00BD430D" w:rsidRPr="00C532A1" w14:paraId="1681C3E6" w14:textId="77777777" w:rsidTr="00F16F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CBD4" w14:textId="77777777" w:rsidR="00BD430D" w:rsidRPr="00C532A1" w:rsidRDefault="00BD430D" w:rsidP="00C532A1">
            <w:pPr>
              <w:spacing w:before="120" w:after="240"/>
              <w:jc w:val="both"/>
              <w:rPr>
                <w:sz w:val="23"/>
                <w:szCs w:val="23"/>
              </w:rPr>
            </w:pPr>
            <w:r w:rsidRPr="00C532A1">
              <w:rPr>
                <w:b/>
                <w:bCs/>
                <w:sz w:val="23"/>
                <w:szCs w:val="23"/>
              </w:rPr>
              <w:t>Część nr 2</w:t>
            </w:r>
            <w:r w:rsidRPr="00C532A1">
              <w:rPr>
                <w:sz w:val="23"/>
                <w:szCs w:val="23"/>
              </w:rPr>
              <w:t>: Usługi kurierskie i paczkowe</w:t>
            </w:r>
          </w:p>
          <w:p w14:paraId="2A6E4EF2" w14:textId="77777777" w:rsidR="00BD430D" w:rsidRPr="00C532A1" w:rsidRDefault="00BD430D" w:rsidP="00C532A1">
            <w:pPr>
              <w:spacing w:before="60"/>
              <w:jc w:val="both"/>
              <w:rPr>
                <w:b/>
                <w:sz w:val="23"/>
                <w:szCs w:val="23"/>
              </w:rPr>
            </w:pPr>
            <w:r w:rsidRPr="00C532A1">
              <w:rPr>
                <w:b/>
                <w:sz w:val="23"/>
                <w:szCs w:val="23"/>
              </w:rPr>
              <w:t>Poczta Polska S.A.</w:t>
            </w:r>
          </w:p>
          <w:p w14:paraId="64D765F7" w14:textId="1611E733" w:rsidR="00BD430D" w:rsidRPr="00C532A1" w:rsidRDefault="00420A2C" w:rsidP="00C532A1">
            <w:pPr>
              <w:jc w:val="both"/>
              <w:rPr>
                <w:bCs/>
                <w:sz w:val="23"/>
                <w:szCs w:val="23"/>
              </w:rPr>
            </w:pPr>
            <w:r w:rsidRPr="00C532A1">
              <w:rPr>
                <w:bCs/>
                <w:sz w:val="23"/>
                <w:szCs w:val="23"/>
              </w:rPr>
              <w:t xml:space="preserve">ul. </w:t>
            </w:r>
            <w:r w:rsidR="00BD430D" w:rsidRPr="00C532A1">
              <w:rPr>
                <w:bCs/>
                <w:sz w:val="23"/>
                <w:szCs w:val="23"/>
              </w:rPr>
              <w:t xml:space="preserve">Rodziny Hiszpańskich 8 </w:t>
            </w:r>
          </w:p>
          <w:p w14:paraId="366F9C95" w14:textId="77777777" w:rsidR="00BD430D" w:rsidRPr="00C532A1" w:rsidRDefault="00BD430D" w:rsidP="00C532A1">
            <w:pPr>
              <w:spacing w:after="120"/>
              <w:jc w:val="both"/>
              <w:rPr>
                <w:bCs/>
                <w:sz w:val="23"/>
                <w:szCs w:val="23"/>
              </w:rPr>
            </w:pPr>
            <w:r w:rsidRPr="00C532A1">
              <w:rPr>
                <w:bCs/>
                <w:sz w:val="23"/>
                <w:szCs w:val="23"/>
              </w:rPr>
              <w:t>00-940 Warszawa</w:t>
            </w:r>
          </w:p>
          <w:p w14:paraId="72D6D086" w14:textId="77777777" w:rsidR="00BD430D" w:rsidRPr="00C532A1" w:rsidRDefault="00BD430D" w:rsidP="00C532A1">
            <w:pPr>
              <w:jc w:val="both"/>
              <w:rPr>
                <w:bCs/>
                <w:sz w:val="23"/>
                <w:szCs w:val="23"/>
              </w:rPr>
            </w:pPr>
            <w:r w:rsidRPr="00C532A1">
              <w:rPr>
                <w:sz w:val="23"/>
                <w:szCs w:val="23"/>
              </w:rPr>
              <w:t xml:space="preserve">za cenę wykonania przedmiotu zamówienia w wysokości </w:t>
            </w:r>
            <w:r w:rsidRPr="00C532A1">
              <w:rPr>
                <w:b/>
                <w:sz w:val="23"/>
                <w:szCs w:val="23"/>
              </w:rPr>
              <w:t>11 807.04 zł</w:t>
            </w:r>
            <w:r w:rsidRPr="00C532A1">
              <w:rPr>
                <w:sz w:val="23"/>
                <w:szCs w:val="23"/>
              </w:rPr>
              <w:t xml:space="preserve"> </w:t>
            </w:r>
            <w:r w:rsidRPr="00C532A1">
              <w:rPr>
                <w:b/>
                <w:bCs/>
                <w:sz w:val="23"/>
                <w:szCs w:val="23"/>
              </w:rPr>
              <w:t>brutto</w:t>
            </w:r>
            <w:r w:rsidRPr="00C532A1">
              <w:rPr>
                <w:bCs/>
                <w:sz w:val="23"/>
                <w:szCs w:val="23"/>
              </w:rPr>
              <w:t>.</w:t>
            </w:r>
          </w:p>
          <w:p w14:paraId="360AA110" w14:textId="77777777" w:rsidR="00BD430D" w:rsidRPr="00C532A1" w:rsidRDefault="00BD430D" w:rsidP="00C532A1">
            <w:pPr>
              <w:spacing w:before="120"/>
              <w:jc w:val="both"/>
              <w:rPr>
                <w:color w:val="000000"/>
                <w:sz w:val="23"/>
                <w:szCs w:val="23"/>
              </w:rPr>
            </w:pPr>
            <w:r w:rsidRPr="00C532A1">
              <w:rPr>
                <w:color w:val="000000"/>
                <w:sz w:val="23"/>
                <w:szCs w:val="23"/>
                <w:u w:val="single"/>
              </w:rPr>
              <w:t>Uzasadnienie wyboru</w:t>
            </w:r>
            <w:r w:rsidRPr="00C532A1">
              <w:rPr>
                <w:color w:val="000000"/>
                <w:sz w:val="23"/>
                <w:szCs w:val="23"/>
              </w:rPr>
              <w:t>:</w:t>
            </w:r>
          </w:p>
          <w:p w14:paraId="50D1AA5E" w14:textId="4EC83C85" w:rsidR="00BD430D" w:rsidRPr="00C532A1" w:rsidRDefault="00420A2C" w:rsidP="00C532A1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3"/>
                <w:szCs w:val="23"/>
                <w:highlight w:val="darkGray"/>
              </w:rPr>
            </w:pPr>
            <w:r w:rsidRPr="00C532A1">
              <w:rPr>
                <w:sz w:val="23"/>
                <w:szCs w:val="23"/>
              </w:rPr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C532A1">
              <w:rPr>
                <w:sz w:val="23"/>
                <w:szCs w:val="23"/>
              </w:rPr>
              <w:t>formalno</w:t>
            </w:r>
            <w:proofErr w:type="spellEnd"/>
            <w:r w:rsidRPr="00C532A1">
              <w:rPr>
                <w:sz w:val="23"/>
                <w:szCs w:val="23"/>
              </w:rPr>
              <w:t xml:space="preserve"> - prawne i jest zgodna z zapisami SWZ.</w:t>
            </w:r>
          </w:p>
        </w:tc>
      </w:tr>
    </w:tbl>
    <w:p w14:paraId="0B4509AD" w14:textId="77777777" w:rsidR="00A02E94" w:rsidRPr="00420A2C" w:rsidRDefault="00F245C5" w:rsidP="00420A2C">
      <w:pPr>
        <w:spacing w:before="360" w:after="120" w:line="276" w:lineRule="auto"/>
        <w:jc w:val="both"/>
        <w:rPr>
          <w:color w:val="000000"/>
        </w:rPr>
      </w:pPr>
      <w:r w:rsidRPr="00420A2C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420A2C">
        <w:rPr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420A2C" w14:paraId="2A31C8C3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90F162" w14:textId="77777777" w:rsidR="00A02E94" w:rsidRPr="00420A2C" w:rsidRDefault="00F245C5" w:rsidP="00420A2C">
            <w:pPr>
              <w:spacing w:before="120" w:after="120" w:line="276" w:lineRule="auto"/>
              <w:jc w:val="center"/>
              <w:rPr>
                <w:bCs/>
                <w:color w:val="000000"/>
              </w:rPr>
            </w:pPr>
            <w:r w:rsidRPr="00420A2C">
              <w:rPr>
                <w:bCs/>
              </w:rPr>
              <w:t>Część</w:t>
            </w:r>
            <w:r w:rsidR="00A02E94" w:rsidRPr="00420A2C">
              <w:rPr>
                <w:bCs/>
              </w:rPr>
              <w:t xml:space="preserve"> </w:t>
            </w:r>
            <w:r w:rsidR="007D7932" w:rsidRPr="00420A2C"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893E01" w14:textId="77777777" w:rsidR="00A02E94" w:rsidRPr="00420A2C" w:rsidRDefault="007D7932" w:rsidP="00420A2C">
            <w:pPr>
              <w:spacing w:before="120" w:after="120" w:line="276" w:lineRule="auto"/>
              <w:jc w:val="center"/>
              <w:rPr>
                <w:bCs/>
              </w:rPr>
            </w:pPr>
            <w:r w:rsidRPr="00420A2C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1C7A83" w14:textId="77777777" w:rsidR="00A02E94" w:rsidRPr="00420A2C" w:rsidRDefault="007D7932" w:rsidP="00420A2C">
            <w:pPr>
              <w:spacing w:before="120" w:after="120" w:line="276" w:lineRule="auto"/>
              <w:jc w:val="center"/>
              <w:rPr>
                <w:bCs/>
                <w:color w:val="000000"/>
              </w:rPr>
            </w:pPr>
            <w:r w:rsidRPr="00420A2C">
              <w:rPr>
                <w:bCs/>
                <w:color w:val="000000"/>
              </w:rPr>
              <w:t>K</w:t>
            </w:r>
            <w:r w:rsidR="00A02E94" w:rsidRPr="00420A2C">
              <w:rPr>
                <w:bCs/>
                <w:color w:val="000000"/>
              </w:rPr>
              <w:t xml:space="preserve">ryterium - </w:t>
            </w:r>
            <w:r w:rsidRPr="00420A2C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94DEBD" w14:textId="77777777" w:rsidR="00A02E94" w:rsidRPr="00420A2C" w:rsidRDefault="00A02E94" w:rsidP="00420A2C">
            <w:pPr>
              <w:spacing w:before="120" w:after="120" w:line="276" w:lineRule="auto"/>
              <w:jc w:val="center"/>
              <w:rPr>
                <w:bCs/>
                <w:color w:val="000000"/>
              </w:rPr>
            </w:pPr>
            <w:r w:rsidRPr="00420A2C">
              <w:rPr>
                <w:bCs/>
                <w:color w:val="000000"/>
              </w:rPr>
              <w:t>Razem</w:t>
            </w:r>
          </w:p>
        </w:tc>
      </w:tr>
      <w:tr w:rsidR="00BD430D" w:rsidRPr="00420A2C" w14:paraId="520621E7" w14:textId="77777777" w:rsidTr="00F16F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F9AFC" w14:textId="77777777" w:rsidR="00BD430D" w:rsidRPr="00420A2C" w:rsidRDefault="00BD430D" w:rsidP="00420A2C">
            <w:pPr>
              <w:spacing w:before="40" w:after="40" w:line="276" w:lineRule="auto"/>
              <w:rPr>
                <w:color w:val="000000"/>
                <w:sz w:val="22"/>
                <w:szCs w:val="22"/>
              </w:rPr>
            </w:pPr>
            <w:r w:rsidRPr="00420A2C">
              <w:rPr>
                <w:sz w:val="22"/>
                <w:szCs w:val="22"/>
              </w:rPr>
              <w:t>1 - Usługi listowne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98D96" w14:textId="77777777" w:rsidR="00BD430D" w:rsidRPr="00420A2C" w:rsidRDefault="00BD430D" w:rsidP="00420A2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20A2C">
              <w:rPr>
                <w:b/>
                <w:bCs/>
                <w:sz w:val="22"/>
                <w:szCs w:val="22"/>
              </w:rPr>
              <w:t>Poczta Polska S.A.</w:t>
            </w:r>
          </w:p>
          <w:p w14:paraId="68599DBD" w14:textId="5A7A6D9D" w:rsidR="00BD430D" w:rsidRPr="00420A2C" w:rsidRDefault="00420A2C" w:rsidP="00420A2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BD430D" w:rsidRPr="00420A2C">
              <w:rPr>
                <w:sz w:val="22"/>
                <w:szCs w:val="22"/>
              </w:rPr>
              <w:t>Rodziny Hiszpańskich 8</w:t>
            </w:r>
          </w:p>
          <w:p w14:paraId="51054B3A" w14:textId="77777777" w:rsidR="00BD430D" w:rsidRPr="00420A2C" w:rsidRDefault="00BD430D" w:rsidP="00420A2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20A2C">
              <w:rPr>
                <w:sz w:val="22"/>
                <w:szCs w:val="22"/>
              </w:rPr>
              <w:t>00-940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3DBAB" w14:textId="77777777" w:rsidR="00BD430D" w:rsidRPr="00420A2C" w:rsidRDefault="00BD430D" w:rsidP="00420A2C">
            <w:pPr>
              <w:spacing w:before="40" w:after="40" w:line="276" w:lineRule="auto"/>
              <w:rPr>
                <w:color w:val="000000"/>
                <w:sz w:val="22"/>
                <w:szCs w:val="22"/>
              </w:rPr>
            </w:pPr>
            <w:r w:rsidRPr="00420A2C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F02AB" w14:textId="77777777" w:rsidR="00BD430D" w:rsidRPr="00420A2C" w:rsidRDefault="00BD430D" w:rsidP="00420A2C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20A2C">
              <w:rPr>
                <w:sz w:val="22"/>
                <w:szCs w:val="22"/>
              </w:rPr>
              <w:t xml:space="preserve">  100,00</w:t>
            </w:r>
          </w:p>
        </w:tc>
      </w:tr>
      <w:tr w:rsidR="00BD430D" w:rsidRPr="00420A2C" w14:paraId="35B9901E" w14:textId="77777777" w:rsidTr="00F16F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F7535" w14:textId="77777777" w:rsidR="00BD430D" w:rsidRPr="00420A2C" w:rsidRDefault="00BD430D" w:rsidP="00420A2C">
            <w:pPr>
              <w:spacing w:before="40" w:after="40" w:line="276" w:lineRule="auto"/>
              <w:rPr>
                <w:color w:val="000000"/>
                <w:sz w:val="22"/>
                <w:szCs w:val="22"/>
              </w:rPr>
            </w:pPr>
            <w:r w:rsidRPr="00420A2C">
              <w:rPr>
                <w:sz w:val="22"/>
                <w:szCs w:val="22"/>
              </w:rPr>
              <w:t>2 - Usługi kurierskie i paczkowe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04760" w14:textId="77777777" w:rsidR="00BD430D" w:rsidRPr="00420A2C" w:rsidRDefault="00BD430D" w:rsidP="00420A2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20A2C">
              <w:rPr>
                <w:b/>
                <w:bCs/>
                <w:sz w:val="22"/>
                <w:szCs w:val="22"/>
              </w:rPr>
              <w:t>Poczta Polska S.A.</w:t>
            </w:r>
          </w:p>
          <w:p w14:paraId="09CEEE8B" w14:textId="1569A603" w:rsidR="00BD430D" w:rsidRPr="00420A2C" w:rsidRDefault="00420A2C" w:rsidP="00420A2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BD430D" w:rsidRPr="00420A2C">
              <w:rPr>
                <w:sz w:val="22"/>
                <w:szCs w:val="22"/>
              </w:rPr>
              <w:t>Rodziny Hiszpańskich 8</w:t>
            </w:r>
          </w:p>
          <w:p w14:paraId="62A1F49B" w14:textId="77777777" w:rsidR="00BD430D" w:rsidRPr="00420A2C" w:rsidRDefault="00BD430D" w:rsidP="00420A2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20A2C">
              <w:rPr>
                <w:sz w:val="22"/>
                <w:szCs w:val="22"/>
              </w:rPr>
              <w:t>00-940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1BB4B" w14:textId="77777777" w:rsidR="00BD430D" w:rsidRPr="00420A2C" w:rsidRDefault="00BD430D" w:rsidP="00420A2C">
            <w:pPr>
              <w:spacing w:before="40" w:after="40" w:line="276" w:lineRule="auto"/>
              <w:rPr>
                <w:color w:val="000000"/>
                <w:sz w:val="22"/>
                <w:szCs w:val="22"/>
              </w:rPr>
            </w:pPr>
            <w:r w:rsidRPr="00420A2C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B160B" w14:textId="77777777" w:rsidR="00BD430D" w:rsidRPr="00420A2C" w:rsidRDefault="00BD430D" w:rsidP="00420A2C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20A2C">
              <w:rPr>
                <w:sz w:val="22"/>
                <w:szCs w:val="22"/>
              </w:rPr>
              <w:t xml:space="preserve">  100,00</w:t>
            </w:r>
          </w:p>
        </w:tc>
      </w:tr>
    </w:tbl>
    <w:p w14:paraId="2ADAACDC" w14:textId="77777777" w:rsidR="00A02E94" w:rsidRPr="00420A2C" w:rsidRDefault="00A02E94" w:rsidP="00420A2C">
      <w:pPr>
        <w:spacing w:before="120" w:line="276" w:lineRule="auto"/>
        <w:jc w:val="both"/>
        <w:rPr>
          <w:color w:val="000000"/>
        </w:rPr>
      </w:pPr>
    </w:p>
    <w:p w14:paraId="22264539" w14:textId="77777777" w:rsidR="00A02E94" w:rsidRPr="00420A2C" w:rsidRDefault="00A02E94" w:rsidP="00420A2C">
      <w:pPr>
        <w:spacing w:after="120" w:line="276" w:lineRule="auto"/>
        <w:jc w:val="both"/>
        <w:rPr>
          <w:color w:val="000000"/>
        </w:rPr>
      </w:pPr>
      <w:r w:rsidRPr="00420A2C">
        <w:rPr>
          <w:b/>
          <w:bCs/>
          <w:color w:val="000000"/>
        </w:rPr>
        <w:t>Informacja o wykonawcach, których oferty zostały odrzucone</w:t>
      </w:r>
      <w:r w:rsidRPr="00420A2C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420A2C" w14:paraId="592357D5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13A5242" w14:textId="77777777" w:rsidR="00A02E94" w:rsidRPr="00420A2C" w:rsidRDefault="00A02E94" w:rsidP="00420A2C">
            <w:pPr>
              <w:spacing w:before="60" w:after="60" w:line="276" w:lineRule="auto"/>
              <w:jc w:val="center"/>
              <w:rPr>
                <w:bCs/>
              </w:rPr>
            </w:pPr>
            <w:r w:rsidRPr="00420A2C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5726A72" w14:textId="77777777" w:rsidR="00A02E94" w:rsidRPr="00420A2C" w:rsidRDefault="00A02E94" w:rsidP="00420A2C">
            <w:pPr>
              <w:spacing w:before="60" w:after="60" w:line="276" w:lineRule="auto"/>
              <w:jc w:val="center"/>
              <w:rPr>
                <w:bCs/>
              </w:rPr>
            </w:pPr>
            <w:r w:rsidRPr="00420A2C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16A614B" w14:textId="77777777" w:rsidR="00A02E94" w:rsidRPr="00420A2C" w:rsidRDefault="00A02E94" w:rsidP="00420A2C">
            <w:pPr>
              <w:spacing w:before="60" w:after="60" w:line="276" w:lineRule="auto"/>
              <w:jc w:val="center"/>
              <w:rPr>
                <w:bCs/>
              </w:rPr>
            </w:pPr>
            <w:r w:rsidRPr="00420A2C">
              <w:rPr>
                <w:bCs/>
              </w:rPr>
              <w:t>Uzasadnienie odrzucenia oferty</w:t>
            </w:r>
          </w:p>
        </w:tc>
      </w:tr>
      <w:tr w:rsidR="00A02E94" w:rsidRPr="00420A2C" w14:paraId="42AB6330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BED5B33" w14:textId="77777777" w:rsidR="00A02E94" w:rsidRPr="00420A2C" w:rsidRDefault="00A02E94" w:rsidP="00420A2C">
            <w:pPr>
              <w:spacing w:before="4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BD07EAF" w14:textId="77777777" w:rsidR="00A02E94" w:rsidRPr="00420A2C" w:rsidRDefault="00A02E94" w:rsidP="00420A2C">
            <w:pPr>
              <w:spacing w:before="60" w:line="276" w:lineRule="auto"/>
              <w:rPr>
                <w:b/>
                <w:bCs/>
                <w:sz w:val="22"/>
                <w:szCs w:val="22"/>
              </w:rPr>
            </w:pPr>
          </w:p>
          <w:p w14:paraId="2898BA2B" w14:textId="77777777" w:rsidR="00A02E94" w:rsidRPr="00420A2C" w:rsidRDefault="00A02E94" w:rsidP="00420A2C">
            <w:pPr>
              <w:spacing w:line="276" w:lineRule="auto"/>
              <w:rPr>
                <w:sz w:val="22"/>
                <w:szCs w:val="22"/>
              </w:rPr>
            </w:pPr>
            <w:r w:rsidRPr="00420A2C">
              <w:rPr>
                <w:sz w:val="22"/>
                <w:szCs w:val="22"/>
              </w:rPr>
              <w:t xml:space="preserve">  </w:t>
            </w:r>
          </w:p>
          <w:p w14:paraId="062ADF1D" w14:textId="77777777" w:rsidR="00A02E94" w:rsidRPr="00420A2C" w:rsidRDefault="00A02E94" w:rsidP="00420A2C">
            <w:pPr>
              <w:spacing w:after="60" w:line="276" w:lineRule="auto"/>
              <w:rPr>
                <w:sz w:val="22"/>
                <w:szCs w:val="22"/>
              </w:rPr>
            </w:pPr>
            <w:r w:rsidRPr="00420A2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001826" w14:textId="6543BC98" w:rsidR="00A02E94" w:rsidRPr="00420A2C" w:rsidRDefault="00A02E94" w:rsidP="00420A2C">
            <w:pPr>
              <w:spacing w:before="60" w:line="276" w:lineRule="auto"/>
              <w:rPr>
                <w:sz w:val="22"/>
                <w:szCs w:val="22"/>
              </w:rPr>
            </w:pPr>
            <w:r w:rsidRPr="00420A2C">
              <w:rPr>
                <w:sz w:val="22"/>
                <w:szCs w:val="22"/>
              </w:rPr>
              <w:t xml:space="preserve"> </w:t>
            </w:r>
          </w:p>
        </w:tc>
      </w:tr>
    </w:tbl>
    <w:p w14:paraId="2A249E65" w14:textId="77777777" w:rsidR="00A02E94" w:rsidRPr="00420A2C" w:rsidRDefault="00A02E94" w:rsidP="00420A2C">
      <w:pPr>
        <w:spacing w:after="40" w:line="276" w:lineRule="auto"/>
        <w:jc w:val="both"/>
      </w:pPr>
      <w:r w:rsidRPr="00420A2C">
        <w:rPr>
          <w:b/>
          <w:bCs/>
        </w:rPr>
        <w:t>Informacja o terminie zawarcia umowy</w:t>
      </w:r>
      <w:r w:rsidRPr="00420A2C">
        <w:t>:</w:t>
      </w:r>
    </w:p>
    <w:p w14:paraId="59DD5B30" w14:textId="77777777" w:rsidR="00A02E94" w:rsidRPr="00420A2C" w:rsidRDefault="00A02E94" w:rsidP="00420A2C">
      <w:pPr>
        <w:spacing w:after="120" w:line="276" w:lineRule="auto"/>
        <w:jc w:val="both"/>
      </w:pPr>
      <w:r w:rsidRPr="00420A2C">
        <w:t xml:space="preserve">Umowa w sprawie zamówienia publicznego, zgodnie z art. 308 ust. 2 ustawy Pzp, zostanie zawarta, z uwzględnieniem art. 577 ustawy Pzp, w terminie </w:t>
      </w:r>
      <w:r w:rsidR="00BD430D" w:rsidRPr="00420A2C">
        <w:t>nie krótszym niż 5 dni od dnia przesłania niniejszej informacji o wyborze najkorzystniejszej oferty.</w:t>
      </w:r>
    </w:p>
    <w:p w14:paraId="1C0019C1" w14:textId="77777777" w:rsidR="00A02E94" w:rsidRPr="00420A2C" w:rsidRDefault="00A02E94" w:rsidP="00420A2C">
      <w:pPr>
        <w:spacing w:after="240" w:line="276" w:lineRule="auto"/>
        <w:jc w:val="both"/>
      </w:pPr>
      <w:r w:rsidRPr="00420A2C">
        <w:t>Umowa w sprawie zamówienia publicznego może być zawarta przed upływem terminu, o którym mowa powyżej, jeżeli zachodzą okoliczności wymienione w art. 308 ust. 3 ustawy Pzp.</w:t>
      </w:r>
    </w:p>
    <w:p w14:paraId="4AE8C85F" w14:textId="77777777" w:rsidR="0013621B" w:rsidRPr="00420A2C" w:rsidRDefault="0013621B" w:rsidP="00420A2C">
      <w:pPr>
        <w:spacing w:line="276" w:lineRule="auto"/>
        <w:jc w:val="both"/>
        <w:rPr>
          <w:b/>
          <w:bCs/>
        </w:rPr>
      </w:pPr>
      <w:r w:rsidRPr="00420A2C">
        <w:rPr>
          <w:b/>
          <w:bCs/>
        </w:rPr>
        <w:t>Pouczenie</w:t>
      </w:r>
    </w:p>
    <w:p w14:paraId="5F5BB462" w14:textId="77777777" w:rsidR="0013621B" w:rsidRPr="00420A2C" w:rsidRDefault="0013621B" w:rsidP="00420A2C">
      <w:pPr>
        <w:spacing w:after="600" w:line="276" w:lineRule="auto"/>
        <w:jc w:val="both"/>
      </w:pPr>
      <w:r w:rsidRPr="00420A2C">
        <w:t>Zamawiający informuje, że wobec czynności zamawiającego przysługują wykonawcom środki ochrony prawnej w terminach i zgodnie z zasadami określonymi w art. 505 – 590 ustawy Pzp.</w:t>
      </w:r>
    </w:p>
    <w:p w14:paraId="6CF67014" w14:textId="5C2D3F23" w:rsidR="008642B3" w:rsidRPr="00420A2C" w:rsidRDefault="0013621B" w:rsidP="00420A2C">
      <w:pPr>
        <w:spacing w:after="360" w:line="276" w:lineRule="auto"/>
        <w:ind w:left="3119" w:firstLine="425"/>
        <w:jc w:val="center"/>
        <w:rPr>
          <w:vertAlign w:val="superscript"/>
        </w:rPr>
      </w:pPr>
      <w:r w:rsidRPr="00420A2C">
        <w:rPr>
          <w:i/>
        </w:rPr>
        <w:t>Zamawiający</w:t>
      </w:r>
      <w:r w:rsidR="00BD430D" w:rsidRPr="00420A2C">
        <w:t xml:space="preserve">  </w:t>
      </w:r>
      <w:bookmarkEnd w:id="0"/>
    </w:p>
    <w:sectPr w:rsidR="008642B3" w:rsidRPr="00420A2C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A9C10" w14:textId="77777777" w:rsidR="004E7669" w:rsidRDefault="004E7669">
      <w:r>
        <w:separator/>
      </w:r>
    </w:p>
  </w:endnote>
  <w:endnote w:type="continuationSeparator" w:id="0">
    <w:p w14:paraId="63B12BE7" w14:textId="77777777" w:rsidR="004E7669" w:rsidRDefault="004E7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AE73D" w14:textId="77777777" w:rsidR="00BD430D" w:rsidRDefault="00BD43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23A8D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97D1528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EA16284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3709B" w14:textId="77777777" w:rsidR="00BD430D" w:rsidRDefault="00BD43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366ED" w14:textId="77777777" w:rsidR="004E7669" w:rsidRDefault="004E7669">
      <w:r>
        <w:separator/>
      </w:r>
    </w:p>
  </w:footnote>
  <w:footnote w:type="continuationSeparator" w:id="0">
    <w:p w14:paraId="50CF37D7" w14:textId="77777777" w:rsidR="004E7669" w:rsidRDefault="004E7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35D7E" w14:textId="77777777" w:rsidR="00BD430D" w:rsidRDefault="00BD43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C84B0" w14:textId="77777777" w:rsidR="00BD430D" w:rsidRDefault="00BD43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4D2E2" w14:textId="77777777" w:rsidR="00BD430D" w:rsidRDefault="00BD43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669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20A2C"/>
    <w:rsid w:val="00431C0B"/>
    <w:rsid w:val="00437CAD"/>
    <w:rsid w:val="004561CC"/>
    <w:rsid w:val="004657DA"/>
    <w:rsid w:val="004B2665"/>
    <w:rsid w:val="004C3459"/>
    <w:rsid w:val="004E324A"/>
    <w:rsid w:val="004E7234"/>
    <w:rsid w:val="004E7669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7695A"/>
    <w:rsid w:val="00A91321"/>
    <w:rsid w:val="00AA02AC"/>
    <w:rsid w:val="00B21F1C"/>
    <w:rsid w:val="00B32D12"/>
    <w:rsid w:val="00B464D3"/>
    <w:rsid w:val="00B8185B"/>
    <w:rsid w:val="00BC6F7F"/>
    <w:rsid w:val="00BD2174"/>
    <w:rsid w:val="00BD430D"/>
    <w:rsid w:val="00C423DD"/>
    <w:rsid w:val="00C532A1"/>
    <w:rsid w:val="00C60D7B"/>
    <w:rsid w:val="00C65E53"/>
    <w:rsid w:val="00C97461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AB31BA"/>
  <w15:chartTrackingRefBased/>
  <w15:docId w15:val="{0B93BA7B-5C2D-499B-8F03-DEF427CE8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413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3</cp:revision>
  <cp:lastPrinted>1899-12-31T23:00:00Z</cp:lastPrinted>
  <dcterms:created xsi:type="dcterms:W3CDTF">2026-02-19T12:49:00Z</dcterms:created>
  <dcterms:modified xsi:type="dcterms:W3CDTF">2026-02-19T13:01:00Z</dcterms:modified>
</cp:coreProperties>
</file>