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2716E" w14:textId="0AEC9FAA" w:rsidR="00986737" w:rsidRPr="009432A1" w:rsidRDefault="00EA4771" w:rsidP="00F6297E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A4771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A4771">
        <w:rPr>
          <w:rFonts w:ascii="Arial" w:hAnsi="Arial" w:cs="Arial"/>
          <w:sz w:val="24"/>
          <w:szCs w:val="24"/>
        </w:rPr>
        <w:t>2026-02-24</w:t>
      </w:r>
    </w:p>
    <w:p w14:paraId="0EC41886" w14:textId="77777777" w:rsidR="00EA4771" w:rsidRPr="00EA4771" w:rsidRDefault="00EA4771" w:rsidP="00F6297E">
      <w:pPr>
        <w:rPr>
          <w:rFonts w:ascii="Arial" w:hAnsi="Arial" w:cs="Arial"/>
          <w:b/>
          <w:bCs/>
          <w:sz w:val="24"/>
          <w:szCs w:val="24"/>
        </w:rPr>
      </w:pPr>
      <w:r w:rsidRPr="00EA477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CF66799" w14:textId="13ED90DE" w:rsidR="00986737" w:rsidRPr="009432A1" w:rsidRDefault="00EA4771" w:rsidP="00F6297E">
      <w:pPr>
        <w:rPr>
          <w:rFonts w:ascii="Arial" w:hAnsi="Arial" w:cs="Arial"/>
          <w:b/>
          <w:bCs/>
          <w:sz w:val="24"/>
          <w:szCs w:val="24"/>
        </w:rPr>
      </w:pPr>
      <w:r w:rsidRPr="00EA477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3F11BDE" w14:textId="0E9D422D" w:rsidR="00986737" w:rsidRPr="009432A1" w:rsidRDefault="00EA4771" w:rsidP="00F6297E">
      <w:pPr>
        <w:rPr>
          <w:rFonts w:ascii="Arial" w:hAnsi="Arial" w:cs="Arial"/>
          <w:sz w:val="24"/>
          <w:szCs w:val="24"/>
        </w:rPr>
      </w:pPr>
      <w:r w:rsidRPr="00EA4771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A4771">
        <w:rPr>
          <w:rFonts w:ascii="Arial" w:hAnsi="Arial" w:cs="Arial"/>
          <w:sz w:val="24"/>
          <w:szCs w:val="24"/>
        </w:rPr>
        <w:t>7/19</w:t>
      </w:r>
    </w:p>
    <w:p w14:paraId="63C6F1D5" w14:textId="315CC63A" w:rsidR="00986737" w:rsidRPr="009432A1" w:rsidRDefault="00EA4771" w:rsidP="00F6297E">
      <w:pPr>
        <w:rPr>
          <w:rFonts w:ascii="Arial" w:hAnsi="Arial" w:cs="Arial"/>
          <w:sz w:val="24"/>
          <w:szCs w:val="24"/>
        </w:rPr>
      </w:pPr>
      <w:r w:rsidRPr="00EA4771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A4771">
        <w:rPr>
          <w:rFonts w:ascii="Arial" w:hAnsi="Arial" w:cs="Arial"/>
          <w:sz w:val="24"/>
          <w:szCs w:val="24"/>
        </w:rPr>
        <w:t>Poznań</w:t>
      </w:r>
    </w:p>
    <w:p w14:paraId="27914AAE" w14:textId="5C768638" w:rsidR="00986737" w:rsidRDefault="00986737" w:rsidP="00F6297E">
      <w:pPr>
        <w:jc w:val="both"/>
        <w:rPr>
          <w:rFonts w:ascii="Arial" w:hAnsi="Arial" w:cs="Arial"/>
          <w:bCs/>
          <w:sz w:val="18"/>
          <w:szCs w:val="18"/>
        </w:rPr>
      </w:pPr>
    </w:p>
    <w:p w14:paraId="2C9ADD25" w14:textId="77777777" w:rsidR="00F6297E" w:rsidRPr="009432A1" w:rsidRDefault="00F6297E" w:rsidP="00F6297E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5DA482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EAB2CE" w14:textId="77777777" w:rsidR="00986737" w:rsidRPr="00CF7835" w:rsidRDefault="00986737" w:rsidP="00F6297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20EC64D" w14:textId="77777777" w:rsidR="00986737" w:rsidRPr="00382A4A" w:rsidRDefault="00986737" w:rsidP="00F6297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BDA5269" w14:textId="77777777" w:rsidR="00986737" w:rsidRPr="004E4B64" w:rsidRDefault="00986737" w:rsidP="00F6297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A339607" w14:textId="77777777" w:rsidTr="005A632E">
        <w:tc>
          <w:tcPr>
            <w:tcW w:w="2269" w:type="dxa"/>
          </w:tcPr>
          <w:p w14:paraId="31986933" w14:textId="77777777" w:rsidR="00986737" w:rsidRPr="004E4B64" w:rsidRDefault="00986737" w:rsidP="00F6297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F08A876" w14:textId="1A2346C2" w:rsidR="00986737" w:rsidRPr="004E4B64" w:rsidRDefault="00EA4771" w:rsidP="00F6297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4771">
              <w:rPr>
                <w:rFonts w:ascii="Arial" w:hAnsi="Arial" w:cs="Arial"/>
                <w:bCs/>
                <w:sz w:val="24"/>
                <w:szCs w:val="24"/>
              </w:rPr>
              <w:t xml:space="preserve">Dostawa zestawów odczynnikowych do oznaczeń morfologii i rozmazów krwi oraz do specjalistycznych oznaczeń w diagnostyce </w:t>
            </w:r>
            <w:proofErr w:type="spellStart"/>
            <w:r w:rsidRPr="00EA4771">
              <w:rPr>
                <w:rFonts w:ascii="Arial" w:hAnsi="Arial" w:cs="Arial"/>
                <w:bCs/>
                <w:sz w:val="24"/>
                <w:szCs w:val="24"/>
              </w:rPr>
              <w:t>gammapatii</w:t>
            </w:r>
            <w:proofErr w:type="spellEnd"/>
            <w:r w:rsidRPr="00EA4771">
              <w:rPr>
                <w:rFonts w:ascii="Arial" w:hAnsi="Arial" w:cs="Arial"/>
                <w:bCs/>
                <w:sz w:val="24"/>
                <w:szCs w:val="24"/>
              </w:rPr>
              <w:t xml:space="preserve"> monoklonalnych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A4771" w:rsidRPr="004E4B64" w14:paraId="6BE61FBE" w14:textId="77777777" w:rsidTr="00D762ED">
        <w:tc>
          <w:tcPr>
            <w:tcW w:w="2269" w:type="dxa"/>
          </w:tcPr>
          <w:p w14:paraId="58688086" w14:textId="77777777" w:rsidR="00EA4771" w:rsidRPr="004E4B64" w:rsidRDefault="00EA4771" w:rsidP="00F6297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C177B68" w14:textId="5BDF2F26" w:rsidR="00EA4771" w:rsidRPr="004E4B64" w:rsidRDefault="00EA4771" w:rsidP="00F6297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4771">
              <w:rPr>
                <w:rFonts w:ascii="Arial" w:hAnsi="Arial" w:cs="Arial"/>
                <w:bCs/>
                <w:sz w:val="24"/>
                <w:szCs w:val="24"/>
              </w:rPr>
              <w:t>SZW/DZP/179/2025</w:t>
            </w:r>
          </w:p>
        </w:tc>
      </w:tr>
    </w:tbl>
    <w:p w14:paraId="336200AB" w14:textId="77777777" w:rsidR="00A80738" w:rsidRDefault="00A80738" w:rsidP="00F6297E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7A5365B" w14:textId="77777777" w:rsidR="00F6297E" w:rsidRPr="00986737" w:rsidRDefault="00F6297E" w:rsidP="00F6297E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51C066ED" w14:textId="4823253D" w:rsidR="00D665F5" w:rsidRDefault="00D665F5" w:rsidP="00F6297E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A4771" w:rsidRPr="00EA4771">
        <w:rPr>
          <w:rFonts w:ascii="Arial" w:hAnsi="Arial" w:cs="Arial"/>
          <w:sz w:val="24"/>
          <w:szCs w:val="24"/>
        </w:rPr>
        <w:t>(</w:t>
      </w:r>
      <w:proofErr w:type="spellStart"/>
      <w:r w:rsidR="00EA4771" w:rsidRPr="00EA4771">
        <w:rPr>
          <w:rFonts w:ascii="Arial" w:hAnsi="Arial" w:cs="Arial"/>
          <w:sz w:val="24"/>
          <w:szCs w:val="24"/>
        </w:rPr>
        <w:t>t.j</w:t>
      </w:r>
      <w:proofErr w:type="spellEnd"/>
      <w:r w:rsidR="00EA4771" w:rsidRPr="00EA477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A4771" w:rsidRPr="00EA4771">
        <w:rPr>
          <w:rFonts w:ascii="Arial" w:hAnsi="Arial" w:cs="Arial"/>
          <w:sz w:val="24"/>
          <w:szCs w:val="24"/>
        </w:rPr>
        <w:t>późn</w:t>
      </w:r>
      <w:proofErr w:type="spellEnd"/>
      <w:r w:rsidR="00EA4771" w:rsidRPr="00EA4771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5CF8E5F" w14:textId="77777777" w:rsidR="00F6297E" w:rsidRDefault="00F6297E" w:rsidP="00F6297E">
      <w:pPr>
        <w:jc w:val="both"/>
        <w:rPr>
          <w:rFonts w:ascii="Arial" w:hAnsi="Arial" w:cs="Arial"/>
          <w:sz w:val="24"/>
          <w:szCs w:val="24"/>
        </w:rPr>
      </w:pPr>
    </w:p>
    <w:p w14:paraId="2E80F43B" w14:textId="77777777" w:rsidR="00F6297E" w:rsidRPr="00F6297E" w:rsidRDefault="00F6297E" w:rsidP="00F6297E">
      <w:pPr>
        <w:jc w:val="both"/>
        <w:rPr>
          <w:rFonts w:ascii="Arial" w:hAnsi="Arial" w:cs="Arial"/>
          <w:sz w:val="24"/>
          <w:szCs w:val="24"/>
        </w:rPr>
      </w:pPr>
      <w:r w:rsidRPr="00F6297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BC7E570" w14:textId="3590A0D2" w:rsidR="00F6297E" w:rsidRPr="00F6297E" w:rsidRDefault="00F6297E" w:rsidP="00F6297E">
      <w:pPr>
        <w:jc w:val="both"/>
        <w:rPr>
          <w:rFonts w:ascii="Arial" w:hAnsi="Arial" w:cs="Arial"/>
          <w:sz w:val="24"/>
          <w:szCs w:val="24"/>
        </w:rPr>
      </w:pPr>
      <w:r w:rsidRPr="00F6297E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F6297E">
        <w:rPr>
          <w:rFonts w:ascii="Arial" w:hAnsi="Arial" w:cs="Arial"/>
          <w:sz w:val="24"/>
          <w:szCs w:val="24"/>
        </w:rPr>
        <w:t>420000,00 zł brutto</w:t>
      </w:r>
    </w:p>
    <w:p w14:paraId="6E0DE482" w14:textId="7E2771B9" w:rsidR="00F6297E" w:rsidRPr="00F6297E" w:rsidRDefault="00F6297E" w:rsidP="00F6297E">
      <w:pPr>
        <w:jc w:val="both"/>
        <w:rPr>
          <w:rFonts w:ascii="Arial" w:hAnsi="Arial" w:cs="Arial"/>
          <w:sz w:val="24"/>
          <w:szCs w:val="24"/>
        </w:rPr>
      </w:pPr>
      <w:r w:rsidRPr="00F6297E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F6297E">
        <w:rPr>
          <w:rFonts w:ascii="Arial" w:hAnsi="Arial" w:cs="Arial"/>
          <w:sz w:val="24"/>
          <w:szCs w:val="24"/>
        </w:rPr>
        <w:t>140000,00 zł brutto</w:t>
      </w:r>
      <w:r>
        <w:rPr>
          <w:rFonts w:ascii="Arial" w:hAnsi="Arial" w:cs="Arial"/>
          <w:sz w:val="24"/>
          <w:szCs w:val="24"/>
        </w:rPr>
        <w:t>.</w:t>
      </w:r>
    </w:p>
    <w:p w14:paraId="1743E765" w14:textId="77777777" w:rsidR="00F6297E" w:rsidRPr="00BB547B" w:rsidRDefault="00F6297E" w:rsidP="00F6297E">
      <w:pPr>
        <w:jc w:val="both"/>
        <w:rPr>
          <w:rFonts w:ascii="Arial" w:hAnsi="Arial" w:cs="Arial"/>
          <w:sz w:val="24"/>
          <w:szCs w:val="24"/>
        </w:rPr>
      </w:pPr>
    </w:p>
    <w:p w14:paraId="5D3984E3" w14:textId="3ADFF966" w:rsidR="00A80738" w:rsidRPr="00BB547B" w:rsidRDefault="00D665F5" w:rsidP="00F6297E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A4771" w:rsidRPr="00EA4771">
        <w:rPr>
          <w:rFonts w:ascii="Arial" w:hAnsi="Arial" w:cs="Arial"/>
          <w:sz w:val="24"/>
          <w:szCs w:val="24"/>
        </w:rPr>
        <w:t>24/02/2026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A4771" w:rsidRPr="00EA4771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551"/>
      </w:tblGrid>
      <w:tr w:rsidR="006B27ED" w:rsidRPr="00BB547B" w14:paraId="5460A255" w14:textId="77777777" w:rsidTr="00F6297E">
        <w:tc>
          <w:tcPr>
            <w:tcW w:w="993" w:type="dxa"/>
            <w:shd w:val="clear" w:color="auto" w:fill="F2F2F2"/>
            <w:vAlign w:val="center"/>
          </w:tcPr>
          <w:p w14:paraId="02ABDCCC" w14:textId="77777777" w:rsidR="006B27ED" w:rsidRPr="00986737" w:rsidRDefault="00986737" w:rsidP="00F629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64239E8" w14:textId="6E651A1A" w:rsidR="006B27ED" w:rsidRPr="00986737" w:rsidRDefault="00F6297E" w:rsidP="00F629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Zadanie</w:t>
            </w:r>
            <w:r w:rsidR="00986737" w:rsidRPr="00986737">
              <w:rPr>
                <w:rFonts w:ascii="Arial" w:hAnsi="Arial" w:cs="Arial"/>
                <w:sz w:val="24"/>
                <w:szCs w:val="24"/>
              </w:rPr>
              <w:t xml:space="preserve">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05B42AD1" w14:textId="77777777" w:rsidR="006B27ED" w:rsidRPr="00986737" w:rsidRDefault="006B27ED" w:rsidP="00F629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BDB3A83" w14:textId="77777777" w:rsidR="006B27ED" w:rsidRPr="00986737" w:rsidRDefault="006B27ED" w:rsidP="00F629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A4771" w:rsidRPr="00BB547B" w14:paraId="4A2F2240" w14:textId="77777777" w:rsidTr="00F6297E">
        <w:tc>
          <w:tcPr>
            <w:tcW w:w="993" w:type="dxa"/>
            <w:vAlign w:val="center"/>
          </w:tcPr>
          <w:p w14:paraId="2BB2AB85" w14:textId="32048CEA" w:rsidR="00EA4771" w:rsidRPr="00986737" w:rsidRDefault="00EA4771" w:rsidP="00F629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7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006ADA59" w14:textId="2B0EBDB9" w:rsidR="00EA4771" w:rsidRPr="00986737" w:rsidRDefault="00EA4771" w:rsidP="00F629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77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1E473152" w14:textId="5EF8D672" w:rsidR="00EA4771" w:rsidRPr="00986737" w:rsidRDefault="00EA4771" w:rsidP="00F6297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A4771">
              <w:rPr>
                <w:rFonts w:ascii="Arial" w:hAnsi="Arial" w:cs="Arial"/>
                <w:sz w:val="24"/>
                <w:szCs w:val="24"/>
              </w:rPr>
              <w:t>Biokom</w:t>
            </w:r>
            <w:proofErr w:type="spellEnd"/>
            <w:r w:rsidRPr="00EA47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6297E">
              <w:rPr>
                <w:rFonts w:ascii="Arial" w:hAnsi="Arial" w:cs="Arial"/>
                <w:sz w:val="24"/>
                <w:szCs w:val="24"/>
              </w:rPr>
              <w:t>Diagnostyka Sp. z o.o.</w:t>
            </w:r>
          </w:p>
          <w:p w14:paraId="2C3BD7FB" w14:textId="24E19F84" w:rsidR="00EA4771" w:rsidRPr="00986737" w:rsidRDefault="00EA4771" w:rsidP="00F6297E">
            <w:pPr>
              <w:rPr>
                <w:rFonts w:ascii="Arial" w:hAnsi="Arial" w:cs="Arial"/>
                <w:sz w:val="24"/>
                <w:szCs w:val="24"/>
              </w:rPr>
            </w:pPr>
            <w:r w:rsidRPr="00EA4771">
              <w:rPr>
                <w:rFonts w:ascii="Arial" w:hAnsi="Arial" w:cs="Arial"/>
                <w:sz w:val="24"/>
                <w:szCs w:val="24"/>
              </w:rPr>
              <w:t>Wspólna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A4771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D97837" w14:textId="47DF50FC" w:rsidR="00EA4771" w:rsidRPr="00986737" w:rsidRDefault="00EA4771" w:rsidP="00F629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4771">
              <w:rPr>
                <w:rFonts w:ascii="Arial" w:hAnsi="Arial" w:cs="Arial"/>
                <w:sz w:val="24"/>
                <w:szCs w:val="24"/>
              </w:rPr>
              <w:t>05-090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A4771">
              <w:rPr>
                <w:rFonts w:ascii="Arial" w:hAnsi="Arial" w:cs="Arial"/>
                <w:sz w:val="24"/>
                <w:szCs w:val="24"/>
              </w:rPr>
              <w:t>Janki</w:t>
            </w:r>
          </w:p>
        </w:tc>
        <w:tc>
          <w:tcPr>
            <w:tcW w:w="2551" w:type="dxa"/>
            <w:vAlign w:val="center"/>
          </w:tcPr>
          <w:p w14:paraId="47E57E67" w14:textId="7C691E2D" w:rsidR="00EA4771" w:rsidRPr="00986737" w:rsidRDefault="00EA4771" w:rsidP="00F629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771">
              <w:rPr>
                <w:rFonts w:ascii="Arial" w:hAnsi="Arial" w:cs="Arial"/>
                <w:sz w:val="24"/>
                <w:szCs w:val="24"/>
              </w:rPr>
              <w:t>137 700.00 zł</w:t>
            </w:r>
          </w:p>
        </w:tc>
      </w:tr>
      <w:tr w:rsidR="00EA4771" w:rsidRPr="00BB547B" w14:paraId="608565D8" w14:textId="77777777" w:rsidTr="00F6297E">
        <w:tc>
          <w:tcPr>
            <w:tcW w:w="993" w:type="dxa"/>
            <w:vAlign w:val="center"/>
          </w:tcPr>
          <w:p w14:paraId="67B7A286" w14:textId="5198FC8F" w:rsidR="00EA4771" w:rsidRPr="00986737" w:rsidRDefault="00EA4771" w:rsidP="00F629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77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0AE2EA64" w14:textId="14753C81" w:rsidR="00EA4771" w:rsidRPr="00986737" w:rsidRDefault="00EA4771" w:rsidP="00F629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7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3E46AD89" w14:textId="4A320996" w:rsidR="00EA4771" w:rsidRPr="00986737" w:rsidRDefault="00EA4771" w:rsidP="00F6297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A4771">
              <w:rPr>
                <w:rFonts w:ascii="Arial" w:hAnsi="Arial" w:cs="Arial"/>
                <w:sz w:val="24"/>
                <w:szCs w:val="24"/>
              </w:rPr>
              <w:t>Sysmex</w:t>
            </w:r>
            <w:proofErr w:type="spellEnd"/>
            <w:r w:rsidRPr="00EA4771">
              <w:rPr>
                <w:rFonts w:ascii="Arial" w:hAnsi="Arial" w:cs="Arial"/>
                <w:sz w:val="24"/>
                <w:szCs w:val="24"/>
              </w:rPr>
              <w:t xml:space="preserve"> Polska Sp. z</w:t>
            </w:r>
            <w:r w:rsidR="00F6297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A4771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387C24E1" w14:textId="04DF2447" w:rsidR="00EA4771" w:rsidRPr="00986737" w:rsidRDefault="00EA4771" w:rsidP="00F6297E">
            <w:pPr>
              <w:rPr>
                <w:rFonts w:ascii="Arial" w:hAnsi="Arial" w:cs="Arial"/>
                <w:sz w:val="24"/>
                <w:szCs w:val="24"/>
              </w:rPr>
            </w:pPr>
            <w:r w:rsidRPr="00EA4771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A4771">
              <w:rPr>
                <w:rFonts w:ascii="Arial" w:hAnsi="Arial" w:cs="Arial"/>
                <w:sz w:val="24"/>
                <w:szCs w:val="24"/>
              </w:rPr>
              <w:t>176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9FA9DA" w14:textId="3CF94FE4" w:rsidR="00EA4771" w:rsidRPr="00986737" w:rsidRDefault="00EA4771" w:rsidP="00F629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4771">
              <w:rPr>
                <w:rFonts w:ascii="Arial" w:hAnsi="Arial" w:cs="Arial"/>
                <w:sz w:val="24"/>
                <w:szCs w:val="24"/>
              </w:rPr>
              <w:t>02-486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A47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143C911" w14:textId="574F1C7F" w:rsidR="00EA4771" w:rsidRPr="00986737" w:rsidRDefault="00EA4771" w:rsidP="00F629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771">
              <w:rPr>
                <w:rFonts w:ascii="Arial" w:hAnsi="Arial" w:cs="Arial"/>
                <w:sz w:val="24"/>
                <w:szCs w:val="24"/>
              </w:rPr>
              <w:t>417 278.01 zł</w:t>
            </w:r>
          </w:p>
        </w:tc>
      </w:tr>
    </w:tbl>
    <w:p w14:paraId="039FE509" w14:textId="77777777" w:rsidR="00F6297E" w:rsidRDefault="00F6297E" w:rsidP="00F6297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6B4520C" w14:textId="6482A925" w:rsidR="00A80738" w:rsidRDefault="00A80738" w:rsidP="00F6297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8398011" w14:textId="77777777" w:rsidR="00C82E60" w:rsidRPr="006124AB" w:rsidRDefault="00C82E60" w:rsidP="00C82E60">
      <w:pPr>
        <w:ind w:left="3119" w:firstLine="425"/>
        <w:jc w:val="center"/>
        <w:rPr>
          <w:i/>
          <w:sz w:val="24"/>
          <w:szCs w:val="24"/>
        </w:rPr>
      </w:pPr>
      <w:r w:rsidRPr="006124AB">
        <w:rPr>
          <w:i/>
          <w:sz w:val="24"/>
          <w:szCs w:val="24"/>
        </w:rPr>
        <w:t>/-/ Dyrektor Szpitala Wojewódzkiego</w:t>
      </w:r>
    </w:p>
    <w:p w14:paraId="50F2FA9F" w14:textId="77777777" w:rsidR="00C82E60" w:rsidRPr="006124AB" w:rsidRDefault="00C82E60" w:rsidP="00C82E60">
      <w:pPr>
        <w:ind w:left="3119" w:firstLine="425"/>
        <w:jc w:val="center"/>
        <w:rPr>
          <w:i/>
          <w:sz w:val="24"/>
          <w:szCs w:val="24"/>
        </w:rPr>
      </w:pPr>
      <w:r w:rsidRPr="006124AB">
        <w:rPr>
          <w:i/>
          <w:sz w:val="24"/>
          <w:szCs w:val="24"/>
        </w:rPr>
        <w:t>w Poznaniu</w:t>
      </w:r>
    </w:p>
    <w:p w14:paraId="148575B7" w14:textId="77777777" w:rsidR="00C82E60" w:rsidRPr="006124AB" w:rsidRDefault="00C82E60" w:rsidP="00C82E60">
      <w:pPr>
        <w:ind w:left="3119" w:firstLine="425"/>
        <w:jc w:val="center"/>
        <w:rPr>
          <w:i/>
          <w:sz w:val="24"/>
          <w:szCs w:val="24"/>
        </w:rPr>
      </w:pPr>
      <w:r w:rsidRPr="006124AB">
        <w:rPr>
          <w:i/>
          <w:sz w:val="24"/>
          <w:szCs w:val="24"/>
        </w:rPr>
        <w:t>dr hab. n. med.- prof. UZ</w:t>
      </w:r>
    </w:p>
    <w:p w14:paraId="5F0199B0" w14:textId="77777777" w:rsidR="00C82E60" w:rsidRPr="006124AB" w:rsidRDefault="00C82E60" w:rsidP="00C82E60">
      <w:pPr>
        <w:ind w:left="3119" w:firstLine="425"/>
        <w:jc w:val="center"/>
        <w:rPr>
          <w:i/>
          <w:sz w:val="24"/>
          <w:szCs w:val="24"/>
        </w:rPr>
      </w:pPr>
      <w:r w:rsidRPr="006124AB">
        <w:rPr>
          <w:i/>
          <w:sz w:val="24"/>
          <w:szCs w:val="24"/>
        </w:rPr>
        <w:t>Dawid Murawa</w:t>
      </w:r>
    </w:p>
    <w:bookmarkEnd w:id="0"/>
    <w:p w14:paraId="55E7FD58" w14:textId="77777777" w:rsidR="00C82E60" w:rsidRPr="00BB547B" w:rsidRDefault="00C82E60" w:rsidP="00F6297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C82E60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66D4C" w14:textId="77777777" w:rsidR="005462B2" w:rsidRDefault="005462B2">
      <w:r>
        <w:separator/>
      </w:r>
    </w:p>
  </w:endnote>
  <w:endnote w:type="continuationSeparator" w:id="0">
    <w:p w14:paraId="4255A0CE" w14:textId="77777777" w:rsidR="005462B2" w:rsidRDefault="00546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A82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688E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86A17" w14:textId="6665633F" w:rsidR="00986737" w:rsidRPr="00986737" w:rsidRDefault="00C82E6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049E56" wp14:editId="57EE274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1E0D8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43ABB2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C4B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E8BF25" w14:textId="77777777" w:rsidR="009F189D" w:rsidRDefault="009F189D">
    <w:pPr>
      <w:pStyle w:val="Stopka"/>
      <w:tabs>
        <w:tab w:val="clear" w:pos="4536"/>
      </w:tabs>
      <w:jc w:val="center"/>
    </w:pPr>
  </w:p>
  <w:p w14:paraId="08F9F3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0B077" w14:textId="77777777" w:rsidR="005462B2" w:rsidRDefault="005462B2">
      <w:r>
        <w:separator/>
      </w:r>
    </w:p>
  </w:footnote>
  <w:footnote w:type="continuationSeparator" w:id="0">
    <w:p w14:paraId="524C94CE" w14:textId="77777777" w:rsidR="005462B2" w:rsidRDefault="00546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B0861" w14:textId="77777777" w:rsidR="00EA4771" w:rsidRDefault="00EA4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B7ED0" w14:textId="77777777" w:rsidR="00EA4771" w:rsidRDefault="00EA4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B4BAC" w14:textId="77777777" w:rsidR="00EA4771" w:rsidRDefault="00EA47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1A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62B2"/>
    <w:rsid w:val="005614F2"/>
    <w:rsid w:val="00577BC6"/>
    <w:rsid w:val="005A632E"/>
    <w:rsid w:val="0069085C"/>
    <w:rsid w:val="006911A6"/>
    <w:rsid w:val="006B27ED"/>
    <w:rsid w:val="00705E73"/>
    <w:rsid w:val="00843263"/>
    <w:rsid w:val="00861E75"/>
    <w:rsid w:val="0086746B"/>
    <w:rsid w:val="00986737"/>
    <w:rsid w:val="009D19BD"/>
    <w:rsid w:val="009F189D"/>
    <w:rsid w:val="00A80738"/>
    <w:rsid w:val="00BB547B"/>
    <w:rsid w:val="00C236D3"/>
    <w:rsid w:val="00C659E2"/>
    <w:rsid w:val="00C82837"/>
    <w:rsid w:val="00C82E60"/>
    <w:rsid w:val="00CA3D66"/>
    <w:rsid w:val="00CB0802"/>
    <w:rsid w:val="00D665F5"/>
    <w:rsid w:val="00D7128F"/>
    <w:rsid w:val="00EA3476"/>
    <w:rsid w:val="00EA4771"/>
    <w:rsid w:val="00F16C60"/>
    <w:rsid w:val="00F6297E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B71529"/>
  <w15:chartTrackingRefBased/>
  <w15:docId w15:val="{3E65A04C-2314-4A50-A07F-0916EDFB6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2026-02-24T10:59:00Z</cp:lastPrinted>
  <dcterms:created xsi:type="dcterms:W3CDTF">2026-02-24T11:01:00Z</dcterms:created>
  <dcterms:modified xsi:type="dcterms:W3CDTF">2026-02-24T11:01:00Z</dcterms:modified>
</cp:coreProperties>
</file>