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9A548" w14:textId="1243AEC0" w:rsidR="00F245C5" w:rsidRPr="00353FDC" w:rsidRDefault="0009595F" w:rsidP="000910ED">
      <w:pPr>
        <w:jc w:val="right"/>
        <w:rPr>
          <w:rFonts w:ascii="Arial" w:hAnsi="Arial" w:cs="Arial"/>
        </w:rPr>
      </w:pPr>
      <w:bookmarkStart w:id="0" w:name="_Hlk53520193"/>
      <w:r w:rsidRPr="0009595F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09595F">
        <w:rPr>
          <w:rFonts w:ascii="Arial" w:hAnsi="Arial" w:cs="Arial"/>
        </w:rPr>
        <w:t>2026-02-23</w:t>
      </w:r>
    </w:p>
    <w:p w14:paraId="57C8A693" w14:textId="77777777" w:rsidR="0009595F" w:rsidRPr="0009595F" w:rsidRDefault="0009595F" w:rsidP="000910ED">
      <w:pPr>
        <w:ind w:right="3969"/>
        <w:rPr>
          <w:rFonts w:ascii="Arial" w:hAnsi="Arial" w:cs="Arial"/>
          <w:b/>
          <w:bCs/>
        </w:rPr>
      </w:pPr>
      <w:r w:rsidRPr="0009595F">
        <w:rPr>
          <w:rFonts w:ascii="Arial" w:hAnsi="Arial" w:cs="Arial"/>
          <w:b/>
          <w:bCs/>
        </w:rPr>
        <w:t>Szpital Wojewódzki w Poznaniu</w:t>
      </w:r>
    </w:p>
    <w:p w14:paraId="73567CCA" w14:textId="47AB36F5" w:rsidR="00F245C5" w:rsidRPr="00353FDC" w:rsidRDefault="0009595F" w:rsidP="000910ED">
      <w:pPr>
        <w:ind w:right="3969"/>
        <w:rPr>
          <w:rFonts w:ascii="Arial" w:hAnsi="Arial" w:cs="Arial"/>
          <w:b/>
          <w:bCs/>
        </w:rPr>
      </w:pPr>
      <w:r w:rsidRPr="0009595F">
        <w:rPr>
          <w:rFonts w:ascii="Arial" w:hAnsi="Arial" w:cs="Arial"/>
          <w:b/>
          <w:bCs/>
        </w:rPr>
        <w:t>Dział Zamówień Publicznych</w:t>
      </w:r>
    </w:p>
    <w:p w14:paraId="57FE5614" w14:textId="68D124C4" w:rsidR="00F245C5" w:rsidRPr="00353FDC" w:rsidRDefault="0009595F" w:rsidP="000910ED">
      <w:pPr>
        <w:ind w:right="3969"/>
        <w:rPr>
          <w:rFonts w:ascii="Arial" w:hAnsi="Arial" w:cs="Arial"/>
        </w:rPr>
      </w:pPr>
      <w:r w:rsidRPr="0009595F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09595F">
        <w:rPr>
          <w:rFonts w:ascii="Arial" w:hAnsi="Arial" w:cs="Arial"/>
        </w:rPr>
        <w:t>7/19</w:t>
      </w:r>
    </w:p>
    <w:p w14:paraId="5339317B" w14:textId="025A7AEC" w:rsidR="00F245C5" w:rsidRPr="00353FDC" w:rsidRDefault="0009595F" w:rsidP="000910ED">
      <w:pPr>
        <w:ind w:right="4253"/>
        <w:rPr>
          <w:rFonts w:ascii="Arial" w:hAnsi="Arial" w:cs="Arial"/>
        </w:rPr>
      </w:pPr>
      <w:r w:rsidRPr="0009595F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09595F">
        <w:rPr>
          <w:rFonts w:ascii="Arial" w:hAnsi="Arial" w:cs="Arial"/>
        </w:rPr>
        <w:t>Poznań</w:t>
      </w:r>
    </w:p>
    <w:p w14:paraId="082C8FE3" w14:textId="77777777" w:rsidR="000910ED" w:rsidRDefault="000910ED" w:rsidP="000910E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8870E80" w14:textId="49922F47" w:rsidR="00D30F1F" w:rsidRDefault="00D30F1F" w:rsidP="000910E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0442AA1" w14:textId="77777777" w:rsidR="00F245C5" w:rsidRDefault="00D30F1F" w:rsidP="000910E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7391653" w14:textId="77777777" w:rsidR="000910ED" w:rsidRDefault="000910ED" w:rsidP="000910E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70F5BA0B" w14:textId="77777777" w:rsidR="000910ED" w:rsidRPr="00D30F1F" w:rsidRDefault="000910ED" w:rsidP="000910E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1CE2CA0" w14:textId="77777777" w:rsidTr="002716A3">
        <w:tc>
          <w:tcPr>
            <w:tcW w:w="10065" w:type="dxa"/>
            <w:shd w:val="clear" w:color="auto" w:fill="F2F2F2"/>
            <w:hideMark/>
          </w:tcPr>
          <w:p w14:paraId="72242C11" w14:textId="77777777" w:rsidR="00F245C5" w:rsidRPr="00353FDC" w:rsidRDefault="00F245C5" w:rsidP="000910E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0BB7040" w14:textId="77777777" w:rsidR="00F245C5" w:rsidRPr="00353FDC" w:rsidRDefault="00F245C5" w:rsidP="000910E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D92ED30" w14:textId="77777777" w:rsidR="00F245C5" w:rsidRPr="00353FDC" w:rsidRDefault="00F245C5" w:rsidP="000910ED">
      <w:pPr>
        <w:keepNext/>
        <w:outlineLvl w:val="0"/>
        <w:rPr>
          <w:rFonts w:ascii="Arial" w:hAnsi="Arial" w:cs="Arial"/>
          <w:b/>
        </w:rPr>
      </w:pPr>
    </w:p>
    <w:p w14:paraId="48A215F7" w14:textId="77777777" w:rsidR="00F245C5" w:rsidRPr="00353FDC" w:rsidRDefault="00F245C5" w:rsidP="000910E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269"/>
        <w:gridCol w:w="7512"/>
      </w:tblGrid>
      <w:tr w:rsidR="00F245C5" w:rsidRPr="00353FDC" w14:paraId="32449242" w14:textId="77777777" w:rsidTr="00A83403">
        <w:tc>
          <w:tcPr>
            <w:tcW w:w="2269" w:type="dxa"/>
          </w:tcPr>
          <w:p w14:paraId="0D31822B" w14:textId="77777777" w:rsidR="00F245C5" w:rsidRPr="00353FDC" w:rsidRDefault="00F245C5" w:rsidP="000910E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512" w:type="dxa"/>
          </w:tcPr>
          <w:p w14:paraId="3F5B7281" w14:textId="4707D8FE" w:rsidR="00F245C5" w:rsidRPr="00353FDC" w:rsidRDefault="0009595F" w:rsidP="000910E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9595F">
              <w:rPr>
                <w:rFonts w:ascii="Arial" w:hAnsi="Arial" w:cs="Arial"/>
                <w:bCs/>
              </w:rPr>
              <w:t>Zakup i dostawa środków czystości oraz środków higienicznych</w:t>
            </w:r>
          </w:p>
        </w:tc>
      </w:tr>
      <w:tr w:rsidR="0009595F" w:rsidRPr="00353FDC" w14:paraId="3860CCA2" w14:textId="77777777" w:rsidTr="00A83403">
        <w:tc>
          <w:tcPr>
            <w:tcW w:w="2269" w:type="dxa"/>
          </w:tcPr>
          <w:p w14:paraId="5D1A8236" w14:textId="77777777" w:rsidR="0009595F" w:rsidRPr="00353FDC" w:rsidRDefault="0009595F" w:rsidP="000910E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512" w:type="dxa"/>
          </w:tcPr>
          <w:p w14:paraId="5D0232B9" w14:textId="6684E08D" w:rsidR="0009595F" w:rsidRPr="00353FDC" w:rsidRDefault="0009595F" w:rsidP="000910E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9595F">
              <w:rPr>
                <w:rFonts w:ascii="Arial" w:hAnsi="Arial" w:cs="Arial"/>
                <w:bCs/>
              </w:rPr>
              <w:t>SZW/DZP/7/2026</w:t>
            </w:r>
          </w:p>
        </w:tc>
      </w:tr>
    </w:tbl>
    <w:p w14:paraId="78976462" w14:textId="77777777" w:rsidR="000910ED" w:rsidRDefault="000910ED" w:rsidP="000910E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BCCA533" w14:textId="77777777" w:rsidR="00A83403" w:rsidRPr="00E1738E" w:rsidRDefault="00A83403" w:rsidP="000910E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2FF09B0" w14:textId="5EE2F577" w:rsidR="00A02E94" w:rsidRDefault="00F245C5" w:rsidP="000910ED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09595F" w:rsidRPr="0009595F">
        <w:rPr>
          <w:rFonts w:ascii="Arial" w:hAnsi="Arial" w:cs="Arial"/>
          <w:b/>
        </w:rPr>
        <w:t>Szpital Wojewódzki w Poznaniu</w:t>
      </w:r>
      <w:r w:rsidR="000910ED">
        <w:rPr>
          <w:rFonts w:ascii="Arial" w:hAnsi="Arial" w:cs="Arial"/>
          <w:b/>
        </w:rPr>
        <w:t xml:space="preserve">, </w:t>
      </w:r>
      <w:r w:rsidR="0009595F" w:rsidRPr="0009595F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9595F" w:rsidRPr="0009595F">
        <w:rPr>
          <w:rFonts w:ascii="Arial" w:hAnsi="Arial" w:cs="Arial"/>
        </w:rPr>
        <w:t>(</w:t>
      </w:r>
      <w:proofErr w:type="spellStart"/>
      <w:r w:rsidR="0009595F" w:rsidRPr="0009595F">
        <w:rPr>
          <w:rFonts w:ascii="Arial" w:hAnsi="Arial" w:cs="Arial"/>
        </w:rPr>
        <w:t>t.j</w:t>
      </w:r>
      <w:proofErr w:type="spellEnd"/>
      <w:r w:rsidR="0009595F" w:rsidRPr="0009595F">
        <w:rPr>
          <w:rFonts w:ascii="Arial" w:hAnsi="Arial" w:cs="Arial"/>
        </w:rPr>
        <w:t xml:space="preserve">. Dz. U. z 2024 r. poz. 1320 z </w:t>
      </w:r>
      <w:proofErr w:type="spellStart"/>
      <w:r w:rsidR="0009595F" w:rsidRPr="0009595F">
        <w:rPr>
          <w:rFonts w:ascii="Arial" w:hAnsi="Arial" w:cs="Arial"/>
        </w:rPr>
        <w:t>późn</w:t>
      </w:r>
      <w:proofErr w:type="spellEnd"/>
      <w:r w:rsidR="0009595F" w:rsidRPr="0009595F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5FFA14EA" w14:textId="77777777" w:rsidR="000910ED" w:rsidRDefault="000910ED" w:rsidP="000910ED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9595F" w14:paraId="79B6827D" w14:textId="77777777" w:rsidTr="0085714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68EB" w14:textId="14EA4E07" w:rsidR="0009595F" w:rsidRPr="00A83403" w:rsidRDefault="0009595F" w:rsidP="000910ED">
            <w:pPr>
              <w:jc w:val="both"/>
              <w:rPr>
                <w:rFonts w:ascii="Arial" w:hAnsi="Arial" w:cs="Arial"/>
                <w:b/>
                <w:bCs/>
              </w:rPr>
            </w:pPr>
            <w:r w:rsidRPr="00A83403">
              <w:rPr>
                <w:rFonts w:ascii="Arial" w:hAnsi="Arial" w:cs="Arial"/>
                <w:b/>
                <w:bCs/>
              </w:rPr>
              <w:t>zadanie 1</w:t>
            </w:r>
          </w:p>
          <w:p w14:paraId="1658E2CE" w14:textId="3A4C17C9" w:rsidR="0009595F" w:rsidRPr="00F245C5" w:rsidRDefault="0009595F" w:rsidP="000910ED">
            <w:pPr>
              <w:jc w:val="both"/>
              <w:rPr>
                <w:rFonts w:ascii="Arial" w:hAnsi="Arial" w:cs="Arial"/>
                <w:b/>
              </w:rPr>
            </w:pPr>
            <w:r w:rsidRPr="0009595F">
              <w:rPr>
                <w:rFonts w:ascii="Arial" w:hAnsi="Arial" w:cs="Arial"/>
                <w:b/>
              </w:rPr>
              <w:t>SUTURA MED Sp. z .o.o.</w:t>
            </w:r>
          </w:p>
          <w:p w14:paraId="6B01ADBC" w14:textId="4F015B1B" w:rsidR="0009595F" w:rsidRPr="00F245C5" w:rsidRDefault="000C64EF" w:rsidP="000910E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Mała Odrzańska 21/2</w:t>
            </w:r>
          </w:p>
          <w:p w14:paraId="3A72E847" w14:textId="77404026" w:rsidR="0009595F" w:rsidRPr="00F245C5" w:rsidRDefault="0009595F" w:rsidP="000910ED">
            <w:pPr>
              <w:jc w:val="both"/>
              <w:rPr>
                <w:rFonts w:ascii="Arial" w:hAnsi="Arial" w:cs="Arial"/>
                <w:bCs/>
              </w:rPr>
            </w:pPr>
            <w:r w:rsidRPr="0009595F">
              <w:rPr>
                <w:rFonts w:ascii="Arial" w:hAnsi="Arial" w:cs="Arial"/>
                <w:bCs/>
              </w:rPr>
              <w:t>70-</w:t>
            </w:r>
            <w:r w:rsidR="000C64EF">
              <w:rPr>
                <w:rFonts w:ascii="Arial" w:hAnsi="Arial" w:cs="Arial"/>
                <w:bCs/>
              </w:rPr>
              <w:t>535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595F">
              <w:rPr>
                <w:rFonts w:ascii="Arial" w:hAnsi="Arial" w:cs="Arial"/>
                <w:bCs/>
              </w:rPr>
              <w:t>Szczecin</w:t>
            </w:r>
          </w:p>
          <w:p w14:paraId="6545C3AF" w14:textId="472C5C81" w:rsidR="0009595F" w:rsidRPr="00F245C5" w:rsidRDefault="0009595F" w:rsidP="000910E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595F">
              <w:rPr>
                <w:rFonts w:ascii="Arial" w:hAnsi="Arial" w:cs="Arial"/>
                <w:b/>
              </w:rPr>
              <w:t>256 597.48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070ECE3" w14:textId="77777777" w:rsidR="0009595F" w:rsidRPr="00F245C5" w:rsidRDefault="0009595F" w:rsidP="000910E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3C91E9" w14:textId="04A023B8" w:rsidR="0009595F" w:rsidRPr="00F245C5" w:rsidRDefault="0009595F" w:rsidP="000910E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595F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09595F" w14:paraId="0CBE02FD" w14:textId="77777777" w:rsidTr="0085714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6FAC6" w14:textId="7BC0145E" w:rsidR="0009595F" w:rsidRPr="00A83403" w:rsidRDefault="0009595F" w:rsidP="000910ED">
            <w:pPr>
              <w:jc w:val="both"/>
              <w:rPr>
                <w:rFonts w:ascii="Arial" w:hAnsi="Arial" w:cs="Arial"/>
                <w:b/>
                <w:bCs/>
              </w:rPr>
            </w:pPr>
            <w:r w:rsidRPr="00A83403">
              <w:rPr>
                <w:rFonts w:ascii="Arial" w:hAnsi="Arial" w:cs="Arial"/>
                <w:b/>
                <w:bCs/>
              </w:rPr>
              <w:t>zadanie 2</w:t>
            </w:r>
          </w:p>
          <w:p w14:paraId="6B4F48DB" w14:textId="5D74ECB7" w:rsidR="0009595F" w:rsidRPr="00F245C5" w:rsidRDefault="000C64EF" w:rsidP="000910ED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PHU </w:t>
            </w:r>
            <w:r w:rsidR="0009595F" w:rsidRPr="0009595F">
              <w:rPr>
                <w:rFonts w:ascii="Arial" w:hAnsi="Arial" w:cs="Arial"/>
                <w:b/>
              </w:rPr>
              <w:t>JOBIKO</w:t>
            </w:r>
          </w:p>
          <w:p w14:paraId="5BAAEBF9" w14:textId="6FE27667" w:rsidR="0009595F" w:rsidRPr="00F245C5" w:rsidRDefault="000C64EF" w:rsidP="000910ED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Os.Wichrowe</w:t>
            </w:r>
            <w:proofErr w:type="spellEnd"/>
            <w:r>
              <w:rPr>
                <w:rFonts w:ascii="Arial" w:hAnsi="Arial" w:cs="Arial"/>
                <w:bCs/>
              </w:rPr>
              <w:t xml:space="preserve"> 9, Dalki</w:t>
            </w:r>
          </w:p>
          <w:p w14:paraId="472B9762" w14:textId="1B9EC531" w:rsidR="0009595F" w:rsidRPr="00F245C5" w:rsidRDefault="0009595F" w:rsidP="000910ED">
            <w:pPr>
              <w:jc w:val="both"/>
              <w:rPr>
                <w:rFonts w:ascii="Arial" w:hAnsi="Arial" w:cs="Arial"/>
                <w:bCs/>
              </w:rPr>
            </w:pPr>
            <w:r w:rsidRPr="0009595F">
              <w:rPr>
                <w:rFonts w:ascii="Arial" w:hAnsi="Arial" w:cs="Arial"/>
                <w:bCs/>
              </w:rPr>
              <w:t>62-200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595F">
              <w:rPr>
                <w:rFonts w:ascii="Arial" w:hAnsi="Arial" w:cs="Arial"/>
                <w:bCs/>
              </w:rPr>
              <w:t>Gniezno</w:t>
            </w:r>
          </w:p>
          <w:p w14:paraId="6E5B61F7" w14:textId="4DB65A7B" w:rsidR="0009595F" w:rsidRPr="00F245C5" w:rsidRDefault="0009595F" w:rsidP="000910E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595F">
              <w:rPr>
                <w:rFonts w:ascii="Arial" w:hAnsi="Arial" w:cs="Arial"/>
                <w:b/>
              </w:rPr>
              <w:t>107 121.68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2CA38FE" w14:textId="77777777" w:rsidR="0009595F" w:rsidRPr="00F245C5" w:rsidRDefault="0009595F" w:rsidP="000910E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F93047" w14:textId="65E0ABEF" w:rsidR="0009595F" w:rsidRPr="00F245C5" w:rsidRDefault="0009595F" w:rsidP="000910E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595F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9595F" w14:paraId="1FA52F82" w14:textId="77777777" w:rsidTr="0085714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0E396" w14:textId="12DA5256" w:rsidR="0009595F" w:rsidRPr="00A83403" w:rsidRDefault="0009595F" w:rsidP="000910ED">
            <w:pPr>
              <w:jc w:val="both"/>
              <w:rPr>
                <w:rFonts w:ascii="Arial" w:hAnsi="Arial" w:cs="Arial"/>
                <w:b/>
                <w:bCs/>
              </w:rPr>
            </w:pPr>
            <w:r w:rsidRPr="00A83403">
              <w:rPr>
                <w:rFonts w:ascii="Arial" w:hAnsi="Arial" w:cs="Arial"/>
                <w:b/>
                <w:bCs/>
              </w:rPr>
              <w:t>zadanie 3</w:t>
            </w:r>
          </w:p>
          <w:p w14:paraId="2997E3AF" w14:textId="408C6C34" w:rsidR="0009595F" w:rsidRPr="00F245C5" w:rsidRDefault="0009595F" w:rsidP="000910ED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9595F">
              <w:rPr>
                <w:rFonts w:ascii="Arial" w:hAnsi="Arial" w:cs="Arial"/>
                <w:b/>
              </w:rPr>
              <w:t>Higma</w:t>
            </w:r>
            <w:proofErr w:type="spellEnd"/>
            <w:r w:rsidRPr="0009595F">
              <w:rPr>
                <w:rFonts w:ascii="Arial" w:hAnsi="Arial" w:cs="Arial"/>
                <w:b/>
              </w:rPr>
              <w:t xml:space="preserve"> Service Sp. z o.o.</w:t>
            </w:r>
          </w:p>
          <w:p w14:paraId="43068385" w14:textId="2D74AB67" w:rsidR="0009595F" w:rsidRPr="00F245C5" w:rsidRDefault="0009595F" w:rsidP="000910ED">
            <w:pPr>
              <w:jc w:val="both"/>
              <w:rPr>
                <w:rFonts w:ascii="Arial" w:hAnsi="Arial" w:cs="Arial"/>
                <w:bCs/>
              </w:rPr>
            </w:pPr>
            <w:r w:rsidRPr="0009595F">
              <w:rPr>
                <w:rFonts w:ascii="Arial" w:hAnsi="Arial" w:cs="Arial"/>
                <w:bCs/>
              </w:rPr>
              <w:t>Gosławicka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595F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BF06213" w14:textId="7132B61A" w:rsidR="0009595F" w:rsidRPr="00F245C5" w:rsidRDefault="0009595F" w:rsidP="000910ED">
            <w:pPr>
              <w:jc w:val="both"/>
              <w:rPr>
                <w:rFonts w:ascii="Arial" w:hAnsi="Arial" w:cs="Arial"/>
                <w:bCs/>
              </w:rPr>
            </w:pPr>
            <w:r w:rsidRPr="0009595F">
              <w:rPr>
                <w:rFonts w:ascii="Arial" w:hAnsi="Arial" w:cs="Arial"/>
                <w:bCs/>
              </w:rPr>
              <w:t>45-446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9595F">
              <w:rPr>
                <w:rFonts w:ascii="Arial" w:hAnsi="Arial" w:cs="Arial"/>
                <w:bCs/>
              </w:rPr>
              <w:t>Opole</w:t>
            </w:r>
          </w:p>
          <w:p w14:paraId="7FEF6E28" w14:textId="0DEE9A8D" w:rsidR="0009595F" w:rsidRPr="00F245C5" w:rsidRDefault="0009595F" w:rsidP="000910E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9595F">
              <w:rPr>
                <w:rFonts w:ascii="Arial" w:hAnsi="Arial" w:cs="Arial"/>
                <w:b/>
              </w:rPr>
              <w:t>353 717.25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61ED18" w14:textId="77777777" w:rsidR="0009595F" w:rsidRPr="00F245C5" w:rsidRDefault="0009595F" w:rsidP="000910E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D16F3D" w14:textId="7B5422CA" w:rsidR="0009595F" w:rsidRPr="00F245C5" w:rsidRDefault="0009595F" w:rsidP="000910E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9595F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00638D06" w14:textId="77777777" w:rsidR="000910ED" w:rsidRDefault="000910ED" w:rsidP="000910ED">
      <w:pPr>
        <w:jc w:val="both"/>
        <w:rPr>
          <w:rFonts w:ascii="Arial" w:hAnsi="Arial" w:cs="Arial"/>
          <w:b/>
          <w:bCs/>
          <w:color w:val="000000"/>
        </w:rPr>
      </w:pPr>
    </w:p>
    <w:p w14:paraId="2A8DC7E1" w14:textId="18012E8D" w:rsidR="00A02E94" w:rsidRDefault="00F245C5" w:rsidP="000910E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559"/>
      </w:tblGrid>
      <w:tr w:rsidR="00A02E94" w14:paraId="2B92B259" w14:textId="77777777" w:rsidTr="000910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39C846" w14:textId="77777777" w:rsidR="00A02E94" w:rsidRPr="00F245C5" w:rsidRDefault="00F245C5" w:rsidP="000910E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C4EE7B" w14:textId="77777777" w:rsidR="00A02E94" w:rsidRPr="00F245C5" w:rsidRDefault="007D7932" w:rsidP="000910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FDE8B4" w14:textId="77777777" w:rsidR="00A02E94" w:rsidRPr="00F245C5" w:rsidRDefault="007D7932" w:rsidP="000910E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D543B1" w14:textId="77777777" w:rsidR="00A02E94" w:rsidRPr="00F245C5" w:rsidRDefault="00A02E94" w:rsidP="000910E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9595F" w14:paraId="5F7B4AA0" w14:textId="77777777" w:rsidTr="000910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63DE" w14:textId="740E6607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1BDB" w14:textId="6A5687C0" w:rsidR="0009595F" w:rsidRPr="007D7932" w:rsidRDefault="0009595F" w:rsidP="000910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595F">
              <w:rPr>
                <w:rFonts w:ascii="Arial" w:hAnsi="Arial" w:cs="Arial"/>
                <w:b/>
                <w:bCs/>
                <w:sz w:val="22"/>
                <w:szCs w:val="22"/>
              </w:rPr>
              <w:t>SUTURA MED Sp. z .o.o.</w:t>
            </w:r>
          </w:p>
          <w:p w14:paraId="4AD671B2" w14:textId="77777777" w:rsidR="000C64EF" w:rsidRPr="000C64EF" w:rsidRDefault="000C64EF" w:rsidP="000C64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C64EF">
              <w:rPr>
                <w:rFonts w:ascii="Arial" w:hAnsi="Arial" w:cs="Arial"/>
                <w:bCs/>
                <w:sz w:val="22"/>
                <w:szCs w:val="22"/>
              </w:rPr>
              <w:t>Mała Odrzańska 21/2</w:t>
            </w:r>
          </w:p>
          <w:p w14:paraId="1FD4A20B" w14:textId="77777777" w:rsidR="000C64EF" w:rsidRPr="000C64EF" w:rsidRDefault="000C64EF" w:rsidP="000C64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C64EF">
              <w:rPr>
                <w:rFonts w:ascii="Arial" w:hAnsi="Arial" w:cs="Arial"/>
                <w:bCs/>
                <w:sz w:val="22"/>
                <w:szCs w:val="22"/>
              </w:rPr>
              <w:t>70-535 Szczecin</w:t>
            </w:r>
          </w:p>
          <w:p w14:paraId="4D5E35F8" w14:textId="5B258E71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05F6" w14:textId="77777777" w:rsidR="000910ED" w:rsidRDefault="000910ED" w:rsidP="000910E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493679" w14:textId="3F78C345" w:rsidR="0009595F" w:rsidRPr="007D7932" w:rsidRDefault="0009595F" w:rsidP="000910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B8F75" w14:textId="182EBE3A" w:rsidR="0009595F" w:rsidRPr="007D7932" w:rsidRDefault="0009595F" w:rsidP="000910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595F" w14:paraId="05A53B0B" w14:textId="77777777" w:rsidTr="000910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46FF1" w14:textId="676D119A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lastRenderedPageBreak/>
              <w:t>zadanie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74538" w14:textId="496441B6" w:rsidR="0009595F" w:rsidRPr="007D7932" w:rsidRDefault="0009595F" w:rsidP="000910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595F">
              <w:rPr>
                <w:rFonts w:ascii="Arial" w:hAnsi="Arial" w:cs="Arial"/>
                <w:b/>
                <w:bCs/>
                <w:sz w:val="22"/>
                <w:szCs w:val="22"/>
              </w:rPr>
              <w:t>SUTURA MED Sp. z .o.o.</w:t>
            </w:r>
          </w:p>
          <w:p w14:paraId="3358B0F0" w14:textId="77777777" w:rsidR="000C64EF" w:rsidRPr="000C64EF" w:rsidRDefault="000C64EF" w:rsidP="000C64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C64EF">
              <w:rPr>
                <w:rFonts w:ascii="Arial" w:hAnsi="Arial" w:cs="Arial"/>
                <w:bCs/>
                <w:sz w:val="22"/>
                <w:szCs w:val="22"/>
              </w:rPr>
              <w:t>Mała Odrzańska 21/2</w:t>
            </w:r>
          </w:p>
          <w:p w14:paraId="3D9B3EEF" w14:textId="565C0FF6" w:rsidR="0009595F" w:rsidRPr="000C64EF" w:rsidRDefault="000C64EF" w:rsidP="000C64EF">
            <w:pPr>
              <w:jc w:val="both"/>
              <w:rPr>
                <w:rFonts w:ascii="Arial" w:hAnsi="Arial" w:cs="Arial"/>
                <w:bCs/>
              </w:rPr>
            </w:pPr>
            <w:r w:rsidRPr="000C64EF">
              <w:rPr>
                <w:rFonts w:ascii="Arial" w:hAnsi="Arial" w:cs="Arial"/>
                <w:bCs/>
                <w:sz w:val="22"/>
                <w:szCs w:val="22"/>
              </w:rPr>
              <w:t>70-535 Szczecin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9E188" w14:textId="77777777" w:rsidR="00285D72" w:rsidRDefault="00285D72" w:rsidP="00285D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CA3191" w14:textId="4285A2F8" w:rsidR="0009595F" w:rsidRPr="007D7932" w:rsidRDefault="0009595F" w:rsidP="00285D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Cena - 81.15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39E0" w14:textId="2DC1643A" w:rsidR="0009595F" w:rsidRPr="007D7932" w:rsidRDefault="0009595F" w:rsidP="000910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 xml:space="preserve">  81,15</w:t>
            </w:r>
          </w:p>
        </w:tc>
      </w:tr>
      <w:tr w:rsidR="0009595F" w14:paraId="25A8E84F" w14:textId="77777777" w:rsidTr="000910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ED132" w14:textId="5E4932E9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99139" w14:textId="77777777" w:rsidR="000C64EF" w:rsidRPr="000C64EF" w:rsidRDefault="000C64EF" w:rsidP="000C6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C64EF">
              <w:rPr>
                <w:rFonts w:ascii="Arial" w:hAnsi="Arial" w:cs="Arial"/>
                <w:b/>
                <w:sz w:val="22"/>
                <w:szCs w:val="22"/>
              </w:rPr>
              <w:t>PHU JOBIKO</w:t>
            </w:r>
          </w:p>
          <w:p w14:paraId="00E51DD7" w14:textId="77777777" w:rsidR="000C64EF" w:rsidRPr="000C64EF" w:rsidRDefault="000C64EF" w:rsidP="000C64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0C64EF">
              <w:rPr>
                <w:rFonts w:ascii="Arial" w:hAnsi="Arial" w:cs="Arial"/>
                <w:bCs/>
                <w:sz w:val="22"/>
                <w:szCs w:val="22"/>
              </w:rPr>
              <w:t>Os.Wichrowe</w:t>
            </w:r>
            <w:proofErr w:type="spellEnd"/>
            <w:r w:rsidRPr="000C64EF">
              <w:rPr>
                <w:rFonts w:ascii="Arial" w:hAnsi="Arial" w:cs="Arial"/>
                <w:bCs/>
                <w:sz w:val="22"/>
                <w:szCs w:val="22"/>
              </w:rPr>
              <w:t xml:space="preserve"> 9, Dalki</w:t>
            </w:r>
          </w:p>
          <w:p w14:paraId="6ABE28FD" w14:textId="5B49CA22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62-200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595F">
              <w:rPr>
                <w:rFonts w:ascii="Arial" w:hAnsi="Arial" w:cs="Arial"/>
                <w:sz w:val="22"/>
                <w:szCs w:val="22"/>
              </w:rPr>
              <w:t>Gniezno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D5300" w14:textId="77777777" w:rsidR="00285D72" w:rsidRDefault="00285D72" w:rsidP="00285D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C375F28" w14:textId="1DB21B48" w:rsidR="0009595F" w:rsidRPr="007D7932" w:rsidRDefault="0009595F" w:rsidP="00285D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54EE" w14:textId="0D07D46F" w:rsidR="0009595F" w:rsidRPr="007D7932" w:rsidRDefault="0009595F" w:rsidP="000910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9595F" w14:paraId="2FB06BC5" w14:textId="77777777" w:rsidTr="000910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595B" w14:textId="3932F90D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9FEB" w14:textId="2B130AAA" w:rsidR="0009595F" w:rsidRPr="007D7932" w:rsidRDefault="0009595F" w:rsidP="000910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959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Alga Paweł </w:t>
            </w:r>
            <w:proofErr w:type="spellStart"/>
            <w:r w:rsidRPr="0009595F">
              <w:rPr>
                <w:rFonts w:ascii="Arial" w:hAnsi="Arial" w:cs="Arial"/>
                <w:b/>
                <w:bCs/>
                <w:sz w:val="22"/>
                <w:szCs w:val="22"/>
              </w:rPr>
              <w:t>Pinkowski</w:t>
            </w:r>
            <w:proofErr w:type="spellEnd"/>
          </w:p>
          <w:p w14:paraId="5248EC7D" w14:textId="7E1C4F6E" w:rsidR="0009595F" w:rsidRPr="007D7932" w:rsidRDefault="0009595F" w:rsidP="000910ED">
            <w:pPr>
              <w:rPr>
                <w:rFonts w:ascii="Arial" w:hAnsi="Arial" w:cs="Arial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Leśna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595F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2A54F00" w14:textId="2E33C5CF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63-430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595F">
              <w:rPr>
                <w:rFonts w:ascii="Arial" w:hAnsi="Arial" w:cs="Arial"/>
                <w:sz w:val="22"/>
                <w:szCs w:val="22"/>
              </w:rPr>
              <w:t>Wierzbno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AEC00" w14:textId="77777777" w:rsidR="00285D72" w:rsidRDefault="00285D72" w:rsidP="00285D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AD499CE" w14:textId="70D87AC6" w:rsidR="0009595F" w:rsidRPr="007D7932" w:rsidRDefault="0009595F" w:rsidP="00285D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Cena - 95.43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2F68" w14:textId="673C5850" w:rsidR="0009595F" w:rsidRPr="007D7932" w:rsidRDefault="0009595F" w:rsidP="000910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 xml:space="preserve">  95,43</w:t>
            </w:r>
          </w:p>
        </w:tc>
      </w:tr>
      <w:tr w:rsidR="0009595F" w14:paraId="58B4B60C" w14:textId="77777777" w:rsidTr="000910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DE1D" w14:textId="59693278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9CB56" w14:textId="74512D99" w:rsidR="0009595F" w:rsidRPr="007D7932" w:rsidRDefault="0009595F" w:rsidP="000910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595F">
              <w:rPr>
                <w:rFonts w:ascii="Arial" w:hAnsi="Arial" w:cs="Arial"/>
                <w:b/>
                <w:bCs/>
                <w:sz w:val="22"/>
                <w:szCs w:val="22"/>
              </w:rPr>
              <w:t>Dafipapier</w:t>
            </w:r>
            <w:proofErr w:type="spellEnd"/>
            <w:r w:rsidRPr="000959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F1A830C" w14:textId="3DAAA5CB" w:rsidR="0009595F" w:rsidRPr="007D7932" w:rsidRDefault="0009595F" w:rsidP="000910ED">
            <w:pPr>
              <w:rPr>
                <w:rFonts w:ascii="Arial" w:hAnsi="Arial" w:cs="Arial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Kombatantów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595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7225745" w14:textId="33A504A4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15-110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595F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5B15" w14:textId="77777777" w:rsidR="00285D72" w:rsidRDefault="00285D72" w:rsidP="00285D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7AF245" w14:textId="65C5F5E6" w:rsidR="0009595F" w:rsidRPr="007D7932" w:rsidRDefault="0009595F" w:rsidP="00285D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Cena - 79.28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D12BD" w14:textId="1AF2F6A3" w:rsidR="0009595F" w:rsidRPr="007D7932" w:rsidRDefault="0009595F" w:rsidP="000910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 xml:space="preserve">  79,28</w:t>
            </w:r>
          </w:p>
        </w:tc>
      </w:tr>
      <w:tr w:rsidR="0009595F" w14:paraId="25860B57" w14:textId="77777777" w:rsidTr="000910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C90AC" w14:textId="33C201AF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6FEF0" w14:textId="575EEB3A" w:rsidR="0009595F" w:rsidRPr="007D7932" w:rsidRDefault="0009595F" w:rsidP="000910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9595F">
              <w:rPr>
                <w:rFonts w:ascii="Arial" w:hAnsi="Arial" w:cs="Arial"/>
                <w:b/>
                <w:bCs/>
                <w:sz w:val="22"/>
                <w:szCs w:val="22"/>
              </w:rPr>
              <w:t>Higma</w:t>
            </w:r>
            <w:proofErr w:type="spellEnd"/>
            <w:r w:rsidRPr="000959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Service Sp. z o.o.</w:t>
            </w:r>
          </w:p>
          <w:p w14:paraId="631EF8C1" w14:textId="38B51553" w:rsidR="0009595F" w:rsidRPr="007D7932" w:rsidRDefault="0009595F" w:rsidP="000910ED">
            <w:pPr>
              <w:rPr>
                <w:rFonts w:ascii="Arial" w:hAnsi="Arial" w:cs="Arial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Gosławicka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595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3639ED77" w14:textId="4E6992C3" w:rsidR="0009595F" w:rsidRPr="007D7932" w:rsidRDefault="0009595F" w:rsidP="000910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45-446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595F">
              <w:rPr>
                <w:rFonts w:ascii="Arial" w:hAnsi="Arial" w:cs="Arial"/>
                <w:sz w:val="22"/>
                <w:szCs w:val="22"/>
              </w:rPr>
              <w:t>Opole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D6D7" w14:textId="77777777" w:rsidR="00285D72" w:rsidRDefault="00285D72" w:rsidP="00285D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757B08A" w14:textId="5B9BCAA4" w:rsidR="0009595F" w:rsidRPr="007D7932" w:rsidRDefault="0009595F" w:rsidP="00285D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94D2" w14:textId="1982832B" w:rsidR="0009595F" w:rsidRPr="007D7932" w:rsidRDefault="0009595F" w:rsidP="000910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595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023BEE1" w14:textId="77777777" w:rsidR="00A02E94" w:rsidRDefault="00A02E94" w:rsidP="000910ED">
      <w:pPr>
        <w:jc w:val="both"/>
        <w:rPr>
          <w:rFonts w:ascii="Arial" w:hAnsi="Arial" w:cs="Arial"/>
          <w:color w:val="000000"/>
        </w:rPr>
      </w:pPr>
    </w:p>
    <w:p w14:paraId="465E6CB8" w14:textId="77777777" w:rsidR="00A02E94" w:rsidRDefault="00A02E94" w:rsidP="000910ED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6FA96376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F7DA46A" w14:textId="77777777" w:rsidR="00A02E94" w:rsidRPr="007D7932" w:rsidRDefault="00A02E94" w:rsidP="000910E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2193A9F" w14:textId="77777777" w:rsidR="00A02E94" w:rsidRPr="007D7932" w:rsidRDefault="00A02E94" w:rsidP="000910E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CEA9D83" w14:textId="77777777" w:rsidR="00A02E94" w:rsidRPr="007D7932" w:rsidRDefault="00A02E94" w:rsidP="000910E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3C6F1E10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59918A" w14:textId="24C1B56C" w:rsidR="00A02E94" w:rsidRPr="007D7932" w:rsidRDefault="00A02E94" w:rsidP="000910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3135B9" w14:textId="3659A6A2" w:rsidR="00A02E94" w:rsidRPr="007D7932" w:rsidRDefault="00A02E94" w:rsidP="000910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5E6C4D6" w14:textId="6575D610" w:rsidR="00A02E94" w:rsidRPr="007D7932" w:rsidRDefault="00A02E94" w:rsidP="000910E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11A1C4A" w14:textId="05DA5DDA" w:rsidR="00A02E94" w:rsidRPr="007D7932" w:rsidRDefault="00A02E94" w:rsidP="000910E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BBEE7E" w14:textId="6935FD34" w:rsidR="00A02E94" w:rsidRDefault="00A02E94" w:rsidP="000910E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1B926AD" w14:textId="77777777" w:rsidR="0013621B" w:rsidRPr="0013621B" w:rsidRDefault="0013621B" w:rsidP="000910ED">
            <w:pPr>
              <w:rPr>
                <w:rFonts w:ascii="Arial" w:hAnsi="Arial" w:cs="Arial"/>
                <w:sz w:val="12"/>
                <w:szCs w:val="12"/>
              </w:rPr>
            </w:pPr>
          </w:p>
          <w:p w14:paraId="070D7898" w14:textId="77777777" w:rsidR="00A02E94" w:rsidRPr="007D7932" w:rsidRDefault="00A02E94" w:rsidP="000910E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AD8061C" w14:textId="573FB5E4" w:rsidR="00A02E94" w:rsidRPr="007D7932" w:rsidRDefault="00A02E94" w:rsidP="000910E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DE12701" w14:textId="77777777" w:rsidR="00A02E94" w:rsidRDefault="00A02E94" w:rsidP="000910ED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11A20704" w14:textId="77777777" w:rsidR="00A02E94" w:rsidRDefault="00A02E94" w:rsidP="000910ED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0FF3DA08" w14:textId="7FF0F4A1" w:rsidR="00A02E94" w:rsidRDefault="00A02E94" w:rsidP="000910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09595F">
        <w:rPr>
          <w:rFonts w:ascii="Arial" w:hAnsi="Arial" w:cs="Arial"/>
        </w:rPr>
        <w:t>nie krótszym niż 5 dni od dnia przesłania niniejszej informacji o wyborze najkorzystniejszej oferty.</w:t>
      </w:r>
    </w:p>
    <w:p w14:paraId="19001384" w14:textId="77777777" w:rsidR="00A02E94" w:rsidRDefault="00A02E94" w:rsidP="000910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32F961AE" w14:textId="77777777" w:rsidR="0013621B" w:rsidRPr="00C6247D" w:rsidRDefault="0013621B" w:rsidP="000910E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42528EE" w14:textId="77777777" w:rsidR="0013621B" w:rsidRPr="00D50535" w:rsidRDefault="0013621B" w:rsidP="000910E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1BE2E87C" w14:textId="77777777" w:rsidR="000910ED" w:rsidRDefault="000910ED" w:rsidP="000910ED">
      <w:pPr>
        <w:ind w:left="3119" w:firstLine="425"/>
        <w:jc w:val="right"/>
        <w:rPr>
          <w:rFonts w:ascii="Arial" w:hAnsi="Arial" w:cs="Arial"/>
          <w:i/>
        </w:rPr>
      </w:pPr>
    </w:p>
    <w:p w14:paraId="409FE856" w14:textId="132C0C5C" w:rsidR="0013621B" w:rsidRDefault="0013621B" w:rsidP="000910ED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AC2ED73" w14:textId="77777777" w:rsidR="00285D72" w:rsidRPr="00E03B5C" w:rsidRDefault="00285D72" w:rsidP="00285D72">
      <w:pPr>
        <w:ind w:left="3119" w:firstLine="425"/>
        <w:jc w:val="right"/>
        <w:rPr>
          <w:rFonts w:ascii="Arial" w:hAnsi="Arial" w:cs="Arial"/>
          <w:i/>
        </w:rPr>
      </w:pPr>
      <w:r w:rsidRPr="00DC51E7">
        <w:rPr>
          <w:rFonts w:ascii="Arial" w:hAnsi="Arial" w:cs="Arial"/>
        </w:rPr>
        <w:t xml:space="preserve">  </w:t>
      </w:r>
      <w:r w:rsidRPr="00E03B5C">
        <w:rPr>
          <w:rFonts w:ascii="Arial" w:hAnsi="Arial" w:cs="Arial"/>
          <w:i/>
        </w:rPr>
        <w:t>/-/ Dyrektor Szpitala Wojewódzkiego w Poznaniu</w:t>
      </w:r>
    </w:p>
    <w:p w14:paraId="431C0987" w14:textId="77777777" w:rsidR="00285D72" w:rsidRPr="00E03B5C" w:rsidRDefault="00285D72" w:rsidP="00285D72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 dr hab. n.med. – prof. UZ</w:t>
      </w:r>
    </w:p>
    <w:p w14:paraId="25A65517" w14:textId="77777777" w:rsidR="00285D72" w:rsidRPr="004B39E0" w:rsidRDefault="00285D72" w:rsidP="00285D72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Dawid Murawa</w:t>
      </w:r>
    </w:p>
    <w:p w14:paraId="330D27F7" w14:textId="77777777" w:rsidR="00285D72" w:rsidRPr="004B39E0" w:rsidRDefault="00285D72" w:rsidP="000910ED">
      <w:pPr>
        <w:ind w:left="3119" w:firstLine="425"/>
        <w:jc w:val="right"/>
        <w:rPr>
          <w:rFonts w:ascii="Arial" w:hAnsi="Arial" w:cs="Arial"/>
          <w:i/>
        </w:rPr>
      </w:pPr>
    </w:p>
    <w:p w14:paraId="51A0F5B8" w14:textId="34C7531E" w:rsidR="008642B3" w:rsidRDefault="0009595F" w:rsidP="000910ED">
      <w:pPr>
        <w:jc w:val="right"/>
        <w:rPr>
          <w:rFonts w:ascii="Arial" w:hAnsi="Arial" w:cs="Arial"/>
        </w:rPr>
      </w:pPr>
      <w:r w:rsidRPr="0009595F">
        <w:rPr>
          <w:rFonts w:ascii="Arial" w:hAnsi="Arial" w:cs="Arial"/>
        </w:rPr>
        <w:t xml:space="preserve">  </w:t>
      </w:r>
      <w:bookmarkEnd w:id="0"/>
    </w:p>
    <w:p w14:paraId="07F456DB" w14:textId="77777777" w:rsidR="000910ED" w:rsidRPr="0013621B" w:rsidRDefault="000910ED" w:rsidP="000910ED">
      <w:pPr>
        <w:jc w:val="right"/>
        <w:rPr>
          <w:rFonts w:ascii="Arial" w:hAnsi="Arial" w:cs="Arial"/>
          <w:vertAlign w:val="superscript"/>
        </w:rPr>
      </w:pPr>
    </w:p>
    <w:sectPr w:rsidR="000910ED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82B2A" w14:textId="77777777" w:rsidR="00FF543E" w:rsidRDefault="00FF543E">
      <w:r>
        <w:separator/>
      </w:r>
    </w:p>
  </w:endnote>
  <w:endnote w:type="continuationSeparator" w:id="0">
    <w:p w14:paraId="029AACCB" w14:textId="77777777" w:rsidR="00FF543E" w:rsidRDefault="00FF5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8F790" w14:textId="77777777" w:rsidR="0009595F" w:rsidRDefault="000959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B0944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7FF5038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8B53801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594A" w14:textId="77777777" w:rsidR="0009595F" w:rsidRDefault="000959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94FE8" w14:textId="77777777" w:rsidR="00FF543E" w:rsidRDefault="00FF543E">
      <w:r>
        <w:separator/>
      </w:r>
    </w:p>
  </w:footnote>
  <w:footnote w:type="continuationSeparator" w:id="0">
    <w:p w14:paraId="7887F45F" w14:textId="77777777" w:rsidR="00FF543E" w:rsidRDefault="00FF5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2273" w14:textId="77777777" w:rsidR="0009595F" w:rsidRDefault="000959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A673" w14:textId="77777777" w:rsidR="0009595F" w:rsidRDefault="000959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67951" w14:textId="77777777" w:rsidR="0009595F" w:rsidRDefault="000959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210"/>
    <w:rsid w:val="00022322"/>
    <w:rsid w:val="00042497"/>
    <w:rsid w:val="000910ED"/>
    <w:rsid w:val="0009595F"/>
    <w:rsid w:val="000C1E6F"/>
    <w:rsid w:val="000C64EF"/>
    <w:rsid w:val="000E4E56"/>
    <w:rsid w:val="00134210"/>
    <w:rsid w:val="0013621B"/>
    <w:rsid w:val="001A1468"/>
    <w:rsid w:val="001B7815"/>
    <w:rsid w:val="001C3F13"/>
    <w:rsid w:val="00211A34"/>
    <w:rsid w:val="002716A3"/>
    <w:rsid w:val="00285D72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83403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506D9"/>
  <w15:chartTrackingRefBased/>
  <w15:docId w15:val="{EB6A2F40-3198-4FC7-A9FC-EABFE6F45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2026-02-23T07:46:00Z</cp:lastPrinted>
  <dcterms:created xsi:type="dcterms:W3CDTF">2026-02-23T07:47:00Z</dcterms:created>
  <dcterms:modified xsi:type="dcterms:W3CDTF">2026-02-23T07:47:00Z</dcterms:modified>
</cp:coreProperties>
</file>